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115EC5" w:rsidR="00EB0418" w:rsidP="41D1DADE" w:rsidRDefault="00D2730E" w14:paraId="7F60F18E" w14:textId="7719D8F2">
      <w:pPr>
        <w:spacing w:after="0"/>
        <w:jc w:val="center"/>
        <w:rPr>
          <w:rFonts w:cs="Tahoma"/>
          <w:color w:val="0E2841" w:themeColor="text2"/>
          <w:sz w:val="56"/>
          <w:szCs w:val="56"/>
          <w:lang w:eastAsia="fr-FR"/>
        </w:rPr>
      </w:pPr>
      <w:r w:rsidRPr="00115EC5">
        <w:rPr>
          <w:rFonts w:cs="Tahoma"/>
          <w:color w:val="0E2841" w:themeColor="text2"/>
          <w:sz w:val="56"/>
          <w:szCs w:val="56"/>
          <w:lang w:eastAsia="fr-FR"/>
        </w:rPr>
        <w:t>Accès</w:t>
      </w:r>
      <w:r w:rsidRPr="00115EC5" w:rsidR="004C19A7">
        <w:rPr>
          <w:rFonts w:cs="Tahoma"/>
          <w:color w:val="0E2841" w:themeColor="text2"/>
          <w:sz w:val="56"/>
          <w:szCs w:val="56"/>
          <w:lang w:eastAsia="fr-FR"/>
        </w:rPr>
        <w:t xml:space="preserve"> Smartphone</w:t>
      </w:r>
      <w:r w:rsidR="009E0F10">
        <w:rPr>
          <w:rFonts w:cs="Tahoma"/>
          <w:color w:val="0E2841" w:themeColor="text2"/>
          <w:sz w:val="56"/>
          <w:szCs w:val="56"/>
          <w:lang w:eastAsia="fr-FR"/>
        </w:rPr>
        <w:t xml:space="preserve"> </w:t>
      </w:r>
      <w:r w:rsidR="00C56DB1">
        <w:rPr>
          <w:rFonts w:cs="Tahoma"/>
          <w:color w:val="0E2841" w:themeColor="text2"/>
          <w:sz w:val="56"/>
          <w:szCs w:val="56"/>
          <w:lang w:eastAsia="fr-FR"/>
        </w:rPr>
        <w:t>ou</w:t>
      </w:r>
      <w:r w:rsidR="009E0F10">
        <w:rPr>
          <w:rFonts w:cs="Tahoma"/>
          <w:color w:val="0E2841" w:themeColor="text2"/>
          <w:sz w:val="56"/>
          <w:szCs w:val="56"/>
          <w:lang w:eastAsia="fr-FR"/>
        </w:rPr>
        <w:t xml:space="preserve"> Tablette</w:t>
      </w:r>
    </w:p>
    <w:p w:rsidRPr="00115EC5" w:rsidR="00EB0418" w:rsidP="000078C7" w:rsidRDefault="00EB0418" w14:paraId="451FBE76" w14:textId="0E1C07A2">
      <w:pPr>
        <w:tabs>
          <w:tab w:val="left" w:pos="1418"/>
        </w:tabs>
        <w:spacing w:before="120"/>
        <w:ind w:left="-709" w:right="-709"/>
        <w:jc w:val="center"/>
        <w:rPr>
          <w:rFonts w:cs="Tahoma"/>
          <w:color w:val="007C6D"/>
          <w:sz w:val="44"/>
          <w:szCs w:val="44"/>
        </w:rPr>
      </w:pPr>
      <w:r w:rsidRPr="2B01C812" w:rsidR="00EB0418">
        <w:rPr>
          <w:rFonts w:cs="Tahoma"/>
          <w:color w:val="007C6D"/>
          <w:sz w:val="44"/>
          <w:szCs w:val="44"/>
        </w:rPr>
        <w:t>bobbee</w:t>
      </w:r>
    </w:p>
    <w:p w:rsidRPr="00115EC5" w:rsidR="00CF7EF1" w:rsidP="00CF7EF1" w:rsidRDefault="00CF7EF1" w14:paraId="72206B10" w14:textId="77777777"/>
    <w:p w:rsidRPr="00115EC5" w:rsidR="00CF7EF1" w:rsidP="002C393A" w:rsidRDefault="00CF7EF1" w14:paraId="14120C1C" w14:textId="692F1C8F">
      <w:pPr>
        <w:rPr>
          <w:color w:val="007C6D"/>
          <w:sz w:val="28"/>
          <w:szCs w:val="28"/>
        </w:rPr>
      </w:pPr>
      <w:r w:rsidRPr="00115EC5">
        <w:t xml:space="preserve">Cette fiche vous explique comment accéder </w:t>
      </w:r>
      <w:r w:rsidRPr="00115EC5" w:rsidR="00D2730E">
        <w:t>à</w:t>
      </w:r>
      <w:r w:rsidRPr="00115EC5">
        <w:t xml:space="preserve"> </w:t>
      </w:r>
      <w:r w:rsidRPr="00115EC5" w:rsidR="00671D59">
        <w:t>b</w:t>
      </w:r>
      <w:r w:rsidRPr="00115EC5">
        <w:t xml:space="preserve">obbee </w:t>
      </w:r>
      <w:r w:rsidRPr="00115EC5" w:rsidR="00C0133D">
        <w:t>depuis</w:t>
      </w:r>
      <w:r w:rsidRPr="00115EC5">
        <w:t xml:space="preserve"> votre smartphone</w:t>
      </w:r>
      <w:r w:rsidR="009E0F10">
        <w:t xml:space="preserve"> ou tablette</w:t>
      </w:r>
      <w:r w:rsidRPr="00115EC5">
        <w:t xml:space="preserve"> </w:t>
      </w:r>
      <w:r w:rsidRPr="00115EC5" w:rsidR="00752D50">
        <w:t>(</w:t>
      </w:r>
      <w:r w:rsidRPr="00115EC5">
        <w:t>système iOS ou Android</w:t>
      </w:r>
      <w:r w:rsidRPr="00115EC5" w:rsidR="00752D50">
        <w:t>)</w:t>
      </w:r>
      <w:r w:rsidRPr="00115EC5">
        <w:t>.</w:t>
      </w:r>
    </w:p>
    <w:p w:rsidRPr="00115EC5" w:rsidR="00D2730E" w:rsidP="00766730" w:rsidRDefault="00CF7EF1" w14:paraId="4AF85714" w14:textId="79813DC2">
      <w:pPr>
        <w:pStyle w:val="Titre1"/>
      </w:pPr>
      <w:r w:rsidRPr="00115EC5">
        <w:t>ACC</w:t>
      </w:r>
      <w:r w:rsidRPr="00115EC5" w:rsidR="00752D50">
        <w:t>È</w:t>
      </w:r>
      <w:r w:rsidRPr="00115EC5">
        <w:t xml:space="preserve">S </w:t>
      </w:r>
      <w:r w:rsidRPr="00115EC5" w:rsidR="00D2730E">
        <w:t>ET CONNEXION</w:t>
      </w:r>
    </w:p>
    <w:p w:rsidRPr="00115EC5" w:rsidR="00CF7EF1" w:rsidP="00766730" w:rsidRDefault="1E2A72CF" w14:paraId="21F12511" w14:textId="64EF17E6">
      <w:pPr>
        <w:pStyle w:val="Paragraphedeliste"/>
        <w:numPr>
          <w:ilvl w:val="0"/>
          <w:numId w:val="16"/>
        </w:numPr>
        <w:spacing w:before="240"/>
        <w:ind w:left="714" w:hanging="357"/>
        <w:rPr>
          <w:lang w:eastAsia="fr-FR"/>
        </w:rPr>
      </w:pPr>
      <w:r w:rsidRPr="00115EC5">
        <w:rPr>
          <w:lang w:eastAsia="fr-FR"/>
        </w:rPr>
        <w:t>Lancez le navigateur</w:t>
      </w:r>
      <w:r w:rsidRPr="00115EC5" w:rsidR="3FC2F0E8">
        <w:rPr>
          <w:lang w:eastAsia="fr-FR"/>
        </w:rPr>
        <w:t xml:space="preserve"> internet</w:t>
      </w:r>
      <w:r w:rsidRPr="00115EC5">
        <w:rPr>
          <w:lang w:eastAsia="fr-FR"/>
        </w:rPr>
        <w:t xml:space="preserve"> de votre choix sur votre appareil</w:t>
      </w:r>
      <w:r w:rsidRPr="00115EC5" w:rsidR="00D2730E">
        <w:rPr>
          <w:lang w:eastAsia="fr-FR"/>
        </w:rPr>
        <w:t xml:space="preserve"> (Safari, Google Chrome…)</w:t>
      </w:r>
      <w:r w:rsidRPr="00115EC5" w:rsidR="00086FB6">
        <w:rPr>
          <w:lang w:eastAsia="fr-FR"/>
        </w:rPr>
        <w:t>.</w:t>
      </w:r>
    </w:p>
    <w:p w:rsidRPr="00115EC5" w:rsidR="00D2730E" w:rsidP="00D2730E" w:rsidRDefault="00CF7EF1" w14:paraId="4E7708D0" w14:textId="4374CE1D">
      <w:pPr>
        <w:pStyle w:val="Paragraphedeliste"/>
        <w:numPr>
          <w:ilvl w:val="0"/>
          <w:numId w:val="16"/>
        </w:numPr>
        <w:rPr>
          <w:lang w:eastAsia="fr-FR"/>
        </w:rPr>
      </w:pPr>
      <w:r w:rsidRPr="00115EC5">
        <w:rPr>
          <w:lang w:eastAsia="fr-FR"/>
        </w:rPr>
        <w:t xml:space="preserve">Accédez au site web de </w:t>
      </w:r>
      <w:r w:rsidRPr="00115EC5" w:rsidR="2C103C09">
        <w:rPr>
          <w:lang w:eastAsia="fr-FR"/>
        </w:rPr>
        <w:t>b</w:t>
      </w:r>
      <w:r w:rsidRPr="00115EC5">
        <w:rPr>
          <w:lang w:eastAsia="fr-FR"/>
        </w:rPr>
        <w:t xml:space="preserve">obbee : </w:t>
      </w:r>
      <w:hyperlink w:history="1" r:id="rId12">
        <w:r w:rsidRPr="00115EC5" w:rsidR="00D2730E">
          <w:rPr>
            <w:rStyle w:val="Lienhypertexte"/>
            <w:lang w:eastAsia="fr-FR"/>
          </w:rPr>
          <w:t>https://app.bobbee.co/login</w:t>
        </w:r>
      </w:hyperlink>
      <w:r w:rsidRPr="00115EC5" w:rsidR="00086FB6">
        <w:t>.</w:t>
      </w:r>
    </w:p>
    <w:p w:rsidRPr="00115EC5" w:rsidR="00D2730E" w:rsidP="00D2730E" w:rsidRDefault="00CF7EF1" w14:paraId="10B99AE4" w14:textId="7313F62A">
      <w:pPr>
        <w:pStyle w:val="Paragraphedeliste"/>
        <w:numPr>
          <w:ilvl w:val="0"/>
          <w:numId w:val="16"/>
        </w:numPr>
        <w:rPr>
          <w:lang w:eastAsia="fr-FR"/>
        </w:rPr>
      </w:pPr>
      <w:r w:rsidRPr="00115EC5">
        <w:rPr>
          <w:rFonts w:cs="Tahoma"/>
          <w:lang w:eastAsia="fr-FR"/>
        </w:rPr>
        <w:t>Identifiez-vous avec</w:t>
      </w:r>
      <w:r w:rsidRPr="00115EC5" w:rsidR="000449DE">
        <w:rPr>
          <w:rFonts w:cs="Tahoma"/>
          <w:lang w:eastAsia="fr-FR"/>
        </w:rPr>
        <w:t xml:space="preserve"> vos identifiants habituels ou l</w:t>
      </w:r>
      <w:r w:rsidRPr="00115EC5" w:rsidR="00D2730E">
        <w:rPr>
          <w:rFonts w:cs="Tahoma"/>
          <w:lang w:eastAsia="fr-FR"/>
        </w:rPr>
        <w:t>es identifiants que vous avez reçu par mail</w:t>
      </w:r>
      <w:r w:rsidRPr="00115EC5" w:rsidR="000449DE">
        <w:rPr>
          <w:rFonts w:cs="Tahoma"/>
          <w:lang w:eastAsia="fr-FR"/>
        </w:rPr>
        <w:t xml:space="preserve"> si vous êtes un nouvel utilisateur</w:t>
      </w:r>
      <w:r w:rsidRPr="00115EC5">
        <w:rPr>
          <w:rFonts w:cs="Tahoma"/>
          <w:lang w:eastAsia="fr-FR"/>
        </w:rPr>
        <w:t xml:space="preserve"> (nom d’utilisateur et mot de passe)</w:t>
      </w:r>
      <w:r w:rsidRPr="00115EC5" w:rsidR="00086FB6">
        <w:rPr>
          <w:rFonts w:cs="Tahoma"/>
          <w:lang w:eastAsia="fr-FR"/>
        </w:rPr>
        <w:t>.</w:t>
      </w:r>
    </w:p>
    <w:p w:rsidRPr="00115EC5" w:rsidR="00D2730E" w:rsidP="00D2730E" w:rsidRDefault="00D2730E" w14:paraId="18BFBB8C" w14:textId="4AE31C2D">
      <w:pPr>
        <w:pStyle w:val="Titre1"/>
      </w:pPr>
      <w:r w:rsidRPr="00115EC5">
        <w:t xml:space="preserve">Ajouter bobbee </w:t>
      </w:r>
      <w:r w:rsidRPr="00115EC5" w:rsidR="0055298B">
        <w:t>À</w:t>
      </w:r>
      <w:r w:rsidRPr="00115EC5">
        <w:t xml:space="preserve"> l’</w:t>
      </w:r>
      <w:r w:rsidRPr="00115EC5" w:rsidR="0055298B">
        <w:t>É</w:t>
      </w:r>
      <w:r w:rsidRPr="00115EC5">
        <w:t>cran d’accueil SUR IOS</w:t>
      </w:r>
    </w:p>
    <w:p w:rsidRPr="00115EC5" w:rsidR="00CF7EF1" w:rsidP="00C0133D" w:rsidRDefault="00CE3AD2" w14:paraId="77B52A3E" w14:textId="5FDBDEC0">
      <w:pPr>
        <w:pStyle w:val="NormalWeb"/>
        <w:rPr>
          <w:rFonts w:ascii="Tahoma" w:hAnsi="Tahoma" w:cs="Tahoma"/>
          <w:color w:val="000000" w:themeColor="text1"/>
          <w:sz w:val="20"/>
          <w:szCs w:val="20"/>
        </w:rPr>
      </w:pPr>
      <w:r w:rsidRPr="00115EC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43E22" wp14:editId="612E49C9">
                <wp:simplePos x="0" y="0"/>
                <wp:positionH relativeFrom="column">
                  <wp:posOffset>4048125</wp:posOffset>
                </wp:positionH>
                <wp:positionV relativeFrom="paragraph">
                  <wp:posOffset>2076450</wp:posOffset>
                </wp:positionV>
                <wp:extent cx="596900" cy="209550"/>
                <wp:effectExtent l="19050" t="19050" r="12700" b="19050"/>
                <wp:wrapNone/>
                <wp:docPr id="78438530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09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C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7988749">
              <v:roundrect id="Rectangle : coins arrondis 1" style="position:absolute;margin-left:318.75pt;margin-top:163.5pt;width:47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7c6d" strokeweight="2.25pt" arcsize="10923f" w14:anchorId="60482E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">
                <v:stroke joinstyle="miter"/>
              </v:roundrect>
            </w:pict>
          </mc:Fallback>
        </mc:AlternateContent>
      </w:r>
      <w:r w:rsidRPr="00115EC5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483A88" wp14:editId="74CEC2DB">
                <wp:simplePos x="0" y="0"/>
                <wp:positionH relativeFrom="column">
                  <wp:posOffset>3068955</wp:posOffset>
                </wp:positionH>
                <wp:positionV relativeFrom="paragraph">
                  <wp:posOffset>3067685</wp:posOffset>
                </wp:positionV>
                <wp:extent cx="234950" cy="241300"/>
                <wp:effectExtent l="19050" t="19050" r="12700" b="25400"/>
                <wp:wrapNone/>
                <wp:docPr id="10353948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41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C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3DAD3F4">
              <v:roundrect id="Rectangle : coins arrondis 1" style="position:absolute;margin-left:241.65pt;margin-top:241.55pt;width:18.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7c6d" strokeweight="2.25pt" arcsize="10923f" w14:anchorId="0A2D8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">
                <v:stroke joinstyle="miter"/>
              </v:roundrect>
            </w:pict>
          </mc:Fallback>
        </mc:AlternateContent>
      </w:r>
      <w:r w:rsidRPr="00115EC5">
        <w:drawing>
          <wp:anchor distT="0" distB="0" distL="114300" distR="114300" simplePos="0" relativeHeight="251660288" behindDoc="0" locked="0" layoutInCell="1" allowOverlap="1" wp14:anchorId="452AF1D0" wp14:editId="74F70395">
            <wp:simplePos x="0" y="0"/>
            <wp:positionH relativeFrom="column">
              <wp:posOffset>1941195</wp:posOffset>
            </wp:positionH>
            <wp:positionV relativeFrom="paragraph">
              <wp:posOffset>370205</wp:posOffset>
            </wp:positionV>
            <wp:extent cx="1447800" cy="3013075"/>
            <wp:effectExtent l="0" t="0" r="0" b="0"/>
            <wp:wrapTopAndBottom/>
            <wp:docPr id="2117395893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95893" name="Image 1" descr="Une image contenant texte, capture d’écran, Police, logo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EC5">
        <w:drawing>
          <wp:anchor distT="0" distB="0" distL="114300" distR="114300" simplePos="0" relativeHeight="251661312" behindDoc="0" locked="0" layoutInCell="1" allowOverlap="1" wp14:anchorId="6168E861" wp14:editId="2EABA960">
            <wp:simplePos x="0" y="0"/>
            <wp:positionH relativeFrom="column">
              <wp:posOffset>3649345</wp:posOffset>
            </wp:positionH>
            <wp:positionV relativeFrom="paragraph">
              <wp:posOffset>363855</wp:posOffset>
            </wp:positionV>
            <wp:extent cx="1409700" cy="2968625"/>
            <wp:effectExtent l="0" t="0" r="0" b="3175"/>
            <wp:wrapTopAndBottom/>
            <wp:docPr id="1184288272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88272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EC5" w:rsidR="1E2A72CF">
        <w:rPr>
          <w:rFonts w:ascii="Tahoma" w:hAnsi="Tahoma" w:cs="Tahoma"/>
          <w:color w:val="000000" w:themeColor="text1"/>
          <w:sz w:val="20"/>
          <w:szCs w:val="20"/>
        </w:rPr>
        <w:t>Cliquez sur le</w:t>
      </w:r>
      <w:r w:rsidRPr="00115EC5" w:rsidR="00D2730E">
        <w:rPr>
          <w:rFonts w:ascii="Tahoma" w:hAnsi="Tahoma" w:cs="Tahoma"/>
          <w:color w:val="000000" w:themeColor="text1"/>
          <w:sz w:val="20"/>
          <w:szCs w:val="20"/>
        </w:rPr>
        <w:t xml:space="preserve">s trois petits points en bas à droite, puis sur </w:t>
      </w:r>
      <w:r w:rsidRPr="00115EC5" w:rsidR="008848EA">
        <w:rPr>
          <w:rFonts w:ascii="Tahoma" w:hAnsi="Tahoma" w:cs="Tahoma"/>
          <w:color w:val="000000" w:themeColor="text1"/>
          <w:sz w:val="20"/>
          <w:szCs w:val="20"/>
        </w:rPr>
        <w:t>‘</w:t>
      </w:r>
      <w:r w:rsidRPr="00115EC5" w:rsidR="00D2730E">
        <w:rPr>
          <w:rFonts w:ascii="Tahoma" w:hAnsi="Tahoma" w:cs="Tahoma"/>
          <w:color w:val="000000" w:themeColor="text1"/>
          <w:sz w:val="20"/>
          <w:szCs w:val="20"/>
        </w:rPr>
        <w:t>Partager</w:t>
      </w:r>
      <w:r w:rsidRPr="00115EC5" w:rsidR="008848EA">
        <w:rPr>
          <w:rFonts w:ascii="Tahoma" w:hAnsi="Tahoma" w:cs="Tahoma"/>
          <w:color w:val="000000" w:themeColor="text1"/>
          <w:sz w:val="20"/>
          <w:szCs w:val="20"/>
        </w:rPr>
        <w:t>’</w:t>
      </w:r>
      <w:r w:rsidRPr="00115EC5" w:rsidR="00D2730E">
        <w:rPr>
          <w:rFonts w:ascii="Tahoma" w:hAnsi="Tahoma" w:cs="Tahoma"/>
          <w:color w:val="000000" w:themeColor="text1"/>
          <w:sz w:val="20"/>
          <w:szCs w:val="20"/>
        </w:rPr>
        <w:t xml:space="preserve"> :</w:t>
      </w:r>
    </w:p>
    <w:p w:rsidRPr="00115EC5" w:rsidR="00C0133D" w:rsidP="00C0133D" w:rsidRDefault="00C0133D" w14:paraId="0B9C16DD" w14:textId="6190584B">
      <w:pPr>
        <w:rPr>
          <w:rFonts w:cs="Tahoma"/>
          <w:color w:val="000000" w:themeColor="text1"/>
          <w:szCs w:val="20"/>
        </w:rPr>
      </w:pPr>
    </w:p>
    <w:p w:rsidRPr="00115EC5" w:rsidR="00CF7EF1" w:rsidP="00C0133D" w:rsidRDefault="00CE3AD2" w14:paraId="7C22847B" w14:textId="153460E4">
      <w:pPr>
        <w:rPr>
          <w:rFonts w:cs="Tahoma"/>
          <w:color w:val="000000" w:themeColor="text1"/>
          <w:szCs w:val="20"/>
        </w:rPr>
      </w:pPr>
      <w:r w:rsidRPr="00115EC5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3ACA4C" wp14:editId="2214C815">
                <wp:simplePos x="0" y="0"/>
                <wp:positionH relativeFrom="column">
                  <wp:posOffset>2826385</wp:posOffset>
                </wp:positionH>
                <wp:positionV relativeFrom="paragraph">
                  <wp:posOffset>2025650</wp:posOffset>
                </wp:positionV>
                <wp:extent cx="863600" cy="203200"/>
                <wp:effectExtent l="19050" t="19050" r="12700" b="25400"/>
                <wp:wrapNone/>
                <wp:docPr id="153709154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03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C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846AF2">
              <v:roundrect id="Rectangle : coins arrondis 1" style="position:absolute;margin-left:222.55pt;margin-top:159.5pt;width:68pt;height:1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7c6d" strokeweight="2.25pt" arcsize="10923f" w14:anchorId="29CC9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">
                <v:stroke joinstyle="miter"/>
              </v:roundrect>
            </w:pict>
          </mc:Fallback>
        </mc:AlternateContent>
      </w:r>
      <w:r w:rsidRPr="00115EC5">
        <w:drawing>
          <wp:anchor distT="0" distB="0" distL="114300" distR="114300" simplePos="0" relativeHeight="251667456" behindDoc="1" locked="0" layoutInCell="1" allowOverlap="1" wp14:anchorId="743FFF94" wp14:editId="688F3636">
            <wp:simplePos x="0" y="0"/>
            <wp:positionH relativeFrom="margin">
              <wp:posOffset>2785745</wp:posOffset>
            </wp:positionH>
            <wp:positionV relativeFrom="paragraph">
              <wp:posOffset>231775</wp:posOffset>
            </wp:positionV>
            <wp:extent cx="1485900" cy="2463764"/>
            <wp:effectExtent l="0" t="0" r="0" b="0"/>
            <wp:wrapNone/>
            <wp:docPr id="1568939765" name="Image 1" descr="Une image contenant texte, capture d’écran, multimédia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39765" name="Image 1" descr="Une image contenant texte, capture d’écran, multimédia, logiciel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46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EC5" w:rsidR="1E2A72CF">
        <w:rPr>
          <w:rFonts w:cs="Tahoma"/>
          <w:color w:val="000000" w:themeColor="text1"/>
          <w:szCs w:val="20"/>
        </w:rPr>
        <w:t xml:space="preserve">Dans le menu déroulant, sélectionnez </w:t>
      </w:r>
      <w:r w:rsidRPr="00115EC5" w:rsidR="1E2A72CF">
        <w:rPr>
          <w:rFonts w:cs="Tahoma"/>
          <w:b/>
          <w:bCs/>
          <w:color w:val="000000" w:themeColor="text1"/>
          <w:szCs w:val="20"/>
        </w:rPr>
        <w:t>Sur l’écran d’accueil</w:t>
      </w:r>
      <w:r w:rsidRPr="00115EC5" w:rsidR="00C0133D">
        <w:rPr>
          <w:rFonts w:cs="Tahoma"/>
          <w:b/>
          <w:bCs/>
          <w:color w:val="000000" w:themeColor="text1"/>
          <w:szCs w:val="20"/>
        </w:rPr>
        <w:t> </w:t>
      </w:r>
      <w:r w:rsidRPr="00115EC5" w:rsidR="00C0133D">
        <w:t>:</w:t>
      </w:r>
    </w:p>
    <w:p w:rsidRPr="00115EC5" w:rsidR="2DB1C4FA" w:rsidP="00010470" w:rsidRDefault="00C0133D" w14:paraId="056EDE4F" w14:textId="5951BA9B">
      <w:pPr>
        <w:pStyle w:val="NormalWeb"/>
        <w:jc w:val="both"/>
        <w:rPr>
          <w:rFonts w:ascii="Tahoma" w:hAnsi="Tahoma" w:cs="Tahoma"/>
          <w:color w:val="000000"/>
          <w:sz w:val="20"/>
          <w:szCs w:val="20"/>
        </w:rPr>
      </w:pPr>
      <w:r w:rsidRPr="00115EC5">
        <w:drawing>
          <wp:anchor distT="0" distB="0" distL="114300" distR="114300" simplePos="0" relativeHeight="251669504" behindDoc="0" locked="0" layoutInCell="1" allowOverlap="1" wp14:anchorId="5B7CDF84" wp14:editId="0D800125">
            <wp:simplePos x="0" y="0"/>
            <wp:positionH relativeFrom="margin">
              <wp:posOffset>2636520</wp:posOffset>
            </wp:positionH>
            <wp:positionV relativeFrom="paragraph">
              <wp:posOffset>391160</wp:posOffset>
            </wp:positionV>
            <wp:extent cx="1291590" cy="2790825"/>
            <wp:effectExtent l="0" t="0" r="3810" b="9525"/>
            <wp:wrapTopAndBottom/>
            <wp:docPr id="1839903990" name="Image 1839903990" descr="Une image contenant texte, capture d’écran, multimédia, Téléphone mobi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03990" name="Image 1839903990" descr="Une image contenant texte, capture d’écran, multimédia, Téléphone mobile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EC5">
        <w:rPr>
          <w:rFonts w:ascii="Tahoma" w:hAnsi="Tahoma" w:cs="Tahoma"/>
          <w:color w:val="000000" w:themeColor="text1"/>
          <w:sz w:val="20"/>
          <w:szCs w:val="20"/>
        </w:rPr>
        <w:t>Nommez votre raccourci et clique</w:t>
      </w:r>
      <w:r w:rsidRPr="00115EC5" w:rsidR="008848EA">
        <w:rPr>
          <w:rFonts w:ascii="Tahoma" w:hAnsi="Tahoma" w:cs="Tahoma"/>
          <w:color w:val="000000" w:themeColor="text1"/>
          <w:sz w:val="20"/>
          <w:szCs w:val="20"/>
        </w:rPr>
        <w:t>z</w:t>
      </w:r>
      <w:r w:rsidRPr="00115EC5">
        <w:rPr>
          <w:rFonts w:ascii="Tahoma" w:hAnsi="Tahoma" w:cs="Tahoma"/>
          <w:color w:val="000000" w:themeColor="text1"/>
          <w:sz w:val="20"/>
          <w:szCs w:val="20"/>
        </w:rPr>
        <w:t xml:space="preserve"> sur </w:t>
      </w:r>
      <w:r w:rsidRPr="00115EC5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Ajouter </w:t>
      </w:r>
      <w:r w:rsidRPr="00115EC5">
        <w:rPr>
          <w:rFonts w:ascii="Tahoma" w:hAnsi="Tahoma" w:cs="Tahoma"/>
          <w:color w:val="000000" w:themeColor="text1"/>
          <w:sz w:val="20"/>
          <w:szCs w:val="20"/>
        </w:rPr>
        <w:t xml:space="preserve">pour retrouver le raccourci directement sur </w:t>
      </w:r>
      <w:r w:rsidR="009E0F10">
        <w:rPr>
          <w:rFonts w:ascii="Tahoma" w:hAnsi="Tahoma" w:cs="Tahoma"/>
          <w:color w:val="000000" w:themeColor="text1"/>
          <w:sz w:val="20"/>
          <w:szCs w:val="20"/>
        </w:rPr>
        <w:t>l’</w:t>
      </w:r>
      <w:r w:rsidRPr="00115EC5">
        <w:rPr>
          <w:rFonts w:ascii="Tahoma" w:hAnsi="Tahoma" w:cs="Tahoma"/>
          <w:color w:val="000000" w:themeColor="text1"/>
          <w:sz w:val="20"/>
          <w:szCs w:val="20"/>
        </w:rPr>
        <w:t xml:space="preserve">écran </w:t>
      </w:r>
      <w:r w:rsidR="009E0F10">
        <w:rPr>
          <w:rFonts w:ascii="Tahoma" w:hAnsi="Tahoma" w:cs="Tahoma"/>
          <w:color w:val="000000" w:themeColor="text1"/>
          <w:sz w:val="20"/>
          <w:szCs w:val="20"/>
        </w:rPr>
        <w:t xml:space="preserve">de votre smartphone </w:t>
      </w:r>
      <w:r w:rsidR="009E0F10">
        <w:rPr>
          <w:rFonts w:ascii="Tahoma" w:hAnsi="Tahoma" w:cs="Tahoma"/>
          <w:color w:val="000000" w:themeColor="text1"/>
          <w:sz w:val="20"/>
          <w:szCs w:val="20"/>
        </w:rPr>
        <w:t>ou tablette</w:t>
      </w:r>
      <w:r w:rsidR="009E0F10">
        <w:rPr>
          <w:rFonts w:ascii="Tahoma" w:hAnsi="Tahoma" w:cs="Tahoma"/>
          <w:color w:val="000000" w:themeColor="text1"/>
          <w:sz w:val="20"/>
          <w:szCs w:val="20"/>
        </w:rPr>
        <w:t>.</w:t>
      </w:r>
    </w:p>
    <w:p w:rsidRPr="00115EC5" w:rsidR="00CF7EF1" w:rsidP="00CF7EF1" w:rsidRDefault="00CF7EF1" w14:paraId="0D61BCE4" w14:textId="2E99BEC4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Pr="00115EC5" w:rsidR="00D2730E" w:rsidP="00D2730E" w:rsidRDefault="00D2730E" w14:paraId="65B9EC1D" w14:textId="0432D5C3">
      <w:pPr>
        <w:pStyle w:val="Titre1"/>
      </w:pPr>
      <w:r w:rsidRPr="00115EC5">
        <w:t xml:space="preserve">Ajouter bobbee </w:t>
      </w:r>
      <w:r w:rsidRPr="00115EC5" w:rsidR="00752D50">
        <w:t>À</w:t>
      </w:r>
      <w:r w:rsidRPr="00115EC5">
        <w:t xml:space="preserve"> l’</w:t>
      </w:r>
      <w:r w:rsidRPr="00115EC5" w:rsidR="00752D50">
        <w:t>É</w:t>
      </w:r>
      <w:r w:rsidRPr="00115EC5">
        <w:t>cran d’accueil SUR ANDROID</w:t>
      </w:r>
    </w:p>
    <w:p w:rsidRPr="00115EC5" w:rsidR="003C5A7D" w:rsidP="00622046" w:rsidRDefault="00CF7EF1" w14:paraId="5BB7CA27" w14:textId="552D5A88">
      <w:pPr>
        <w:pStyle w:val="NormalWeb"/>
        <w:jc w:val="both"/>
        <w:rPr>
          <w:rFonts w:ascii="Tahoma" w:hAnsi="Tahoma" w:cs="Tahoma"/>
          <w:color w:val="000000"/>
          <w:sz w:val="20"/>
          <w:szCs w:val="20"/>
        </w:rPr>
      </w:pPr>
      <w:r w:rsidRPr="00115EC5">
        <w:rPr>
          <w:rFonts w:ascii="Tahoma" w:hAnsi="Tahoma" w:cs="Tahoma"/>
          <w:color w:val="000000"/>
          <w:sz w:val="20"/>
          <w:szCs w:val="20"/>
        </w:rPr>
        <w:t>Cliquez sur les trois petits points situés en haut à droite de l’écran.</w:t>
      </w:r>
      <w:r w:rsidRPr="00115EC5" w:rsidR="00CE3AD2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Pr="003C5A7D" w:rsidR="003C5A7D" w:rsidP="003C5A7D" w:rsidRDefault="003C5A7D" w14:paraId="6CCC0D4E" w14:textId="6780DBAC">
      <w:pPr>
        <w:pStyle w:val="NormalWeb"/>
        <w:jc w:val="center"/>
        <w:rPr>
          <w:rFonts w:cs="Tahoma"/>
          <w:color w:val="000000"/>
          <w:szCs w:val="20"/>
        </w:rPr>
      </w:pPr>
      <w:r w:rsidRPr="00115EC5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5F5E53" wp14:editId="34637C88">
                <wp:simplePos x="0" y="0"/>
                <wp:positionH relativeFrom="column">
                  <wp:posOffset>3825875</wp:posOffset>
                </wp:positionH>
                <wp:positionV relativeFrom="paragraph">
                  <wp:posOffset>112395</wp:posOffset>
                </wp:positionV>
                <wp:extent cx="224155" cy="262890"/>
                <wp:effectExtent l="19050" t="19050" r="23495" b="22860"/>
                <wp:wrapNone/>
                <wp:docPr id="138621934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628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C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F228438">
              <v:roundrect id="Rectangle : coins arrondis 1" style="position:absolute;margin-left:301.25pt;margin-top:8.85pt;width:17.65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7c6d" strokeweight="2.25pt" arcsize="10923f" w14:anchorId="087EBF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">
                <v:stroke joinstyle="miter"/>
              </v:roundrect>
            </w:pict>
          </mc:Fallback>
        </mc:AlternateContent>
      </w:r>
      <w:r w:rsidRPr="00115EC5">
        <w:rPr>
          <w:rFonts w:cs="Tahoma"/>
          <w:color w:val="000000"/>
          <w:szCs w:val="20"/>
        </w:rPr>
        <w:drawing>
          <wp:inline distT="0" distB="0" distL="0" distR="0" wp14:anchorId="1E9FA00E" wp14:editId="1CE732C8">
            <wp:extent cx="1422000" cy="3157200"/>
            <wp:effectExtent l="0" t="0" r="6985" b="5715"/>
            <wp:docPr id="731683567" name="Image 10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83567" name="Image 10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5EC5" w:rsidR="003C5A7D" w:rsidP="00CE3AD2" w:rsidRDefault="003C5A7D" w14:paraId="088022AA" w14:textId="77777777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Pr="00115EC5" w:rsidR="00F92BBB" w:rsidP="00CE3AD2" w:rsidRDefault="00F92BBB" w14:paraId="7D2E7215" w14:textId="77777777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Pr="00115EC5" w:rsidR="00F92BBB" w:rsidP="00CE3AD2" w:rsidRDefault="00F92BBB" w14:paraId="75B6E0E1" w14:textId="77777777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Pr="00115EC5" w:rsidR="00F92BBB" w:rsidP="00CE3AD2" w:rsidRDefault="00F92BBB" w14:paraId="7B7FBC54" w14:textId="77777777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Pr="00115EC5" w:rsidR="00F92BBB" w:rsidP="00CE3AD2" w:rsidRDefault="00F92BBB" w14:paraId="46533B3F" w14:textId="77777777">
      <w:pPr>
        <w:pStyle w:val="NormalWeb"/>
        <w:rPr>
          <w:rFonts w:ascii="Tahoma" w:hAnsi="Tahoma" w:cs="Tahoma"/>
          <w:color w:val="000000"/>
          <w:sz w:val="20"/>
          <w:szCs w:val="20"/>
        </w:rPr>
      </w:pPr>
    </w:p>
    <w:p w:rsidRPr="00115EC5" w:rsidR="00CF7EF1" w:rsidP="00EE0175" w:rsidRDefault="00CF7EF1" w14:paraId="39A47BB5" w14:textId="0B384372">
      <w:pPr>
        <w:pStyle w:val="NormalWeb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115EC5">
        <w:rPr>
          <w:rFonts w:ascii="Tahoma" w:hAnsi="Tahoma" w:cs="Tahoma"/>
          <w:color w:val="000000" w:themeColor="text1"/>
          <w:sz w:val="20"/>
          <w:szCs w:val="20"/>
        </w:rPr>
        <w:t xml:space="preserve">Dans le menu, choisissez l’option </w:t>
      </w:r>
      <w:r w:rsidRPr="00115EC5">
        <w:rPr>
          <w:rFonts w:ascii="Tahoma" w:hAnsi="Tahoma" w:cs="Tahoma"/>
          <w:b/>
          <w:bCs/>
          <w:color w:val="000000" w:themeColor="text1"/>
          <w:sz w:val="20"/>
          <w:szCs w:val="20"/>
        </w:rPr>
        <w:t>Ajouter à l’écran d’accueil</w:t>
      </w:r>
      <w:r w:rsidRPr="00115EC5">
        <w:rPr>
          <w:rFonts w:ascii="Tahoma" w:hAnsi="Tahoma" w:cs="Tahoma"/>
          <w:color w:val="000000" w:themeColor="text1"/>
          <w:sz w:val="20"/>
          <w:szCs w:val="20"/>
        </w:rPr>
        <w:t xml:space="preserve"> :</w:t>
      </w:r>
    </w:p>
    <w:p w:rsidRPr="00F92BBB" w:rsidR="00F92BBB" w:rsidP="00F92BBB" w:rsidRDefault="00F92BBB" w14:paraId="3969D74F" w14:textId="2977C348">
      <w:pPr>
        <w:pStyle w:val="NormalWeb"/>
        <w:jc w:val="center"/>
        <w:rPr>
          <w:rFonts w:cs="Tahoma"/>
          <w:color w:val="000000"/>
          <w:szCs w:val="20"/>
        </w:rPr>
      </w:pPr>
      <w:r w:rsidRPr="00115EC5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8B57A0" wp14:editId="3DA48C3F">
                <wp:simplePos x="0" y="0"/>
                <wp:positionH relativeFrom="column">
                  <wp:posOffset>2967355</wp:posOffset>
                </wp:positionH>
                <wp:positionV relativeFrom="paragraph">
                  <wp:posOffset>2150110</wp:posOffset>
                </wp:positionV>
                <wp:extent cx="1074420" cy="203200"/>
                <wp:effectExtent l="19050" t="19050" r="11430" b="25400"/>
                <wp:wrapNone/>
                <wp:docPr id="139633623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03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C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04DA6AD">
              <v:roundrect id="Rectangle : coins arrondis 1" style="position:absolute;margin-left:233.65pt;margin-top:169.3pt;width:84.6pt;height:1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7c6d" strokeweight="2.25pt" arcsize="10923f" w14:anchorId="3522D8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">
                <v:stroke joinstyle="miter"/>
              </v:roundrect>
            </w:pict>
          </mc:Fallback>
        </mc:AlternateContent>
      </w:r>
      <w:r w:rsidRPr="00115EC5">
        <w:rPr>
          <w:rFonts w:cs="Tahoma"/>
          <w:color w:val="000000"/>
          <w:szCs w:val="20"/>
        </w:rPr>
        <w:drawing>
          <wp:inline distT="0" distB="0" distL="0" distR="0" wp14:anchorId="66E6A58C" wp14:editId="71BC04E8">
            <wp:extent cx="1429200" cy="3178800"/>
            <wp:effectExtent l="0" t="0" r="0" b="3175"/>
            <wp:docPr id="146802749" name="Image 14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2749" name="Image 14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5EC5" w:rsidR="00CF7EF1" w:rsidP="00F92BBB" w:rsidRDefault="00F92BBB" w14:paraId="762AB1CE" w14:textId="66E43135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115EC5">
        <w:rPr>
          <w:rFonts w:ascii="Tahoma" w:hAnsi="Tahoma" w:cs="Tahoma"/>
          <w:color w:val="000000" w:themeColor="text1"/>
          <w:sz w:val="20"/>
          <w:szCs w:val="20"/>
        </w:rPr>
        <w:t xml:space="preserve">Nommez votre raccourci et cliquez sur </w:t>
      </w:r>
      <w:r w:rsidRPr="00115EC5">
        <w:rPr>
          <w:rFonts w:ascii="Tahoma" w:hAnsi="Tahoma" w:cs="Tahoma"/>
          <w:b/>
          <w:bCs/>
          <w:color w:val="000000" w:themeColor="text1"/>
          <w:sz w:val="20"/>
          <w:szCs w:val="20"/>
        </w:rPr>
        <w:t>Ajouter</w:t>
      </w:r>
      <w:r w:rsidRPr="00115EC5">
        <w:rPr>
          <w:rFonts w:ascii="Tahoma" w:hAnsi="Tahoma" w:cs="Tahoma"/>
          <w:b/>
          <w:bCs/>
          <w:color w:val="000000" w:themeColor="text1"/>
          <w:sz w:val="20"/>
          <w:szCs w:val="20"/>
        </w:rPr>
        <w:t>.</w:t>
      </w:r>
    </w:p>
    <w:p w:rsidRPr="00F92BBB" w:rsidR="00F92BBB" w:rsidP="00F92BBB" w:rsidRDefault="00F92BBB" w14:paraId="5880008C" w14:textId="1F8D732E">
      <w:pPr>
        <w:jc w:val="center"/>
      </w:pPr>
      <w:r w:rsidRPr="00115EC5">
        <w:drawing>
          <wp:inline distT="0" distB="0" distL="0" distR="0" wp14:anchorId="7673EE0B" wp14:editId="6867D0A4">
            <wp:extent cx="1432800" cy="3182400"/>
            <wp:effectExtent l="0" t="0" r="0" b="0"/>
            <wp:docPr id="1624354433" name="Image 12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54433" name="Image 12" descr="Une image contenant texte, capture d’écran, Polic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31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5EC5" w:rsidR="00CF7EF1" w:rsidP="00CF7EF1" w:rsidRDefault="00CF7EF1" w14:paraId="5EF430FB" w14:textId="52EA63AF">
      <w:pPr>
        <w:jc w:val="center"/>
      </w:pPr>
    </w:p>
    <w:p w:rsidRPr="00115EC5" w:rsidR="00086FB6" w:rsidP="00CF7EF1" w:rsidRDefault="00086FB6" w14:paraId="4F2F2798" w14:textId="77777777">
      <w:pPr>
        <w:jc w:val="center"/>
      </w:pPr>
    </w:p>
    <w:p w:rsidRPr="00115EC5" w:rsidR="00086FB6" w:rsidP="00CF7EF1" w:rsidRDefault="00086FB6" w14:paraId="555291A6" w14:textId="77777777">
      <w:pPr>
        <w:jc w:val="center"/>
      </w:pPr>
    </w:p>
    <w:p w:rsidRPr="00115EC5" w:rsidR="00086FB6" w:rsidP="00CF7EF1" w:rsidRDefault="00086FB6" w14:paraId="31D0F8CC" w14:textId="77777777">
      <w:pPr>
        <w:jc w:val="center"/>
      </w:pPr>
    </w:p>
    <w:p w:rsidRPr="00115EC5" w:rsidR="00086FB6" w:rsidP="00CF7EF1" w:rsidRDefault="00086FB6" w14:paraId="5720BD2A" w14:textId="77777777">
      <w:pPr>
        <w:jc w:val="center"/>
      </w:pPr>
    </w:p>
    <w:p w:rsidRPr="00115EC5" w:rsidR="00086FB6" w:rsidP="00CF7EF1" w:rsidRDefault="00086FB6" w14:paraId="627AE753" w14:textId="77777777">
      <w:pPr>
        <w:jc w:val="center"/>
      </w:pPr>
    </w:p>
    <w:p w:rsidRPr="00115EC5" w:rsidR="00086FB6" w:rsidP="00CF7EF1" w:rsidRDefault="00086FB6" w14:paraId="2158EB5D" w14:textId="77777777">
      <w:pPr>
        <w:jc w:val="center"/>
      </w:pPr>
    </w:p>
    <w:p w:rsidRPr="00115EC5" w:rsidR="00086FB6" w:rsidP="00CF7EF1" w:rsidRDefault="00086FB6" w14:paraId="1325A06B" w14:textId="77777777">
      <w:pPr>
        <w:jc w:val="center"/>
      </w:pPr>
    </w:p>
    <w:p w:rsidRPr="00115EC5" w:rsidR="00F92BBB" w:rsidP="00F92BBB" w:rsidRDefault="00F92BBB" w14:paraId="0DCBE092" w14:textId="235D7498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115EC5">
        <w:rPr>
          <w:rFonts w:ascii="Tahoma" w:hAnsi="Tahoma" w:cs="Tahoma"/>
          <w:color w:val="000000" w:themeColor="text1"/>
          <w:sz w:val="20"/>
          <w:szCs w:val="20"/>
        </w:rPr>
        <w:t>R</w:t>
      </w:r>
      <w:r w:rsidRPr="00115EC5">
        <w:rPr>
          <w:rFonts w:ascii="Tahoma" w:hAnsi="Tahoma" w:cs="Tahoma"/>
          <w:color w:val="000000" w:themeColor="text1"/>
          <w:sz w:val="20"/>
          <w:szCs w:val="20"/>
        </w:rPr>
        <w:t>etrouve</w:t>
      </w:r>
      <w:r w:rsidRPr="00115EC5">
        <w:rPr>
          <w:rFonts w:ascii="Tahoma" w:hAnsi="Tahoma" w:cs="Tahoma"/>
          <w:color w:val="000000" w:themeColor="text1"/>
          <w:sz w:val="20"/>
          <w:szCs w:val="20"/>
        </w:rPr>
        <w:t>z</w:t>
      </w:r>
      <w:r w:rsidRPr="00115EC5">
        <w:rPr>
          <w:rFonts w:ascii="Tahoma" w:hAnsi="Tahoma" w:cs="Tahoma"/>
          <w:color w:val="000000" w:themeColor="text1"/>
          <w:sz w:val="20"/>
          <w:szCs w:val="20"/>
        </w:rPr>
        <w:t xml:space="preserve"> le raccourci directement sur </w:t>
      </w:r>
      <w:r w:rsidRPr="00115EC5">
        <w:rPr>
          <w:rFonts w:ascii="Tahoma" w:hAnsi="Tahoma" w:cs="Tahoma"/>
          <w:color w:val="000000" w:themeColor="text1"/>
          <w:sz w:val="20"/>
          <w:szCs w:val="20"/>
        </w:rPr>
        <w:t>l’écran de votre smartphone</w:t>
      </w:r>
      <w:r w:rsidR="009E0F10">
        <w:rPr>
          <w:rFonts w:ascii="Tahoma" w:hAnsi="Tahoma" w:cs="Tahoma"/>
          <w:color w:val="000000" w:themeColor="text1"/>
          <w:sz w:val="20"/>
          <w:szCs w:val="20"/>
        </w:rPr>
        <w:t xml:space="preserve"> ou tablette</w:t>
      </w:r>
      <w:r w:rsidRPr="00115EC5">
        <w:rPr>
          <w:rFonts w:ascii="Tahoma" w:hAnsi="Tahoma" w:cs="Tahoma"/>
          <w:color w:val="000000" w:themeColor="text1"/>
          <w:sz w:val="20"/>
          <w:szCs w:val="20"/>
        </w:rPr>
        <w:t>.</w:t>
      </w:r>
    </w:p>
    <w:p w:rsidRPr="00115EC5" w:rsidR="00CE3AD2" w:rsidP="00F92BBB" w:rsidRDefault="00F92BBB" w14:paraId="375923E2" w14:textId="6DACF4B8">
      <w:pPr>
        <w:pStyle w:val="NormalWeb"/>
        <w:spacing w:line="259" w:lineRule="auto"/>
        <w:jc w:val="center"/>
        <w:rPr>
          <w:rFonts w:ascii="Tahoma" w:hAnsi="Tahoma" w:cs="Tahoma"/>
          <w:color w:val="000000" w:themeColor="text1"/>
          <w:sz w:val="20"/>
          <w:szCs w:val="20"/>
        </w:rPr>
      </w:pPr>
      <w:r w:rsidRPr="00115EC5">
        <w:rPr>
          <w:rFonts w:ascii="Tahoma" w:hAnsi="Tahoma" w:cs="Tahoma"/>
          <w:color w:val="000000" w:themeColor="text1"/>
          <w:sz w:val="20"/>
          <w:szCs w:val="20"/>
        </w:rPr>
        <w:drawing>
          <wp:inline distT="0" distB="0" distL="0" distR="0" wp14:anchorId="1F352CB5" wp14:editId="36B037BA">
            <wp:extent cx="1526400" cy="2898000"/>
            <wp:effectExtent l="0" t="0" r="0" b="0"/>
            <wp:docPr id="471035725" name="Image 1" descr="Une image contenant capture d’écran, Système d’exploit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35725" name="Image 1" descr="Une image contenant capture d’écran, Système d’exploitation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5EC5" w:rsidR="00CE3AD2" w:rsidP="00A75B63" w:rsidRDefault="00CE3AD2" w14:paraId="28D8040A" w14:textId="77777777">
      <w:pPr>
        <w:spacing w:line="259" w:lineRule="auto"/>
        <w:rPr>
          <w:szCs w:val="20"/>
        </w:rPr>
      </w:pPr>
    </w:p>
    <w:p w:rsidRPr="00115EC5" w:rsidR="00CF7EF1" w:rsidP="41D1DADE" w:rsidRDefault="00A75B63" w14:paraId="3F8A299B" w14:textId="3E4AB569">
      <w:pPr>
        <w:spacing w:line="259" w:lineRule="auto"/>
        <w:ind w:left="426"/>
        <w:rPr>
          <w:lang w:eastAsia="fr-FR"/>
        </w:rPr>
      </w:pPr>
      <w:r w:rsidRPr="00115EC5">
        <w:rPr>
          <w:szCs w:val="20"/>
        </w:rPr>
        <w:t xml:space="preserve">Lorsque vous vous connectez, </w:t>
      </w:r>
      <w:r w:rsidRPr="00115EC5" w:rsidR="60A3ADE2">
        <w:rPr>
          <w:szCs w:val="20"/>
        </w:rPr>
        <w:t>b</w:t>
      </w:r>
      <w:r w:rsidRPr="00115EC5" w:rsidR="09FEDD0E">
        <w:rPr>
          <w:szCs w:val="20"/>
        </w:rPr>
        <w:t>obbe</w:t>
      </w:r>
      <w:r w:rsidRPr="00115EC5" w:rsidR="75D66B0A">
        <w:rPr>
          <w:szCs w:val="20"/>
        </w:rPr>
        <w:t>e</w:t>
      </w:r>
      <w:r w:rsidRPr="00115EC5" w:rsidR="09FEDD0E">
        <w:rPr>
          <w:szCs w:val="20"/>
        </w:rPr>
        <w:t xml:space="preserve"> s’ouvre directement sur votre dossier. Si vous avez plusieurs </w:t>
      </w:r>
      <w:r w:rsidRPr="00115EC5">
        <w:rPr>
          <w:szCs w:val="20"/>
        </w:rPr>
        <w:t>dossiers</w:t>
      </w:r>
      <w:r w:rsidRPr="00115EC5" w:rsidR="09FEDD0E">
        <w:rPr>
          <w:szCs w:val="20"/>
        </w:rPr>
        <w:t>, vous pouvez passer de l’un à l’autre en cliquant</w:t>
      </w:r>
      <w:r w:rsidRPr="00115EC5" w:rsidR="1E2A72CF">
        <w:rPr>
          <w:lang w:eastAsia="fr-FR"/>
        </w:rPr>
        <w:t xml:space="preserve"> sur l'encadré principal en haut de la page et </w:t>
      </w:r>
      <w:r w:rsidRPr="00115EC5">
        <w:rPr>
          <w:lang w:eastAsia="fr-FR"/>
        </w:rPr>
        <w:t xml:space="preserve">en </w:t>
      </w:r>
      <w:r w:rsidRPr="00115EC5" w:rsidR="1E2A72CF">
        <w:rPr>
          <w:lang w:eastAsia="fr-FR"/>
        </w:rPr>
        <w:t>sélectionn</w:t>
      </w:r>
      <w:r w:rsidRPr="00115EC5">
        <w:rPr>
          <w:lang w:eastAsia="fr-FR"/>
        </w:rPr>
        <w:t>ant</w:t>
      </w:r>
      <w:r w:rsidRPr="00115EC5" w:rsidR="1E2A72CF">
        <w:rPr>
          <w:lang w:eastAsia="fr-FR"/>
        </w:rPr>
        <w:t xml:space="preserve"> le dossier souhaité.</w:t>
      </w:r>
    </w:p>
    <w:p w:rsidRPr="00115EC5" w:rsidR="00CF7EF1" w:rsidP="00CF7EF1" w:rsidRDefault="00CF7EF1" w14:paraId="326B0211" w14:textId="77777777">
      <w:pPr>
        <w:ind w:left="426"/>
        <w:jc w:val="center"/>
      </w:pPr>
      <w:r w:rsidRPr="00115EC5">
        <mc:AlternateContent>
          <mc:Choice Requires="wpg">
            <w:drawing>
              <wp:inline distT="0" distB="0" distL="0" distR="0" wp14:anchorId="53B7F904" wp14:editId="3B52B4E1">
                <wp:extent cx="2209800" cy="1272540"/>
                <wp:effectExtent l="0" t="0" r="0" b="3810"/>
                <wp:docPr id="20787130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272540"/>
                          <a:chOff x="0" y="0"/>
                          <a:chExt cx="1924050" cy="1009650"/>
                        </a:xfrm>
                      </wpg:grpSpPr>
                      <pic:pic xmlns:pic="http://schemas.openxmlformats.org/drawingml/2006/picture">
                        <pic:nvPicPr>
                          <pic:cNvPr id="65124375" name="Image 65124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b="76501"/>
                          <a:stretch/>
                        </pic:blipFill>
                        <pic:spPr>
                          <a:xfrm>
                            <a:off x="0" y="0"/>
                            <a:ext cx="1924050" cy="100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8470563" name="Connecteur droit avec flèche 1718470563"/>
                        <wps:cNvCnPr/>
                        <wps:spPr>
                          <a:xfrm flipH="1" flipV="1">
                            <a:off x="1009650" y="365292"/>
                            <a:ext cx="723900" cy="3524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7C6D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47D2C683">
              <v:group id="Groupe 1" style="width:174pt;height:100.2pt;mso-position-horizontal-relative:char;mso-position-vertical-relative:line" coordsize="19240,10096" o:spid="_x0000_s1026" w14:anchorId="4EECD6B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65124375" style="position:absolute;width:19240;height:1009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">
                  <v:imagedata cropbottom="50136f" o:title="" r:id="rId22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Connecteur droit avec flèche 1718470563" style="position:absolute;left:10096;top:3652;width:7239;height:3525;flip:x y;visibility:visible;mso-wrap-style:square" o:spid="_x0000_s1028" strokecolor="#007c6d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">
                  <v:stroke joinstyle="miter" endarrow="block"/>
                </v:shape>
                <w10:anchorlock/>
              </v:group>
            </w:pict>
          </mc:Fallback>
        </mc:AlternateContent>
      </w:r>
    </w:p>
    <w:p w:rsidRPr="00115EC5" w:rsidR="00CF7EF1" w:rsidP="00CF7EF1" w:rsidRDefault="00CF7EF1" w14:paraId="4E3B0916" w14:textId="77777777">
      <w:pPr>
        <w:ind w:left="426"/>
        <w:rPr>
          <w:lang w:eastAsia="fr-FR"/>
        </w:rPr>
      </w:pPr>
    </w:p>
    <w:p w:rsidR="00CF7EF1" w:rsidP="009950EE" w:rsidRDefault="009950EE" w14:paraId="49D872B3" w14:textId="3A791C12">
      <w:pPr>
        <w:ind w:left="426"/>
        <w:jc w:val="center"/>
        <w:rPr>
          <w:lang w:eastAsia="fr-FR"/>
        </w:rPr>
      </w:pPr>
      <w:r w:rsidRPr="009950EE">
        <w:rPr>
          <w:lang w:eastAsia="fr-FR"/>
        </w:rPr>
        <w:drawing>
          <wp:inline distT="0" distB="0" distL="0" distR="0" wp14:anchorId="5336A9EB" wp14:editId="42226AE2">
            <wp:extent cx="2178752" cy="1958340"/>
            <wp:effectExtent l="0" t="0" r="0" b="3810"/>
            <wp:docPr id="627618243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18243" name="Image 1" descr="Une image contenant texte, Police, capture d’écran&#10;&#10;Le contenu généré par l’IA peut être incorrect."/>
                    <pic:cNvPicPr/>
                  </pic:nvPicPr>
                  <pic:blipFill rotWithShape="1">
                    <a:blip r:embed="rId23"/>
                    <a:srcRect l="802" t="3321" r="64449" b="-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34" cy="196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7EF1" w:rsidSect="00074457">
      <w:headerReference w:type="default" r:id="rId24"/>
      <w:footerReference w:type="default" r:id="rId25"/>
      <w:headerReference w:type="first" r:id="rId26"/>
      <w:footerReference w:type="first" r:id="rId27"/>
      <w:pgSz w:w="11906" w:h="16838" w:orient="portrait" w:code="9"/>
      <w:pgMar w:top="820" w:right="707" w:bottom="1134" w:left="709" w:header="283" w:footer="283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115EC5" w:rsidR="00233588" w:rsidP="00CF74C8" w:rsidRDefault="00233588" w14:paraId="1B0F6C16" w14:textId="77777777">
      <w:pPr>
        <w:spacing w:after="0"/>
      </w:pPr>
      <w:r w:rsidRPr="00115EC5">
        <w:separator/>
      </w:r>
    </w:p>
  </w:endnote>
  <w:endnote w:type="continuationSeparator" w:id="0">
    <w:p w:rsidRPr="00115EC5" w:rsidR="00233588" w:rsidP="00CF74C8" w:rsidRDefault="00233588" w14:paraId="09E48B20" w14:textId="77777777">
      <w:pPr>
        <w:spacing w:after="0"/>
      </w:pPr>
      <w:r w:rsidRPr="00115E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15EC5" w:rsidR="000E3D43" w:rsidP="000E3D43" w:rsidRDefault="000E3D43" w14:paraId="448ED7B2" w14:textId="2A4B2972">
    <w:pPr>
      <w:pStyle w:val="Pieddepage"/>
      <w:pBdr>
        <w:top w:val="single" w:color="7F7F7F" w:sz="4" w:space="1"/>
      </w:pBdr>
      <w:tabs>
        <w:tab w:val="clear" w:pos="4536"/>
        <w:tab w:val="clear" w:pos="9072"/>
        <w:tab w:val="right" w:pos="9900"/>
      </w:tabs>
      <w:jc w:val="center"/>
      <w:rPr>
        <w:i/>
        <w:sz w:val="18"/>
        <w:szCs w:val="18"/>
      </w:rPr>
    </w:pPr>
    <w:r w:rsidRPr="00115EC5">
      <w:rPr>
        <w:i/>
        <w:sz w:val="18"/>
        <w:szCs w:val="18"/>
      </w:rPr>
      <w:t xml:space="preserve">Mise à jour : </w:t>
    </w:r>
    <w:r w:rsidRPr="00115EC5" w:rsidR="002C393A">
      <w:rPr>
        <w:i/>
        <w:sz w:val="18"/>
        <w:szCs w:val="18"/>
      </w:rPr>
      <w:t>09</w:t>
    </w:r>
    <w:r w:rsidRPr="00115EC5">
      <w:rPr>
        <w:i/>
        <w:sz w:val="18"/>
        <w:szCs w:val="18"/>
      </w:rPr>
      <w:t>/0</w:t>
    </w:r>
    <w:r w:rsidRPr="00115EC5" w:rsidR="002C393A">
      <w:rPr>
        <w:i/>
        <w:sz w:val="18"/>
        <w:szCs w:val="18"/>
      </w:rPr>
      <w:t>1</w:t>
    </w:r>
    <w:r w:rsidRPr="00115EC5">
      <w:rPr>
        <w:i/>
        <w:sz w:val="18"/>
        <w:szCs w:val="18"/>
      </w:rPr>
      <w:t>/2</w:t>
    </w:r>
    <w:r w:rsidRPr="00115EC5" w:rsidR="002C393A">
      <w:rPr>
        <w:i/>
        <w:sz w:val="18"/>
        <w:szCs w:val="18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15EC5" w:rsidR="008E05AE" w:rsidP="2B01C812" w:rsidRDefault="008F6B79" w14:paraId="63D1B19F" w14:textId="5505DE91">
    <w:pPr>
      <w:pStyle w:val="Pieddepage"/>
      <w:pBdr>
        <w:top w:val="single" w:color="7F7F7F" w:sz="4" w:space="1"/>
      </w:pBdr>
      <w:tabs>
        <w:tab w:val="right" w:pos="9900"/>
      </w:tabs>
      <w:jc w:val="center"/>
      <w:rPr>
        <w:sz w:val="18"/>
        <w:szCs w:val="18"/>
      </w:rPr>
    </w:pPr>
    <w:r w:rsidRPr="2B01C812" w:rsidR="2B01C812">
      <w:rPr>
        <w:sz w:val="18"/>
        <w:szCs w:val="18"/>
      </w:rPr>
      <w:t>bobbee</w:t>
    </w:r>
    <w:r w:rsidRPr="2B01C812" w:rsidR="2B01C812">
      <w:rPr>
        <w:sz w:val="18"/>
        <w:szCs w:val="18"/>
      </w:rPr>
      <w:t xml:space="preserve"> </w:t>
    </w:r>
    <w:r w:rsidRPr="2B01C812" w:rsidR="2B01C812">
      <w:rPr>
        <w:i w:val="1"/>
        <w:iCs w:val="1"/>
        <w:sz w:val="18"/>
        <w:szCs w:val="18"/>
      </w:rPr>
      <w:t xml:space="preserve">- </w:t>
    </w:r>
    <w:r w:rsidRPr="2B01C812" w:rsidR="2B01C812">
      <w:rPr>
        <w:sz w:val="18"/>
        <w:szCs w:val="18"/>
      </w:rPr>
      <w:t xml:space="preserve">Mise à jour : </w:t>
    </w:r>
    <w:r w:rsidRPr="2B01C812" w:rsidR="2B01C812">
      <w:rPr>
        <w:sz w:val="18"/>
        <w:szCs w:val="18"/>
      </w:rPr>
      <w:t>09</w:t>
    </w:r>
    <w:r w:rsidRPr="2B01C812" w:rsidR="2B01C812">
      <w:rPr>
        <w:sz w:val="18"/>
        <w:szCs w:val="18"/>
      </w:rPr>
      <w:t>/0</w:t>
    </w:r>
    <w:r w:rsidRPr="2B01C812" w:rsidR="2B01C812">
      <w:rPr>
        <w:sz w:val="18"/>
        <w:szCs w:val="18"/>
      </w:rPr>
      <w:t>1</w:t>
    </w:r>
    <w:r w:rsidRPr="2B01C812" w:rsidR="2B01C812">
      <w:rPr>
        <w:sz w:val="18"/>
        <w:szCs w:val="18"/>
      </w:rPr>
      <w:t>/2</w:t>
    </w:r>
    <w:r w:rsidRPr="2B01C812" w:rsidR="2B01C812">
      <w:rPr>
        <w:sz w:val="18"/>
        <w:szCs w:val="18"/>
      </w:rPr>
      <w:t>6</w:t>
    </w:r>
    <w:r w:rsidRPr="2B01C812" w:rsidR="2B01C812">
      <w:rPr>
        <w:sz w:val="18"/>
        <w:szCs w:val="18"/>
      </w:rPr>
      <w:t xml:space="preserve"> - Groupe ISAGRI</w:t>
    </w:r>
    <w:r>
      <w:br/>
    </w:r>
    <w:r w:rsidRPr="2B01C812" w:rsidR="2B01C812">
      <w:rPr>
        <w:sz w:val="18"/>
        <w:szCs w:val="18"/>
      </w:rPr>
      <w:t>Avenue des Censives - BP 50333 - 60026 BEAUVAIS Cedex - SAS au capital de 5 100 000 € - 327 733 432 RCS Beauvais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115EC5" w:rsidR="00233588" w:rsidP="00CF74C8" w:rsidRDefault="00233588" w14:paraId="63E0CADA" w14:textId="77777777">
      <w:pPr>
        <w:spacing w:after="0"/>
      </w:pPr>
      <w:r w:rsidRPr="00115EC5">
        <w:separator/>
      </w:r>
    </w:p>
  </w:footnote>
  <w:footnote w:type="continuationSeparator" w:id="0">
    <w:p w:rsidRPr="00115EC5" w:rsidR="00233588" w:rsidP="00CF74C8" w:rsidRDefault="00233588" w14:paraId="5506FE25" w14:textId="77777777">
      <w:pPr>
        <w:spacing w:after="0"/>
      </w:pPr>
      <w:r w:rsidRPr="00115E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15EC5" w:rsidR="00DA7329" w:rsidP="00DA7329" w:rsidRDefault="00DA7329" w14:paraId="326D2E88" w14:textId="77777777">
    <w:pPr>
      <w:pStyle w:val="En-tte"/>
      <w:tabs>
        <w:tab w:val="clear" w:pos="4536"/>
        <w:tab w:val="clear" w:pos="9072"/>
        <w:tab w:val="right" w:pos="9781"/>
      </w:tabs>
      <w:rPr>
        <w:rFonts w:cs="Tahoma"/>
        <w:szCs w:val="20"/>
      </w:rPr>
    </w:pPr>
    <w:r w:rsidRPr="00115EC5">
      <w:drawing>
        <wp:inline distT="0" distB="0" distL="0" distR="0" wp14:anchorId="65B45C6F" wp14:editId="534AF247">
          <wp:extent cx="819150" cy="336550"/>
          <wp:effectExtent l="0" t="0" r="0" b="0"/>
          <wp:docPr id="674177566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115EC5" w:rsidR="00B33525" w:rsidP="00DA7329" w:rsidRDefault="00B33525" w14:paraId="1820A676" w14:textId="29E0DC3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15EC5" w:rsidR="00B33525" w:rsidP="00EA5446" w:rsidRDefault="00612B5A" w14:paraId="67ADCA05" w14:textId="70A1AED3">
    <w:pPr>
      <w:pStyle w:val="En-tte"/>
      <w:pBdr>
        <w:bottom w:val="single" w:color="7F7F7F" w:sz="4" w:space="1"/>
      </w:pBdr>
      <w:tabs>
        <w:tab w:val="clear" w:pos="4536"/>
        <w:tab w:val="clear" w:pos="9072"/>
        <w:tab w:val="right" w:pos="9781"/>
      </w:tabs>
    </w:pPr>
    <w:r w:rsidRPr="00115EC5">
      <w:drawing>
        <wp:inline distT="0" distB="0" distL="0" distR="0" wp14:anchorId="5452D1DC" wp14:editId="0849BF37">
          <wp:extent cx="819150" cy="336550"/>
          <wp:effectExtent l="0" t="0" r="0" b="0"/>
          <wp:docPr id="1412860805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5EC5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952B5"/>
    <w:multiLevelType w:val="hybridMultilevel"/>
    <w:tmpl w:val="35C4F016"/>
    <w:lvl w:ilvl="0" w:tplc="77F43C60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C08FA9"/>
    <w:multiLevelType w:val="hybridMultilevel"/>
    <w:tmpl w:val="C42679B8"/>
    <w:lvl w:ilvl="0" w:tplc="F45C3448">
      <w:start w:val="1"/>
      <w:numFmt w:val="decimal"/>
      <w:lvlText w:val="%1."/>
      <w:lvlJc w:val="left"/>
      <w:pPr>
        <w:ind w:left="1080" w:hanging="360"/>
      </w:pPr>
    </w:lvl>
    <w:lvl w:ilvl="1" w:tplc="17F8E038">
      <w:start w:val="1"/>
      <w:numFmt w:val="lowerLetter"/>
      <w:lvlText w:val="%2."/>
      <w:lvlJc w:val="left"/>
      <w:pPr>
        <w:ind w:left="1800" w:hanging="360"/>
      </w:pPr>
    </w:lvl>
    <w:lvl w:ilvl="2" w:tplc="40CAEE62">
      <w:start w:val="1"/>
      <w:numFmt w:val="lowerRoman"/>
      <w:lvlText w:val="%3."/>
      <w:lvlJc w:val="right"/>
      <w:pPr>
        <w:ind w:left="2520" w:hanging="180"/>
      </w:pPr>
    </w:lvl>
    <w:lvl w:ilvl="3" w:tplc="EA1A8146">
      <w:start w:val="1"/>
      <w:numFmt w:val="decimal"/>
      <w:lvlText w:val="%4."/>
      <w:lvlJc w:val="left"/>
      <w:pPr>
        <w:ind w:left="3240" w:hanging="360"/>
      </w:pPr>
    </w:lvl>
    <w:lvl w:ilvl="4" w:tplc="DF60E966">
      <w:start w:val="1"/>
      <w:numFmt w:val="lowerLetter"/>
      <w:lvlText w:val="%5."/>
      <w:lvlJc w:val="left"/>
      <w:pPr>
        <w:ind w:left="3960" w:hanging="360"/>
      </w:pPr>
    </w:lvl>
    <w:lvl w:ilvl="5" w:tplc="7A929D60">
      <w:start w:val="1"/>
      <w:numFmt w:val="lowerRoman"/>
      <w:lvlText w:val="%6."/>
      <w:lvlJc w:val="right"/>
      <w:pPr>
        <w:ind w:left="4680" w:hanging="180"/>
      </w:pPr>
    </w:lvl>
    <w:lvl w:ilvl="6" w:tplc="D7F8E618">
      <w:start w:val="1"/>
      <w:numFmt w:val="decimal"/>
      <w:lvlText w:val="%7."/>
      <w:lvlJc w:val="left"/>
      <w:pPr>
        <w:ind w:left="5400" w:hanging="360"/>
      </w:pPr>
    </w:lvl>
    <w:lvl w:ilvl="7" w:tplc="CE50571E">
      <w:start w:val="1"/>
      <w:numFmt w:val="lowerLetter"/>
      <w:lvlText w:val="%8."/>
      <w:lvlJc w:val="left"/>
      <w:pPr>
        <w:ind w:left="6120" w:hanging="360"/>
      </w:pPr>
    </w:lvl>
    <w:lvl w:ilvl="8" w:tplc="7C265E6A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8160E8"/>
    <w:multiLevelType w:val="multilevel"/>
    <w:tmpl w:val="BDA62A10"/>
    <w:lvl w:ilvl="0">
      <w:start w:val="1"/>
      <w:numFmt w:val="decimal"/>
      <w:pStyle w:val="Titre1"/>
      <w:suff w:val="space"/>
      <w:lvlText w:val="%1."/>
      <w:lvlJc w:val="left"/>
      <w:pPr>
        <w:ind w:left="567" w:hanging="567"/>
      </w:pPr>
      <w:rPr>
        <w:rFonts w:hint="default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suff w:val="space"/>
      <w:lvlText w:val="%1.%2."/>
      <w:lvlJc w:val="left"/>
      <w:pPr>
        <w:ind w:left="567" w:hanging="567"/>
      </w:pPr>
      <w:rPr>
        <w:rFonts w:hint="default"/>
        <w:color w:val="007C6D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3" w15:restartNumberingAfterBreak="0">
    <w:nsid w:val="1F373332"/>
    <w:multiLevelType w:val="multilevel"/>
    <w:tmpl w:val="8408A51A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hint="default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color w:val="FE9900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4" w15:restartNumberingAfterBreak="0">
    <w:nsid w:val="1FF5278B"/>
    <w:multiLevelType w:val="hybridMultilevel"/>
    <w:tmpl w:val="4E92B9C4"/>
    <w:lvl w:ilvl="0" w:tplc="D27C909C">
      <w:numFmt w:val="bullet"/>
      <w:lvlText w:val="-"/>
      <w:lvlJc w:val="left"/>
      <w:pPr>
        <w:ind w:left="720" w:hanging="360"/>
      </w:pPr>
      <w:rPr>
        <w:rFonts w:hint="default" w:ascii="Tahoma" w:hAnsi="Tahoma" w:eastAsia="Calibri" w:cs="Taho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AC04C11"/>
    <w:multiLevelType w:val="multilevel"/>
    <w:tmpl w:val="F6C82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66268F"/>
    <w:multiLevelType w:val="hybridMultilevel"/>
    <w:tmpl w:val="0C1E4BB0"/>
    <w:lvl w:ilvl="0" w:tplc="77F43C60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9AA3112"/>
    <w:multiLevelType w:val="hybridMultilevel"/>
    <w:tmpl w:val="44F24474"/>
    <w:lvl w:ilvl="0" w:tplc="E976F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16368"/>
    <w:multiLevelType w:val="hybridMultilevel"/>
    <w:tmpl w:val="590C83AC"/>
    <w:lvl w:ilvl="0" w:tplc="1220B33A">
      <w:start w:val="4"/>
      <w:numFmt w:val="bullet"/>
      <w:lvlText w:val="-"/>
      <w:lvlJc w:val="left"/>
      <w:pPr>
        <w:ind w:left="1065" w:hanging="360"/>
      </w:pPr>
      <w:rPr>
        <w:rFonts w:hint="default" w:ascii="Tahoma" w:hAnsi="Tahoma" w:eastAsia="Calibri" w:cs="Tahoma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9" w15:restartNumberingAfterBreak="0">
    <w:nsid w:val="5003479E"/>
    <w:multiLevelType w:val="hybridMultilevel"/>
    <w:tmpl w:val="0FF0EEC0"/>
    <w:lvl w:ilvl="0" w:tplc="3A867C68">
      <w:start w:val="5"/>
      <w:numFmt w:val="bullet"/>
      <w:lvlText w:val="-"/>
      <w:lvlJc w:val="left"/>
      <w:pPr>
        <w:ind w:left="1065" w:hanging="360"/>
      </w:pPr>
      <w:rPr>
        <w:rFonts w:hint="default" w:ascii="Tahoma" w:hAnsi="Tahoma" w:eastAsia="Calibri" w:cs="Tahoma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10" w15:restartNumberingAfterBreak="0">
    <w:nsid w:val="58D94F3A"/>
    <w:multiLevelType w:val="hybridMultilevel"/>
    <w:tmpl w:val="2B30357A"/>
    <w:lvl w:ilvl="0" w:tplc="AECE9E02">
      <w:numFmt w:val="bullet"/>
      <w:lvlText w:val="-"/>
      <w:lvlJc w:val="left"/>
      <w:pPr>
        <w:ind w:left="786" w:hanging="360"/>
      </w:pPr>
      <w:rPr>
        <w:rFonts w:hint="default" w:ascii="Tahoma" w:hAnsi="Tahoma" w:eastAsia="Calibri" w:cs="Tahoma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11" w15:restartNumberingAfterBreak="0">
    <w:nsid w:val="59C63D2F"/>
    <w:multiLevelType w:val="hybridMultilevel"/>
    <w:tmpl w:val="5DE47290"/>
    <w:lvl w:ilvl="0" w:tplc="81866EE2">
      <w:start w:val="5"/>
      <w:numFmt w:val="bullet"/>
      <w:lvlText w:val="-"/>
      <w:lvlJc w:val="left"/>
      <w:pPr>
        <w:ind w:left="675" w:hanging="360"/>
      </w:pPr>
      <w:rPr>
        <w:rFonts w:hint="default" w:ascii="Tahoma" w:hAnsi="Tahoma" w:eastAsia="Calibri" w:cs="Tahoma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hint="default" w:ascii="Wingdings" w:hAnsi="Wingdings"/>
      </w:rPr>
    </w:lvl>
  </w:abstractNum>
  <w:abstractNum w:abstractNumId="12" w15:restartNumberingAfterBreak="0">
    <w:nsid w:val="6365769D"/>
    <w:multiLevelType w:val="hybridMultilevel"/>
    <w:tmpl w:val="8304BA9E"/>
    <w:lvl w:ilvl="0" w:tplc="C4E05136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B231E8"/>
    <w:multiLevelType w:val="multilevel"/>
    <w:tmpl w:val="75162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numFmt w:val="bullet"/>
      <w:lvlText w:val="-"/>
      <w:lvlJc w:val="left"/>
      <w:pPr>
        <w:ind w:left="2880" w:hanging="360"/>
      </w:pPr>
      <w:rPr>
        <w:rFonts w:hint="default" w:ascii="Tahoma" w:hAnsi="Tahoma" w:eastAsia="Calibri" w:cs="Tahoma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7F01EB"/>
    <w:multiLevelType w:val="multilevel"/>
    <w:tmpl w:val="A6C44D90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6A88217E"/>
    <w:multiLevelType w:val="hybridMultilevel"/>
    <w:tmpl w:val="179AF3EA"/>
    <w:lvl w:ilvl="0" w:tplc="DE5C3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D4AA7"/>
    <w:multiLevelType w:val="hybridMultilevel"/>
    <w:tmpl w:val="D068D582"/>
    <w:lvl w:ilvl="0" w:tplc="6E264306">
      <w:numFmt w:val="bullet"/>
      <w:lvlText w:val="-"/>
      <w:lvlJc w:val="left"/>
      <w:pPr>
        <w:ind w:left="1068" w:hanging="360"/>
      </w:pPr>
      <w:rPr>
        <w:rFonts w:hint="default" w:ascii="Tahoma" w:hAnsi="Tahoma" w:eastAsia="Calibri" w:cs="Tahoma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7" w15:restartNumberingAfterBreak="0">
    <w:nsid w:val="701E0928"/>
    <w:multiLevelType w:val="multilevel"/>
    <w:tmpl w:val="CEEE0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FB45C1"/>
    <w:multiLevelType w:val="hybridMultilevel"/>
    <w:tmpl w:val="F10CDF62"/>
    <w:lvl w:ilvl="0" w:tplc="3632AD62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620496">
    <w:abstractNumId w:val="2"/>
  </w:num>
  <w:num w:numId="2" w16cid:durableId="1370186485">
    <w:abstractNumId w:val="12"/>
  </w:num>
  <w:num w:numId="3" w16cid:durableId="616521490">
    <w:abstractNumId w:val="18"/>
  </w:num>
  <w:num w:numId="4" w16cid:durableId="166362950">
    <w:abstractNumId w:val="3"/>
  </w:num>
  <w:num w:numId="5" w16cid:durableId="2118938180">
    <w:abstractNumId w:val="2"/>
  </w:num>
  <w:num w:numId="6" w16cid:durableId="1805462871">
    <w:abstractNumId w:val="15"/>
  </w:num>
  <w:num w:numId="7" w16cid:durableId="189993413">
    <w:abstractNumId w:val="2"/>
  </w:num>
  <w:num w:numId="8" w16cid:durableId="1633443511">
    <w:abstractNumId w:val="2"/>
  </w:num>
  <w:num w:numId="9" w16cid:durableId="1360542949">
    <w:abstractNumId w:val="9"/>
  </w:num>
  <w:num w:numId="10" w16cid:durableId="1513765194">
    <w:abstractNumId w:val="11"/>
  </w:num>
  <w:num w:numId="11" w16cid:durableId="2075425082">
    <w:abstractNumId w:val="8"/>
  </w:num>
  <w:num w:numId="12" w16cid:durableId="2095860582">
    <w:abstractNumId w:val="14"/>
  </w:num>
  <w:num w:numId="13" w16cid:durableId="261300315">
    <w:abstractNumId w:val="7"/>
  </w:num>
  <w:num w:numId="14" w16cid:durableId="1312363969">
    <w:abstractNumId w:val="16"/>
  </w:num>
  <w:num w:numId="15" w16cid:durableId="254168986">
    <w:abstractNumId w:val="1"/>
  </w:num>
  <w:num w:numId="16" w16cid:durableId="29572234">
    <w:abstractNumId w:val="6"/>
  </w:num>
  <w:num w:numId="17" w16cid:durableId="176846892">
    <w:abstractNumId w:val="0"/>
  </w:num>
  <w:num w:numId="18" w16cid:durableId="1834763323">
    <w:abstractNumId w:val="13"/>
  </w:num>
  <w:num w:numId="19" w16cid:durableId="684138866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20" w16cid:durableId="646128671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21" w16cid:durableId="1137606086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22" w16cid:durableId="1179127229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23" w16cid:durableId="1410038545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24" w16cid:durableId="223226319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25" w16cid:durableId="158353843">
    <w:abstractNumId w:val="5"/>
  </w:num>
  <w:num w:numId="26" w16cid:durableId="564220256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27" w16cid:durableId="1345743321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28" w16cid:durableId="631593984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29" w16cid:durableId="1011614364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hint="default" w:ascii="Symbol" w:hAnsi="Symbol"/>
          <w:sz w:val="20"/>
        </w:rPr>
      </w:lvl>
    </w:lvlOverride>
  </w:num>
  <w:num w:numId="30" w16cid:durableId="1936134042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hint="default" w:ascii="Symbol" w:hAnsi="Symbol"/>
          <w:sz w:val="20"/>
        </w:rPr>
      </w:lvl>
    </w:lvlOverride>
  </w:num>
  <w:num w:numId="31" w16cid:durableId="1395617593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hint="default" w:ascii="Symbol" w:hAnsi="Symbol"/>
          <w:sz w:val="20"/>
        </w:rPr>
      </w:lvl>
    </w:lvlOverride>
  </w:num>
  <w:num w:numId="32" w16cid:durableId="2119325719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33" w16cid:durableId="1645544847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34" w16cid:durableId="546381324">
    <w:abstractNumId w:val="17"/>
  </w:num>
  <w:num w:numId="35" w16cid:durableId="25840652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36" w16cid:durableId="798258001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37" w16cid:durableId="552928568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38" w16cid:durableId="1438988899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hint="default" w:ascii="Symbol" w:hAnsi="Symbol"/>
          <w:sz w:val="20"/>
        </w:rPr>
      </w:lvl>
    </w:lvlOverride>
  </w:num>
  <w:num w:numId="39" w16cid:durableId="1078555853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hint="default" w:ascii="Symbol" w:hAnsi="Symbol"/>
          <w:sz w:val="20"/>
        </w:rPr>
      </w:lvl>
    </w:lvlOverride>
  </w:num>
  <w:num w:numId="40" w16cid:durableId="159391743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hint="default" w:ascii="Symbol" w:hAnsi="Symbol"/>
          <w:sz w:val="20"/>
        </w:rPr>
      </w:lvl>
    </w:lvlOverride>
  </w:num>
  <w:num w:numId="41" w16cid:durableId="1584221171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hint="default" w:ascii="Symbol" w:hAnsi="Symbol"/>
          <w:sz w:val="20"/>
        </w:rPr>
      </w:lvl>
    </w:lvlOverride>
  </w:num>
  <w:num w:numId="42" w16cid:durableId="1341616059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</w:num>
  <w:num w:numId="43" w16cid:durableId="1035470713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hint="default" w:ascii="Symbol" w:hAnsi="Symbol"/>
          <w:sz w:val="20"/>
        </w:rPr>
      </w:lvl>
    </w:lvlOverride>
  </w:num>
  <w:num w:numId="44" w16cid:durableId="1387795804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hint="default" w:ascii="Symbol" w:hAnsi="Symbol"/>
          <w:sz w:val="20"/>
        </w:rPr>
      </w:lvl>
    </w:lvlOverride>
  </w:num>
  <w:num w:numId="45" w16cid:durableId="1937865454">
    <w:abstractNumId w:val="10"/>
  </w:num>
  <w:num w:numId="46" w16cid:durableId="2018774078">
    <w:abstractNumId w:val="4"/>
  </w:num>
  <w:num w:numId="47" w16cid:durableId="177891351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attachedTemplate r:id="rId1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1FA"/>
    <w:rsid w:val="0000317D"/>
    <w:rsid w:val="0000452C"/>
    <w:rsid w:val="000078C7"/>
    <w:rsid w:val="00010470"/>
    <w:rsid w:val="0001197F"/>
    <w:rsid w:val="000274A2"/>
    <w:rsid w:val="00042535"/>
    <w:rsid w:val="00043F23"/>
    <w:rsid w:val="000449DE"/>
    <w:rsid w:val="000606A0"/>
    <w:rsid w:val="00064C3E"/>
    <w:rsid w:val="0006623C"/>
    <w:rsid w:val="00074457"/>
    <w:rsid w:val="00076B09"/>
    <w:rsid w:val="00080934"/>
    <w:rsid w:val="000851FA"/>
    <w:rsid w:val="0008568A"/>
    <w:rsid w:val="00086FB6"/>
    <w:rsid w:val="0008753C"/>
    <w:rsid w:val="000A32E3"/>
    <w:rsid w:val="000B5419"/>
    <w:rsid w:val="000B5918"/>
    <w:rsid w:val="000C0B3F"/>
    <w:rsid w:val="000C0C39"/>
    <w:rsid w:val="000C1D24"/>
    <w:rsid w:val="000C5F69"/>
    <w:rsid w:val="000C72F4"/>
    <w:rsid w:val="000C7752"/>
    <w:rsid w:val="000D743B"/>
    <w:rsid w:val="000E3D43"/>
    <w:rsid w:val="000E635D"/>
    <w:rsid w:val="000F1670"/>
    <w:rsid w:val="00115B09"/>
    <w:rsid w:val="00115EC5"/>
    <w:rsid w:val="00126B23"/>
    <w:rsid w:val="00155110"/>
    <w:rsid w:val="00165E48"/>
    <w:rsid w:val="0017100B"/>
    <w:rsid w:val="00186742"/>
    <w:rsid w:val="001923FE"/>
    <w:rsid w:val="0019241F"/>
    <w:rsid w:val="001C0086"/>
    <w:rsid w:val="001D36D9"/>
    <w:rsid w:val="001D391B"/>
    <w:rsid w:val="001E35EA"/>
    <w:rsid w:val="001F1363"/>
    <w:rsid w:val="00206B0D"/>
    <w:rsid w:val="00225F07"/>
    <w:rsid w:val="002270DC"/>
    <w:rsid w:val="00233588"/>
    <w:rsid w:val="00235BD9"/>
    <w:rsid w:val="00237A70"/>
    <w:rsid w:val="002449F5"/>
    <w:rsid w:val="00255743"/>
    <w:rsid w:val="00256BE9"/>
    <w:rsid w:val="0026018E"/>
    <w:rsid w:val="0026264C"/>
    <w:rsid w:val="00262EFB"/>
    <w:rsid w:val="00263321"/>
    <w:rsid w:val="00263E20"/>
    <w:rsid w:val="002927BE"/>
    <w:rsid w:val="002A238D"/>
    <w:rsid w:val="002A7239"/>
    <w:rsid w:val="002C393A"/>
    <w:rsid w:val="002D4B8D"/>
    <w:rsid w:val="002D73AA"/>
    <w:rsid w:val="0031246A"/>
    <w:rsid w:val="00324BBC"/>
    <w:rsid w:val="0033345E"/>
    <w:rsid w:val="00333C2F"/>
    <w:rsid w:val="003518CA"/>
    <w:rsid w:val="00352792"/>
    <w:rsid w:val="00353CB5"/>
    <w:rsid w:val="00356A16"/>
    <w:rsid w:val="00356E78"/>
    <w:rsid w:val="00357777"/>
    <w:rsid w:val="003A3AE3"/>
    <w:rsid w:val="003A5D12"/>
    <w:rsid w:val="003C302E"/>
    <w:rsid w:val="003C5A7D"/>
    <w:rsid w:val="003E1254"/>
    <w:rsid w:val="003E40A8"/>
    <w:rsid w:val="003F2014"/>
    <w:rsid w:val="003F40AD"/>
    <w:rsid w:val="003F5CC9"/>
    <w:rsid w:val="0040525A"/>
    <w:rsid w:val="00405EA7"/>
    <w:rsid w:val="004112F0"/>
    <w:rsid w:val="00412820"/>
    <w:rsid w:val="0041533E"/>
    <w:rsid w:val="0043018B"/>
    <w:rsid w:val="00431ABE"/>
    <w:rsid w:val="00437613"/>
    <w:rsid w:val="004445C5"/>
    <w:rsid w:val="0044546A"/>
    <w:rsid w:val="00451863"/>
    <w:rsid w:val="00453EAF"/>
    <w:rsid w:val="00460F5A"/>
    <w:rsid w:val="00464097"/>
    <w:rsid w:val="004648AC"/>
    <w:rsid w:val="00484AC8"/>
    <w:rsid w:val="004854CE"/>
    <w:rsid w:val="00486790"/>
    <w:rsid w:val="00495982"/>
    <w:rsid w:val="004B5A97"/>
    <w:rsid w:val="004B5E17"/>
    <w:rsid w:val="004C0F29"/>
    <w:rsid w:val="004C19A7"/>
    <w:rsid w:val="004D01AA"/>
    <w:rsid w:val="004D732A"/>
    <w:rsid w:val="004E0443"/>
    <w:rsid w:val="004E4997"/>
    <w:rsid w:val="004E540A"/>
    <w:rsid w:val="00500F07"/>
    <w:rsid w:val="005044AA"/>
    <w:rsid w:val="00512602"/>
    <w:rsid w:val="0052152F"/>
    <w:rsid w:val="0052651B"/>
    <w:rsid w:val="00547782"/>
    <w:rsid w:val="0055298B"/>
    <w:rsid w:val="005639F0"/>
    <w:rsid w:val="005A0523"/>
    <w:rsid w:val="005A2585"/>
    <w:rsid w:val="005C23DB"/>
    <w:rsid w:val="005C3C84"/>
    <w:rsid w:val="005D0E0C"/>
    <w:rsid w:val="00603D94"/>
    <w:rsid w:val="00604A88"/>
    <w:rsid w:val="00612B5A"/>
    <w:rsid w:val="00621A9B"/>
    <w:rsid w:val="00622046"/>
    <w:rsid w:val="00622C84"/>
    <w:rsid w:val="00634F09"/>
    <w:rsid w:val="00635982"/>
    <w:rsid w:val="00636453"/>
    <w:rsid w:val="00636A16"/>
    <w:rsid w:val="00644EFC"/>
    <w:rsid w:val="006576DF"/>
    <w:rsid w:val="00661C0C"/>
    <w:rsid w:val="00661F05"/>
    <w:rsid w:val="006638C6"/>
    <w:rsid w:val="00664BD6"/>
    <w:rsid w:val="00671D59"/>
    <w:rsid w:val="00684A42"/>
    <w:rsid w:val="006A0AAD"/>
    <w:rsid w:val="006A5F3A"/>
    <w:rsid w:val="006A6076"/>
    <w:rsid w:val="006C712A"/>
    <w:rsid w:val="006F3875"/>
    <w:rsid w:val="00712E5E"/>
    <w:rsid w:val="00726AB2"/>
    <w:rsid w:val="007314A4"/>
    <w:rsid w:val="00740F47"/>
    <w:rsid w:val="00744AD7"/>
    <w:rsid w:val="00752D50"/>
    <w:rsid w:val="0075666A"/>
    <w:rsid w:val="007644F8"/>
    <w:rsid w:val="00766730"/>
    <w:rsid w:val="00766E74"/>
    <w:rsid w:val="007824AE"/>
    <w:rsid w:val="007A1EC5"/>
    <w:rsid w:val="007A5E2E"/>
    <w:rsid w:val="007B36F6"/>
    <w:rsid w:val="007B6E48"/>
    <w:rsid w:val="007C199C"/>
    <w:rsid w:val="007C2FBA"/>
    <w:rsid w:val="007C6D9F"/>
    <w:rsid w:val="007E42CB"/>
    <w:rsid w:val="007F21E1"/>
    <w:rsid w:val="00800FC6"/>
    <w:rsid w:val="0080295D"/>
    <w:rsid w:val="00802EF4"/>
    <w:rsid w:val="00804878"/>
    <w:rsid w:val="00806E87"/>
    <w:rsid w:val="008103CD"/>
    <w:rsid w:val="00820A66"/>
    <w:rsid w:val="008448E4"/>
    <w:rsid w:val="008512FD"/>
    <w:rsid w:val="008545CB"/>
    <w:rsid w:val="00856DC2"/>
    <w:rsid w:val="008625C8"/>
    <w:rsid w:val="00881096"/>
    <w:rsid w:val="008847A4"/>
    <w:rsid w:val="008848EA"/>
    <w:rsid w:val="008A3CCF"/>
    <w:rsid w:val="008A57F8"/>
    <w:rsid w:val="008C45B1"/>
    <w:rsid w:val="008D5BCF"/>
    <w:rsid w:val="008D686E"/>
    <w:rsid w:val="008E0496"/>
    <w:rsid w:val="008E05AE"/>
    <w:rsid w:val="008E51AA"/>
    <w:rsid w:val="008F3C76"/>
    <w:rsid w:val="008F6B79"/>
    <w:rsid w:val="008F6F89"/>
    <w:rsid w:val="00900E5D"/>
    <w:rsid w:val="00906C94"/>
    <w:rsid w:val="009104B0"/>
    <w:rsid w:val="009301B4"/>
    <w:rsid w:val="0093056B"/>
    <w:rsid w:val="0094504C"/>
    <w:rsid w:val="00950F04"/>
    <w:rsid w:val="00952AA8"/>
    <w:rsid w:val="009535B2"/>
    <w:rsid w:val="009537C3"/>
    <w:rsid w:val="00963AE5"/>
    <w:rsid w:val="00964915"/>
    <w:rsid w:val="00964AD0"/>
    <w:rsid w:val="00965FBB"/>
    <w:rsid w:val="00986E1C"/>
    <w:rsid w:val="009950EE"/>
    <w:rsid w:val="0099792E"/>
    <w:rsid w:val="009A3789"/>
    <w:rsid w:val="009A5EE8"/>
    <w:rsid w:val="009B769A"/>
    <w:rsid w:val="009C02C8"/>
    <w:rsid w:val="009C1F1E"/>
    <w:rsid w:val="009D2D8D"/>
    <w:rsid w:val="009E0764"/>
    <w:rsid w:val="009E0F10"/>
    <w:rsid w:val="009E1C9C"/>
    <w:rsid w:val="009E56C1"/>
    <w:rsid w:val="00A034DD"/>
    <w:rsid w:val="00A0773C"/>
    <w:rsid w:val="00A13943"/>
    <w:rsid w:val="00A421CA"/>
    <w:rsid w:val="00A45C81"/>
    <w:rsid w:val="00A46200"/>
    <w:rsid w:val="00A53446"/>
    <w:rsid w:val="00A5711F"/>
    <w:rsid w:val="00A572B0"/>
    <w:rsid w:val="00A71117"/>
    <w:rsid w:val="00A736A2"/>
    <w:rsid w:val="00A75B63"/>
    <w:rsid w:val="00A75DAB"/>
    <w:rsid w:val="00A87404"/>
    <w:rsid w:val="00A87995"/>
    <w:rsid w:val="00A912AF"/>
    <w:rsid w:val="00A95B4F"/>
    <w:rsid w:val="00AA2C9B"/>
    <w:rsid w:val="00AA5D71"/>
    <w:rsid w:val="00AB1328"/>
    <w:rsid w:val="00AC504E"/>
    <w:rsid w:val="00AD4CAF"/>
    <w:rsid w:val="00AE1A60"/>
    <w:rsid w:val="00AE6311"/>
    <w:rsid w:val="00AF196D"/>
    <w:rsid w:val="00AF53E5"/>
    <w:rsid w:val="00AF5732"/>
    <w:rsid w:val="00B027BB"/>
    <w:rsid w:val="00B0487A"/>
    <w:rsid w:val="00B071E8"/>
    <w:rsid w:val="00B33525"/>
    <w:rsid w:val="00B355C8"/>
    <w:rsid w:val="00B35B3C"/>
    <w:rsid w:val="00B41361"/>
    <w:rsid w:val="00B422CC"/>
    <w:rsid w:val="00B50449"/>
    <w:rsid w:val="00B52758"/>
    <w:rsid w:val="00B53AEF"/>
    <w:rsid w:val="00B715E4"/>
    <w:rsid w:val="00B8082E"/>
    <w:rsid w:val="00B9080B"/>
    <w:rsid w:val="00BA3845"/>
    <w:rsid w:val="00BA4DA2"/>
    <w:rsid w:val="00BA5311"/>
    <w:rsid w:val="00BA618C"/>
    <w:rsid w:val="00BA7941"/>
    <w:rsid w:val="00BD71E4"/>
    <w:rsid w:val="00BF1E83"/>
    <w:rsid w:val="00C0133D"/>
    <w:rsid w:val="00C23213"/>
    <w:rsid w:val="00C25F14"/>
    <w:rsid w:val="00C510BD"/>
    <w:rsid w:val="00C544FC"/>
    <w:rsid w:val="00C552BC"/>
    <w:rsid w:val="00C56DB1"/>
    <w:rsid w:val="00C61C6A"/>
    <w:rsid w:val="00C71C57"/>
    <w:rsid w:val="00C72B00"/>
    <w:rsid w:val="00C7345B"/>
    <w:rsid w:val="00C83614"/>
    <w:rsid w:val="00C868CA"/>
    <w:rsid w:val="00C91644"/>
    <w:rsid w:val="00CA32AF"/>
    <w:rsid w:val="00CC51F6"/>
    <w:rsid w:val="00CC573B"/>
    <w:rsid w:val="00CC7D1D"/>
    <w:rsid w:val="00CD13AC"/>
    <w:rsid w:val="00CD70D3"/>
    <w:rsid w:val="00CE0910"/>
    <w:rsid w:val="00CE3AD2"/>
    <w:rsid w:val="00CF6397"/>
    <w:rsid w:val="00CF74C8"/>
    <w:rsid w:val="00CF7EF1"/>
    <w:rsid w:val="00D256BE"/>
    <w:rsid w:val="00D2730E"/>
    <w:rsid w:val="00D302E5"/>
    <w:rsid w:val="00D42621"/>
    <w:rsid w:val="00D4459B"/>
    <w:rsid w:val="00D46408"/>
    <w:rsid w:val="00D532B3"/>
    <w:rsid w:val="00D55B00"/>
    <w:rsid w:val="00D6181A"/>
    <w:rsid w:val="00D654B2"/>
    <w:rsid w:val="00D65C41"/>
    <w:rsid w:val="00D767B8"/>
    <w:rsid w:val="00D81BBD"/>
    <w:rsid w:val="00D87F1A"/>
    <w:rsid w:val="00D9118E"/>
    <w:rsid w:val="00D9683F"/>
    <w:rsid w:val="00DA0B59"/>
    <w:rsid w:val="00DA1177"/>
    <w:rsid w:val="00DA7329"/>
    <w:rsid w:val="00DB06CF"/>
    <w:rsid w:val="00DB2C85"/>
    <w:rsid w:val="00DC0CCF"/>
    <w:rsid w:val="00DC6E0C"/>
    <w:rsid w:val="00DD2A38"/>
    <w:rsid w:val="00DD2D75"/>
    <w:rsid w:val="00DD7D52"/>
    <w:rsid w:val="00DE1882"/>
    <w:rsid w:val="00DE5FCA"/>
    <w:rsid w:val="00DF1CD6"/>
    <w:rsid w:val="00E04124"/>
    <w:rsid w:val="00E27446"/>
    <w:rsid w:val="00E34433"/>
    <w:rsid w:val="00E34D76"/>
    <w:rsid w:val="00E41A7A"/>
    <w:rsid w:val="00E463DA"/>
    <w:rsid w:val="00E70F8E"/>
    <w:rsid w:val="00E83C8B"/>
    <w:rsid w:val="00E8617F"/>
    <w:rsid w:val="00E900DB"/>
    <w:rsid w:val="00E93518"/>
    <w:rsid w:val="00EA2E4D"/>
    <w:rsid w:val="00EA5446"/>
    <w:rsid w:val="00EA5A67"/>
    <w:rsid w:val="00EA6B5E"/>
    <w:rsid w:val="00EB0418"/>
    <w:rsid w:val="00EB1B4A"/>
    <w:rsid w:val="00EE0175"/>
    <w:rsid w:val="00EE141F"/>
    <w:rsid w:val="00EE4173"/>
    <w:rsid w:val="00EF1740"/>
    <w:rsid w:val="00EF375C"/>
    <w:rsid w:val="00F02817"/>
    <w:rsid w:val="00F04DA9"/>
    <w:rsid w:val="00F04EDF"/>
    <w:rsid w:val="00F11C77"/>
    <w:rsid w:val="00F23AEF"/>
    <w:rsid w:val="00F314AA"/>
    <w:rsid w:val="00F34927"/>
    <w:rsid w:val="00F4339A"/>
    <w:rsid w:val="00F466E0"/>
    <w:rsid w:val="00F47F4C"/>
    <w:rsid w:val="00F51A70"/>
    <w:rsid w:val="00F55F05"/>
    <w:rsid w:val="00F56CCC"/>
    <w:rsid w:val="00F613C6"/>
    <w:rsid w:val="00F7023F"/>
    <w:rsid w:val="00F70580"/>
    <w:rsid w:val="00F70F8E"/>
    <w:rsid w:val="00F73520"/>
    <w:rsid w:val="00F86BA3"/>
    <w:rsid w:val="00F923F3"/>
    <w:rsid w:val="00F92BBB"/>
    <w:rsid w:val="00F93AE5"/>
    <w:rsid w:val="00FB6CEA"/>
    <w:rsid w:val="00FD0BDE"/>
    <w:rsid w:val="00FE0F44"/>
    <w:rsid w:val="00FF6241"/>
    <w:rsid w:val="00FF6C60"/>
    <w:rsid w:val="01D54E09"/>
    <w:rsid w:val="025B3ABE"/>
    <w:rsid w:val="034159A6"/>
    <w:rsid w:val="08899BC8"/>
    <w:rsid w:val="094D1585"/>
    <w:rsid w:val="09FEDD0E"/>
    <w:rsid w:val="0AEE2F3A"/>
    <w:rsid w:val="0C797F7D"/>
    <w:rsid w:val="10D69989"/>
    <w:rsid w:val="11245F5E"/>
    <w:rsid w:val="121EC8CA"/>
    <w:rsid w:val="123E34A0"/>
    <w:rsid w:val="124821D9"/>
    <w:rsid w:val="1326DD2E"/>
    <w:rsid w:val="13B3DB9B"/>
    <w:rsid w:val="13BB3CC6"/>
    <w:rsid w:val="157112D7"/>
    <w:rsid w:val="1A578D85"/>
    <w:rsid w:val="1D156DEF"/>
    <w:rsid w:val="1E2A72CF"/>
    <w:rsid w:val="1F0D61FD"/>
    <w:rsid w:val="1F79370F"/>
    <w:rsid w:val="1FD3EFBE"/>
    <w:rsid w:val="2010B497"/>
    <w:rsid w:val="20887BA9"/>
    <w:rsid w:val="21AFB48A"/>
    <w:rsid w:val="238D7027"/>
    <w:rsid w:val="24F9C680"/>
    <w:rsid w:val="25045AD3"/>
    <w:rsid w:val="27039200"/>
    <w:rsid w:val="2B01C812"/>
    <w:rsid w:val="2BCEA675"/>
    <w:rsid w:val="2C103C09"/>
    <w:rsid w:val="2C1A65DC"/>
    <w:rsid w:val="2C817F90"/>
    <w:rsid w:val="2D0BCBDD"/>
    <w:rsid w:val="2DB1C4FA"/>
    <w:rsid w:val="2DC72407"/>
    <w:rsid w:val="2F5C24CB"/>
    <w:rsid w:val="3011B00C"/>
    <w:rsid w:val="3053EFDE"/>
    <w:rsid w:val="30802000"/>
    <w:rsid w:val="309A304F"/>
    <w:rsid w:val="30C0B8D1"/>
    <w:rsid w:val="30FBA375"/>
    <w:rsid w:val="318D3743"/>
    <w:rsid w:val="34479224"/>
    <w:rsid w:val="346A9910"/>
    <w:rsid w:val="34EF0B73"/>
    <w:rsid w:val="372D3F64"/>
    <w:rsid w:val="3B22B728"/>
    <w:rsid w:val="3B73EDAB"/>
    <w:rsid w:val="3BF80333"/>
    <w:rsid w:val="3E84D8B3"/>
    <w:rsid w:val="3F15A8FB"/>
    <w:rsid w:val="3F77209C"/>
    <w:rsid w:val="3FC2F0E8"/>
    <w:rsid w:val="405A1DB0"/>
    <w:rsid w:val="407AB688"/>
    <w:rsid w:val="41D1DADE"/>
    <w:rsid w:val="434593AA"/>
    <w:rsid w:val="45AE4D04"/>
    <w:rsid w:val="471C19BE"/>
    <w:rsid w:val="47E63F15"/>
    <w:rsid w:val="4974A3D8"/>
    <w:rsid w:val="49B0E2DD"/>
    <w:rsid w:val="4A0953DC"/>
    <w:rsid w:val="4A15A082"/>
    <w:rsid w:val="4D88213B"/>
    <w:rsid w:val="4F902908"/>
    <w:rsid w:val="4FAFEC15"/>
    <w:rsid w:val="4FE96E41"/>
    <w:rsid w:val="504D63DA"/>
    <w:rsid w:val="50D5405D"/>
    <w:rsid w:val="514A5D6D"/>
    <w:rsid w:val="515FDFA7"/>
    <w:rsid w:val="52C272C7"/>
    <w:rsid w:val="542DF09B"/>
    <w:rsid w:val="58A3E761"/>
    <w:rsid w:val="598CB642"/>
    <w:rsid w:val="5A1FF51A"/>
    <w:rsid w:val="5A54F110"/>
    <w:rsid w:val="5B054631"/>
    <w:rsid w:val="5B8F6B37"/>
    <w:rsid w:val="5C1769A5"/>
    <w:rsid w:val="5D351C18"/>
    <w:rsid w:val="5E626843"/>
    <w:rsid w:val="5E928765"/>
    <w:rsid w:val="5EB47ECA"/>
    <w:rsid w:val="5EE16824"/>
    <w:rsid w:val="5F154CC7"/>
    <w:rsid w:val="60A3ADE2"/>
    <w:rsid w:val="61EB6FD2"/>
    <w:rsid w:val="62643E14"/>
    <w:rsid w:val="62841595"/>
    <w:rsid w:val="62B54DA7"/>
    <w:rsid w:val="64A56940"/>
    <w:rsid w:val="6509C8A1"/>
    <w:rsid w:val="65E63CEB"/>
    <w:rsid w:val="65EB9109"/>
    <w:rsid w:val="663C3015"/>
    <w:rsid w:val="68B7DB6E"/>
    <w:rsid w:val="68D40E72"/>
    <w:rsid w:val="69D00028"/>
    <w:rsid w:val="6A362D3F"/>
    <w:rsid w:val="6B02902C"/>
    <w:rsid w:val="6B127241"/>
    <w:rsid w:val="6B63BD2A"/>
    <w:rsid w:val="6C8024AA"/>
    <w:rsid w:val="6CC8E595"/>
    <w:rsid w:val="6D582C30"/>
    <w:rsid w:val="6D9FF591"/>
    <w:rsid w:val="6EB3DE1F"/>
    <w:rsid w:val="6F3A4591"/>
    <w:rsid w:val="709A6979"/>
    <w:rsid w:val="709D4DBB"/>
    <w:rsid w:val="73BD3CBC"/>
    <w:rsid w:val="73FDEDBF"/>
    <w:rsid w:val="744C7279"/>
    <w:rsid w:val="74D4AAB8"/>
    <w:rsid w:val="75D66B0A"/>
    <w:rsid w:val="7680D21F"/>
    <w:rsid w:val="76C4364F"/>
    <w:rsid w:val="775A7E4F"/>
    <w:rsid w:val="78628417"/>
    <w:rsid w:val="7AD91DF0"/>
    <w:rsid w:val="7B8B97A6"/>
    <w:rsid w:val="7EC89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67951"/>
  <w15:chartTrackingRefBased/>
  <w15:docId w15:val="{F9F326A1-74B1-4C60-956B-4E11DCD3D22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9" w:semiHidden="1" w:unhideWhenUsed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2651B"/>
    <w:pPr>
      <w:spacing w:after="120"/>
      <w:jc w:val="both"/>
    </w:pPr>
    <w:rPr>
      <w:rFonts w:ascii="Tahoma" w:hAnsi="Tahoma"/>
      <w:szCs w:val="22"/>
      <w:lang w:eastAsia="en-US"/>
    </w:rPr>
  </w:style>
  <w:style w:type="paragraph" w:styleId="Titre1">
    <w:name w:val="heading 1"/>
    <w:aliases w:val="Partie"/>
    <w:next w:val="Normal"/>
    <w:link w:val="Titre1Car"/>
    <w:qFormat/>
    <w:rsid w:val="00CF74C8"/>
    <w:pPr>
      <w:keepNext/>
      <w:widowControl w:val="0"/>
      <w:numPr>
        <w:numId w:val="1"/>
      </w:numPr>
      <w:shd w:val="clear" w:color="auto" w:fill="EAEAEA"/>
      <w:tabs>
        <w:tab w:val="left" w:leader="dot" w:pos="284"/>
      </w:tabs>
      <w:suppressAutoHyphens/>
      <w:spacing w:before="360" w:after="120"/>
      <w:outlineLvl w:val="0"/>
    </w:pPr>
    <w:rPr>
      <w:rFonts w:ascii="Tahoma" w:hAnsi="Tahoma" w:eastAsia="Times New Roman" w:cs="Arial"/>
      <w:caps/>
      <w:color w:val="333333"/>
      <w:kern w:val="32"/>
      <w:sz w:val="26"/>
      <w:szCs w:val="26"/>
    </w:rPr>
  </w:style>
  <w:style w:type="paragraph" w:styleId="Titre2">
    <w:name w:val="heading 2"/>
    <w:basedOn w:val="Titre1"/>
    <w:next w:val="Normal"/>
    <w:link w:val="Titre2Car"/>
    <w:qFormat/>
    <w:rsid w:val="007824AE"/>
    <w:pPr>
      <w:numPr>
        <w:ilvl w:val="1"/>
      </w:numPr>
      <w:shd w:val="clear" w:color="auto" w:fill="auto"/>
      <w:tabs>
        <w:tab w:val="left" w:pos="851"/>
      </w:tabs>
      <w:spacing w:before="240"/>
      <w:outlineLvl w:val="1"/>
    </w:pPr>
    <w:rPr>
      <w:iCs/>
      <w:caps w:val="0"/>
      <w:color w:val="007C6D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CF74C8"/>
    <w:pPr>
      <w:numPr>
        <w:ilvl w:val="2"/>
        <w:numId w:val="1"/>
      </w:numPr>
      <w:spacing w:before="180"/>
      <w:outlineLvl w:val="2"/>
    </w:pPr>
    <w:rPr>
      <w:rFonts w:eastAsia="Times New Roman"/>
      <w:bCs/>
      <w:lang w:eastAsia="fr-FR"/>
    </w:rPr>
  </w:style>
  <w:style w:type="paragraph" w:styleId="Titre4">
    <w:name w:val="heading 4"/>
    <w:basedOn w:val="Normal"/>
    <w:next w:val="Normal"/>
    <w:link w:val="Titre4Car"/>
    <w:qFormat/>
    <w:rsid w:val="00CF74C8"/>
    <w:pPr>
      <w:numPr>
        <w:ilvl w:val="3"/>
        <w:numId w:val="1"/>
      </w:numPr>
      <w:spacing w:before="120"/>
      <w:outlineLvl w:val="3"/>
    </w:pPr>
    <w:rPr>
      <w:rFonts w:eastAsia="Times New Roman"/>
      <w:bCs/>
      <w:szCs w:val="28"/>
      <w:lang w:eastAsia="fr-FR"/>
    </w:rPr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F74C8"/>
    <w:pPr>
      <w:tabs>
        <w:tab w:val="center" w:pos="4536"/>
        <w:tab w:val="right" w:pos="9072"/>
      </w:tabs>
    </w:pPr>
  </w:style>
  <w:style w:type="character" w:styleId="En-tteCar" w:customStyle="1">
    <w:name w:val="En-tête Car"/>
    <w:link w:val="En-tte"/>
    <w:uiPriority w:val="99"/>
    <w:rsid w:val="00CF74C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CF74C8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link w:val="Pieddepage"/>
    <w:rsid w:val="00CF74C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74C8"/>
    <w:pPr>
      <w:spacing w:after="0"/>
    </w:pPr>
    <w:rPr>
      <w:rFonts w:cs="Tahoma"/>
      <w:sz w:val="16"/>
      <w:szCs w:val="16"/>
    </w:rPr>
  </w:style>
  <w:style w:type="character" w:styleId="TextedebullesCar" w:customStyle="1">
    <w:name w:val="Texte de bulles Car"/>
    <w:link w:val="Textedebulles"/>
    <w:uiPriority w:val="99"/>
    <w:semiHidden/>
    <w:rsid w:val="00CF74C8"/>
    <w:rPr>
      <w:rFonts w:ascii="Tahoma" w:hAnsi="Tahoma" w:cs="Tahoma"/>
      <w:sz w:val="16"/>
      <w:szCs w:val="16"/>
      <w:lang w:eastAsia="en-US"/>
    </w:rPr>
  </w:style>
  <w:style w:type="character" w:styleId="Titre1Car" w:customStyle="1">
    <w:name w:val="Titre 1 Car"/>
    <w:aliases w:val="Partie Car"/>
    <w:link w:val="Titre1"/>
    <w:rsid w:val="00CF74C8"/>
    <w:rPr>
      <w:rFonts w:ascii="Tahoma" w:hAnsi="Tahoma" w:eastAsia="Times New Roman" w:cs="Arial"/>
      <w:caps/>
      <w:color w:val="333333"/>
      <w:kern w:val="32"/>
      <w:sz w:val="26"/>
      <w:szCs w:val="26"/>
      <w:shd w:val="clear" w:color="auto" w:fill="EAEAEA"/>
    </w:rPr>
  </w:style>
  <w:style w:type="character" w:styleId="Titre2Car" w:customStyle="1">
    <w:name w:val="Titre 2 Car"/>
    <w:link w:val="Titre2"/>
    <w:rsid w:val="007824AE"/>
    <w:rPr>
      <w:rFonts w:ascii="Tahoma" w:hAnsi="Tahoma" w:eastAsia="Times New Roman" w:cs="Arial"/>
      <w:iCs/>
      <w:color w:val="007C6D"/>
      <w:kern w:val="32"/>
      <w:sz w:val="24"/>
      <w:szCs w:val="24"/>
    </w:rPr>
  </w:style>
  <w:style w:type="character" w:styleId="Titre3Car" w:customStyle="1">
    <w:name w:val="Titre 3 Car"/>
    <w:link w:val="Titre3"/>
    <w:rsid w:val="00CF74C8"/>
    <w:rPr>
      <w:rFonts w:ascii="Tahoma" w:hAnsi="Tahoma" w:eastAsia="Times New Roman"/>
      <w:bCs/>
      <w:sz w:val="22"/>
      <w:szCs w:val="22"/>
    </w:rPr>
  </w:style>
  <w:style w:type="character" w:styleId="Titre4Car" w:customStyle="1">
    <w:name w:val="Titre 4 Car"/>
    <w:link w:val="Titre4"/>
    <w:rsid w:val="00CF74C8"/>
    <w:rPr>
      <w:rFonts w:ascii="Tahoma" w:hAnsi="Tahoma" w:eastAsia="Times New Roman"/>
      <w:bCs/>
      <w:szCs w:val="28"/>
    </w:rPr>
  </w:style>
  <w:style w:type="character" w:styleId="Lienhypertexte">
    <w:name w:val="Hyperlink"/>
    <w:uiPriority w:val="99"/>
    <w:unhideWhenUsed/>
    <w:rsid w:val="00431AB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4459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iedPage" w:customStyle="1">
    <w:name w:val="Pied_Page"/>
    <w:basedOn w:val="Normal"/>
    <w:link w:val="PiedPageCar"/>
    <w:qFormat/>
    <w:rsid w:val="0026264C"/>
    <w:pPr>
      <w:ind w:left="-142" w:right="-313"/>
      <w:jc w:val="center"/>
    </w:pPr>
    <w:rPr>
      <w:rFonts w:ascii="Calibri" w:hAnsi="Calibri" w:eastAsia="Times New Roman"/>
      <w:noProof/>
      <w:color w:val="808080"/>
      <w:szCs w:val="20"/>
      <w:lang w:eastAsia="fr-FR"/>
    </w:rPr>
  </w:style>
  <w:style w:type="character" w:styleId="PiedPageCar" w:customStyle="1">
    <w:name w:val="Pied_Page Car"/>
    <w:link w:val="PiedPage"/>
    <w:rsid w:val="0026264C"/>
    <w:rPr>
      <w:rFonts w:eastAsia="Times New Roman"/>
      <w:noProof/>
      <w:color w:val="808080"/>
    </w:rPr>
  </w:style>
  <w:style w:type="paragraph" w:styleId="Mentionslgales" w:customStyle="1">
    <w:name w:val="Mentions légales"/>
    <w:basedOn w:val="Pieddepage"/>
    <w:link w:val="MentionslgalesCar"/>
    <w:qFormat/>
    <w:rsid w:val="0026264C"/>
    <w:pPr>
      <w:ind w:left="851"/>
      <w:jc w:val="center"/>
    </w:pPr>
    <w:rPr>
      <w:rFonts w:ascii="Calibri" w:hAnsi="Calibri" w:eastAsia="Times New Roman"/>
      <w:color w:val="808080"/>
      <w:sz w:val="16"/>
      <w:szCs w:val="16"/>
      <w:lang w:eastAsia="fr-FR"/>
    </w:rPr>
  </w:style>
  <w:style w:type="character" w:styleId="MentionslgalesCar" w:customStyle="1">
    <w:name w:val="Mentions légales Car"/>
    <w:link w:val="Mentionslgales"/>
    <w:rsid w:val="0026264C"/>
    <w:rPr>
      <w:rFonts w:eastAsia="Times New Roman"/>
      <w:color w:val="808080"/>
      <w:sz w:val="16"/>
      <w:szCs w:val="16"/>
    </w:rPr>
  </w:style>
  <w:style w:type="character" w:styleId="Accentuationlgre">
    <w:name w:val="Subtle Emphasis"/>
    <w:basedOn w:val="Policepardfaut"/>
    <w:uiPriority w:val="19"/>
    <w:qFormat/>
    <w:rsid w:val="007C6D9F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rsid w:val="007C6D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CitationCar" w:customStyle="1">
    <w:name w:val="Citation Car"/>
    <w:basedOn w:val="Policepardfaut"/>
    <w:link w:val="Citation"/>
    <w:uiPriority w:val="29"/>
    <w:rsid w:val="007C6D9F"/>
    <w:rPr>
      <w:rFonts w:ascii="Tahoma" w:hAnsi="Tahoma"/>
      <w:i/>
      <w:iCs/>
      <w:color w:val="404040" w:themeColor="text1" w:themeTint="BF"/>
      <w:szCs w:val="22"/>
      <w:lang w:eastAsia="en-US"/>
    </w:rPr>
  </w:style>
  <w:style w:type="paragraph" w:styleId="Paragraphedeliste">
    <w:name w:val="List Paragraph"/>
    <w:basedOn w:val="Normal"/>
    <w:uiPriority w:val="34"/>
    <w:rsid w:val="000851FA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unhideWhenUsed/>
    <w:rsid w:val="00B422CC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B422CC"/>
    <w:rPr>
      <w:rFonts w:ascii="Tahoma" w:hAnsi="Tahoma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B422CC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22CC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B422CC"/>
    <w:rPr>
      <w:rFonts w:ascii="Tahoma" w:hAnsi="Tahoma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CF7EF1"/>
    <w:pPr>
      <w:spacing w:before="100" w:beforeAutospacing="1" w:after="100" w:afterAutospacing="1"/>
      <w:jc w:val="left"/>
    </w:pPr>
    <w:rPr>
      <w:rFonts w:ascii="Times New Roman" w:hAnsi="Times New Roman" w:eastAsia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2730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2730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6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1.png" Id="rId13" /><Relationship Type="http://schemas.openxmlformats.org/officeDocument/2006/relationships/image" Target="media/image6.jpeg" Id="rId18" /><Relationship Type="http://schemas.openxmlformats.org/officeDocument/2006/relationships/header" Target="header2.xml" Id="rId26" /><Relationship Type="http://schemas.openxmlformats.org/officeDocument/2006/relationships/customXml" Target="../customXml/item3.xml" Id="rId3" /><Relationship Type="http://schemas.openxmlformats.org/officeDocument/2006/relationships/image" Target="media/image9.png" Id="rId21" /><Relationship Type="http://schemas.openxmlformats.org/officeDocument/2006/relationships/styles" Target="styles.xml" Id="rId7" /><Relationship Type="http://schemas.openxmlformats.org/officeDocument/2006/relationships/hyperlink" Target="https://app.bobbee.co/login" TargetMode="External" Id="rId12" /><Relationship Type="http://schemas.openxmlformats.org/officeDocument/2006/relationships/image" Target="media/image5.jpeg" Id="rId17" /><Relationship Type="http://schemas.openxmlformats.org/officeDocument/2006/relationships/footer" Target="footer1.xml" Id="rId25" /><Relationship Type="http://schemas.openxmlformats.org/officeDocument/2006/relationships/customXml" Target="../customXml/item2.xml" Id="rId2" /><Relationship Type="http://schemas.openxmlformats.org/officeDocument/2006/relationships/image" Target="media/image4.jpeg" Id="rId16" /><Relationship Type="http://schemas.openxmlformats.org/officeDocument/2006/relationships/image" Target="media/image8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1.xml" Id="rId24" /><Relationship Type="http://schemas.openxmlformats.org/officeDocument/2006/relationships/customXml" Target="../customXml/item5.xml" Id="rId5" /><Relationship Type="http://schemas.openxmlformats.org/officeDocument/2006/relationships/image" Target="media/image3.png" Id="rId15" /><Relationship Type="http://schemas.openxmlformats.org/officeDocument/2006/relationships/image" Target="media/image11.png" Id="rId23" /><Relationship Type="http://schemas.openxmlformats.org/officeDocument/2006/relationships/fontTable" Target="fontTable.xml" Id="rId28" /><Relationship Type="http://schemas.openxmlformats.org/officeDocument/2006/relationships/footnotes" Target="footnotes.xml" Id="rId10" /><Relationship Type="http://schemas.openxmlformats.org/officeDocument/2006/relationships/image" Target="media/image7.jpeg" Id="rId19" /><Relationship Type="http://schemas.microsoft.com/office/2019/05/relationships/documenttasks" Target="documenttasks/documenttasks1.xml" Id="rId30" /><Relationship Type="http://schemas.openxmlformats.org/officeDocument/2006/relationships/webSettings" Target="webSettings.xml" Id="rId9" /><Relationship Type="http://schemas.openxmlformats.org/officeDocument/2006/relationships/image" Target="media/image2.png" Id="rId14" /><Relationship Type="http://schemas.openxmlformats.org/officeDocument/2006/relationships/image" Target="media/image10.png" Id="rId22" /><Relationship Type="http://schemas.openxmlformats.org/officeDocument/2006/relationships/footer" Target="footer2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rochet\Downloads\Mod&#232;le_Pratique_AGIRIS_4524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537853D2-2210-46EC-87EA-D536AE3A4BB8}">
    <t:Anchor>
      <t:Comment id="814261349"/>
    </t:Anchor>
    <t:History>
      <t:Event id="{9AF88DB0-6706-44B5-8929-B81102FEFA42}" time="2025-05-09T12:28:40.304Z">
        <t:Attribution userId="S::cbrochet@groupeisagri.com::03eae7e7-bd76-44d1-9a24-0412c5e93dd7" userProvider="AD" userName="Coralie BROCHET"/>
        <t:Anchor>
          <t:Comment id="814261349"/>
        </t:Anchor>
        <t:Create/>
      </t:Event>
      <t:Event id="{C42CF149-391F-430B-B5B0-E22E2AFEE1FF}" time="2025-05-09T12:28:40.304Z">
        <t:Attribution userId="S::cbrochet@groupeisagri.com::03eae7e7-bd76-44d1-9a24-0412c5e93dd7" userProvider="AD" userName="Coralie BROCHET"/>
        <t:Anchor>
          <t:Comment id="814261349"/>
        </t:Anchor>
        <t:Assign userId="S::jawad.gzady@groupeisagri.com::59686193-9337-436d-8afb-a18843be83c3" userProvider="AD" userName="Jawad GZADY"/>
      </t:Event>
      <t:Event id="{51AC2526-B744-45B9-96EB-12A41B071EC5}" time="2025-05-09T12:28:40.304Z">
        <t:Attribution userId="S::cbrochet@groupeisagri.com::03eae7e7-bd76-44d1-9a24-0412c5e93dd7" userProvider="AD" userName="Coralie BROCHET"/>
        <t:Anchor>
          <t:Comment id="814261349"/>
        </t:Anchor>
        <t:SetTitle title="@Jawad GZADY j'ai reformulé c'est ok pour toi ? par contre du coup quelle différence avec la date de début de reprise des flux ?"/>
      </t:Event>
    </t:History>
  </t:Task>
</t:Task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7FCA5945A8E41BDD076BC5C6C2D9F" ma:contentTypeVersion="32" ma:contentTypeDescription="Crée un document." ma:contentTypeScope="" ma:versionID="fb8c0663e3089c742ade888c40ad2eab">
  <xsd:schema xmlns:xsd="http://www.w3.org/2001/XMLSchema" xmlns:xs="http://www.w3.org/2001/XMLSchema" xmlns:p="http://schemas.microsoft.com/office/2006/metadata/properties" xmlns:ns1="72863549-9850-432f-898d-1cdf05d7825e" targetNamespace="http://schemas.microsoft.com/office/2006/metadata/properties" ma:root="true" ma:fieldsID="52d8a7e30c19f29adc487c8625df1e7b" ns1:_="">
    <xsd:import namespace="72863549-9850-432f-898d-1cdf05d7825e"/>
    <xsd:element name="properties">
      <xsd:complexType>
        <xsd:sequence>
          <xsd:element name="documentManagement">
            <xsd:complexType>
              <xsd:all>
                <xsd:element ref="ns1:Status_Document" minOccurs="0"/>
                <xsd:element ref="ns1:MAYA_Diffusion_Information"/>
                <xsd:element ref="ns1:Modules" minOccurs="0"/>
                <xsd:element ref="ns1:Cible" minOccurs="0"/>
                <xsd:element ref="ns1:Date_x0020_de_x0020_publication_x0020_FTP" minOccurs="0"/>
                <xsd:element ref="ns1:StatutdePublication" minOccurs="0"/>
                <xsd:element ref="ns1:Dernier_x0020_contributeur" minOccurs="0"/>
                <xsd:element ref="ns1:Datedelivraison" minOccurs="0"/>
                <xsd:element ref="ns1:Aideenligne" minOccurs="0"/>
                <xsd:element ref="ns1:Publicationaideenligne" minOccurs="0"/>
                <xsd:element ref="ns1:Course_x002d_learning" minOccurs="0"/>
                <xsd:element ref="ns1:Publicatione_x002d_learning" minOccurs="0"/>
                <xsd:element ref="ns1:Espaceformateur" minOccurs="0"/>
                <xsd:element ref="ns1:Publicationespaceformateur" minOccurs="0"/>
                <xsd:element ref="ns1:Langue_x0020_du_x0020_document" minOccurs="0"/>
                <xsd:element ref="ns1:Maya_Annee_Exercice" minOccurs="0"/>
                <xsd:element ref="ns1:Pays_x0020_cible" minOccurs="0"/>
                <xsd:element ref="ns1:MediaServiceFastMetadata" minOccurs="0"/>
                <xsd:element ref="ns1:MediaServiceSearchProperties" minOccurs="0"/>
                <xsd:element ref="ns1:MediaServiceObjectDetectorVersions" minOccurs="0"/>
                <xsd:element ref="ns1:MediaServiceDateTaken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Lien" minOccurs="0"/>
                <xsd:element ref="ns1:Responsable_Information" minOccurs="0"/>
                <xsd:element ref="ns1:Version_x0020_de_x0020_réalisation" minOccurs="0"/>
                <xsd:element ref="ns1:MediaService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63549-9850-432f-898d-1cdf05d7825e" elementFormDefault="qualified">
    <xsd:import namespace="http://schemas.microsoft.com/office/2006/documentManagement/types"/>
    <xsd:import namespace="http://schemas.microsoft.com/office/infopath/2007/PartnerControls"/>
    <xsd:element name="Status_Document" ma:index="0" nillable="true" ma:displayName="Statut du document" ma:default="Document finalisé" ma:format="Dropdown" ma:internalName="Status_Document" ma:readOnly="false">
      <xsd:simpleType>
        <xsd:restriction base="dms:Choice">
          <xsd:enumeration value="Document de travail"/>
          <xsd:enumeration value="Document finalisé"/>
          <xsd:enumeration value="Document obsolète ou inactif"/>
        </xsd:restriction>
      </xsd:simpleType>
    </xsd:element>
    <xsd:element name="MAYA_Diffusion_Information" ma:index="1" ma:displayName="Diffusion" ma:default="Diffusion interne seulement" ma:format="RadioButtons" ma:internalName="MAYA_Diffusion_Information" ma:readOnly="false">
      <xsd:simpleType>
        <xsd:restriction base="dms:Choice">
          <xsd:enumeration value="Diffusion interne seulement"/>
          <xsd:enumeration value="Diffusion externe autorisée"/>
        </xsd:restriction>
      </xsd:simpleType>
    </xsd:element>
    <xsd:element name="Modules" ma:index="3" nillable="true" ma:displayName="Modules" ma:format="Dropdown" ma:internalName="Modules">
      <xsd:simpleType>
        <xsd:restriction base="dms:Choice">
          <xsd:enumeration value="Doc Nouveautés"/>
          <xsd:enumeration value="Administration"/>
          <xsd:enumeration value="Utilisation"/>
          <xsd:enumeration value="Plans d'intervention"/>
          <xsd:enumeration value="Supports accompagnement prestations"/>
          <xsd:enumeration value="Arcade"/>
          <xsd:enumeration value="Montées en compétences"/>
          <xsd:enumeration value="Relevés bancaires"/>
          <xsd:enumeration value="Révision"/>
          <xsd:enumeration value="Déclarations"/>
          <xsd:enumeration value="Pilotage et suivi"/>
          <xsd:enumeration value="Comptabilité"/>
          <xsd:enumeration value="Immobilisations"/>
          <xsd:enumeration value="bobbee ready"/>
        </xsd:restriction>
      </xsd:simpleType>
    </xsd:element>
    <xsd:element name="Cible" ma:index="4" nillable="true" ma:displayName="Cible" ma:internalName="Cibl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dividuelle"/>
                    <xsd:enumeration value="Cabinet / AGC"/>
                  </xsd:restriction>
                </xsd:simpleType>
              </xsd:element>
            </xsd:sequence>
          </xsd:extension>
        </xsd:complexContent>
      </xsd:complexType>
    </xsd:element>
    <xsd:element name="Date_x0020_de_x0020_publication_x0020_FTP" ma:index="5" nillable="true" ma:displayName="Date de publication FTP" ma:format="DateOnly" ma:internalName="Date_x0020_de_x0020_publication_x0020_FTP" ma:readOnly="false">
      <xsd:simpleType>
        <xsd:restriction base="dms:DateTime"/>
      </xsd:simpleType>
    </xsd:element>
    <xsd:element name="StatutdePublication" ma:index="7" nillable="true" ma:displayName="Statut de publication FTP" ma:format="Dropdown" ma:internalName="StatutdePublication" ma:readOnly="false">
      <xsd:simpleType>
        <xsd:restriction base="dms:Text">
          <xsd:maxLength value="255"/>
        </xsd:restriction>
      </xsd:simpleType>
    </xsd:element>
    <xsd:element name="Dernier_x0020_contributeur" ma:index="8" nillable="true" ma:displayName="Dernier contributeur" ma:list="UserInfo" ma:SharePointGroup="0" ma:internalName="Dernier_x0020_contributeu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delivraison" ma:index="9" nillable="true" ma:displayName="Date de livraison" ma:format="DateOnly" ma:internalName="Datedelivraison" ma:readOnly="false">
      <xsd:simpleType>
        <xsd:restriction base="dms:DateTime"/>
      </xsd:simpleType>
    </xsd:element>
    <xsd:element name="Aideenligne" ma:index="10" nillable="true" ma:displayName="Aide en ligne" ma:format="Hyperlink" ma:internalName="Aideenlig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cationaideenligne" ma:index="11" nillable="true" ma:displayName="Publication aide en ligne" ma:format="DateOnly" ma:internalName="Publicationaideenligne" ma:readOnly="false">
      <xsd:simpleType>
        <xsd:restriction base="dms:DateTime"/>
      </xsd:simpleType>
    </xsd:element>
    <xsd:element name="Course_x002d_learning" ma:index="12" nillable="true" ma:displayName="Cours e-learning" ma:format="Dropdown" ma:internalName="Course_x002d_learning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oix 1"/>
                    <xsd:enumeration value="Choix 2"/>
                    <xsd:enumeration value="Choix 3"/>
                  </xsd:restriction>
                </xsd:simpleType>
              </xsd:element>
            </xsd:sequence>
          </xsd:extension>
        </xsd:complexContent>
      </xsd:complexType>
    </xsd:element>
    <xsd:element name="Publicatione_x002d_learning" ma:index="13" nillable="true" ma:displayName="Publication e-learning" ma:format="DateOnly" ma:internalName="Publicatione_x002d_learning" ma:readOnly="false">
      <xsd:simpleType>
        <xsd:restriction base="dms:DateTime"/>
      </xsd:simpleType>
    </xsd:element>
    <xsd:element name="Espaceformateur" ma:index="14" nillable="true" ma:displayName="Espace formateur" ma:default="0" ma:format="Dropdown" ma:internalName="Espaceformateur" ma:readOnly="false">
      <xsd:simpleType>
        <xsd:restriction base="dms:Boolean"/>
      </xsd:simpleType>
    </xsd:element>
    <xsd:element name="Publicationespaceformateur" ma:index="15" nillable="true" ma:displayName="Publication espace formateur" ma:format="DateOnly" ma:internalName="Publicationespaceformateur" ma:readOnly="false">
      <xsd:simpleType>
        <xsd:restriction base="dms:DateTime"/>
      </xsd:simpleType>
    </xsd:element>
    <xsd:element name="Langue_x0020_du_x0020_document" ma:index="16" nillable="true" ma:displayName="Langue du document" ma:default="FR" ma:format="Dropdown" ma:hidden="true" ma:internalName="Langue_x0020_du_x0020_document" ma:readOnly="false">
      <xsd:simpleType>
        <xsd:restriction base="dms:Choice">
          <xsd:enumeration value="FR"/>
        </xsd:restriction>
      </xsd:simpleType>
    </xsd:element>
    <xsd:element name="Maya_Annee_Exercice" ma:index="17" nillable="true" ma:displayName="Année d'exercice" ma:default="2021-2022" ma:format="Dropdown" ma:hidden="true" ma:internalName="Maya_Annee_Exercice" ma:readOnly="false">
      <xsd:simpleType>
        <xsd:restriction base="dms:Choice">
          <xsd:enumeration value="N/A"/>
          <xsd:enumeration value="2005-2006"/>
          <xsd:enumeration value="2006-2007"/>
          <xsd:enumeration value="2007-2008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  <xsd:enumeration value="2030-2031"/>
          <xsd:enumeration value="2031-2032"/>
          <xsd:enumeration value="2032-2033"/>
          <xsd:enumeration value="2033-2034"/>
          <xsd:enumeration value="2034-2035"/>
          <xsd:enumeration value="2035-2036"/>
        </xsd:restriction>
      </xsd:simpleType>
    </xsd:element>
    <xsd:element name="Pays_x0020_cible" ma:index="18" nillable="true" ma:displayName="Pays cible" ma:default="France" ma:format="Dropdown" ma:hidden="true" ma:internalName="Pays_x0020_cible" ma:readOnly="false">
      <xsd:simpleType>
        <xsd:restriction base="dms:Choice">
          <xsd:enumeration value="France"/>
        </xsd:restriction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ien" ma:index="30" nillable="true" ma:displayName="Lien" ma:format="Hyperlink" ma:hidden="true" ma:internalName="Lie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sponsable_Information" ma:index="31" nillable="true" ma:displayName="Responsable de l'information" ma:format="Dropdown" ma:hidden="true" ma:list="UserInfo" ma:SharePointGroup="0" ma:internalName="Responsable_Informa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sion_x0020_de_x0020_réalisation" ma:index="33" nillable="true" ma:displayName="Version de réalisation" ma:format="Dropdown" ma:hidden="true" ma:internalName="Version_x0020_de_x0020_r_x00e9_alisa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.1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36" nillable="true" ma:displayName="MediaServiceMetadata" ma:hidden="true" ma:internalName="MediaService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SAGRI_Documents_Global" ma:contentTypeID="0x0101006BBECF5C0AB25D488D22614EED879A2700B857EACA220F7D49BD5BC69E445C96FE" ma:contentTypeVersion="50" ma:contentTypeDescription="Crée un document." ma:contentTypeScope="" ma:versionID="84d3d5db3de195326eaa8558995116d9">
  <xsd:schema xmlns:xsd="http://www.w3.org/2001/XMLSchema" xmlns:xs="http://www.w3.org/2001/XMLSchema" xmlns:p="http://schemas.microsoft.com/office/2006/metadata/properties" xmlns:ns1="14497864-2608-44e4-add6-828fdc34522b" xmlns:ns3="1c5a9f55-dd3d-47f9-b8ce-eacd60830ff1" targetNamespace="http://schemas.microsoft.com/office/2006/metadata/properties" ma:root="true" ma:fieldsID="54a0e0923d290087be5d8fa32632651a" ns1:_="" ns3:_="">
    <xsd:import namespace="14497864-2608-44e4-add6-828fdc34522b"/>
    <xsd:import namespace="1c5a9f55-dd3d-47f9-b8ce-eacd60830ff1"/>
    <xsd:element name="properties">
      <xsd:complexType>
        <xsd:sequence>
          <xsd:element name="documentManagement">
            <xsd:complexType>
              <xsd:all>
                <xsd:element ref="ns1:Responsable_Information" minOccurs="0"/>
                <xsd:element ref="ns1:Status_Document" minOccurs="0"/>
                <xsd:element ref="ns1:MAYA_Diffusion_Information" minOccurs="0"/>
                <xsd:element ref="ns1:Maya_Annee_Exercice" minOccurs="0"/>
                <xsd:element ref="ns1:MAYA_Language_Document" minOccurs="0"/>
                <xsd:element ref="ns1:Maya_Pays_Cible" minOccurs="0"/>
                <xsd:element ref="ns1:TaxCatchAll" minOccurs="0"/>
                <xsd:element ref="ns3:Modules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Aper_x00e7_u" minOccurs="0"/>
                <xsd:element ref="ns1:TaxCatchAllLabel" minOccurs="0"/>
                <xsd:element ref="ns3:Webinair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97864-2608-44e4-add6-828fdc34522b" elementFormDefault="qualified">
    <xsd:import namespace="http://schemas.microsoft.com/office/2006/documentManagement/types"/>
    <xsd:import namespace="http://schemas.microsoft.com/office/infopath/2007/PartnerControls"/>
    <xsd:element name="Responsable_Information" ma:index="0" nillable="true" ma:displayName="Responsable de l'information" ma:SharePointGroup="0" ma:internalName="Responsable_Informa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Document" ma:index="1" nillable="true" ma:displayName="Statut du document" ma:default="Document de travail" ma:format="Dropdown" ma:internalName="Status_Document" ma:readOnly="false">
      <xsd:simpleType>
        <xsd:restriction base="dms:Choice">
          <xsd:enumeration value="Document de travail"/>
          <xsd:enumeration value="Document finalisé"/>
          <xsd:enumeration value="Document obsolète ou inactif"/>
        </xsd:restriction>
      </xsd:simpleType>
    </xsd:element>
    <xsd:element name="MAYA_Diffusion_Information" ma:index="2" nillable="true" ma:displayName="Diffusion" ma:default="Diffusion interne seulement" ma:format="Dropdown" ma:internalName="MAYA_Diffusion_Information" ma:readOnly="false">
      <xsd:simpleType>
        <xsd:restriction base="dms:Choice">
          <xsd:enumeration value="Diffusion interne seulement"/>
          <xsd:enumeration value="Diffusion externe autorisée"/>
        </xsd:restriction>
      </xsd:simpleType>
    </xsd:element>
    <xsd:element name="Maya_Annee_Exercice" ma:index="3" nillable="true" ma:displayName="Année d'exercice" ma:default="2022-2023" ma:format="Dropdown" ma:internalName="Maya_Annee_Exercice" ma:readOnly="false">
      <xsd:simpleType>
        <xsd:restriction base="dms:Choice">
          <xsd:enumeration value="N/A"/>
          <xsd:enumeration value="2005-2006"/>
          <xsd:enumeration value="2006-2007"/>
          <xsd:enumeration value="2007-2008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  <xsd:enumeration value="2030-2031"/>
          <xsd:enumeration value="2031-2032"/>
          <xsd:enumeration value="2032-2033"/>
          <xsd:enumeration value="2033-2034"/>
          <xsd:enumeration value="2034-2035"/>
          <xsd:enumeration value="2035-2036"/>
        </xsd:restriction>
      </xsd:simpleType>
    </xsd:element>
    <xsd:element name="MAYA_Language_Document" ma:index="4" nillable="true" ma:displayName="Langue du document" ma:default="FR" ma:format="Dropdown" ma:internalName="MAYA_Language_Document" ma:readOnly="false">
      <xsd:simpleType>
        <xsd:restriction base="dms:Choice">
          <xsd:enumeration value="CN"/>
          <xsd:enumeration value="DE"/>
          <xsd:enumeration value="FR"/>
          <xsd:enumeration value="GB"/>
          <xsd:enumeration value="GR"/>
          <xsd:enumeration value="IT"/>
          <xsd:enumeration value="NL"/>
          <xsd:enumeration value="PT"/>
          <xsd:enumeration value="RO"/>
          <xsd:enumeration value="RU"/>
          <xsd:enumeration value="SP"/>
          <xsd:enumeration value="TH"/>
          <xsd:enumeration value="UA"/>
        </xsd:restriction>
      </xsd:simpleType>
    </xsd:element>
    <xsd:element name="Maya_Pays_Cible" ma:index="5" nillable="true" ma:displayName="Pays cible" ma:default="France" ma:format="Dropdown" ma:internalName="Maya_Pays_Cible" ma:readOnly="false">
      <xsd:simpleType>
        <xsd:restriction base="dms:Choice">
          <xsd:enumeration value="International"/>
          <xsd:enumeration value="Allemagne"/>
          <xsd:enumeration value="Belgique"/>
          <xsd:enumeration value="Canada"/>
          <xsd:enumeration value="Chine"/>
          <xsd:enumeration value="Chypre"/>
          <xsd:enumeration value="France"/>
          <xsd:enumeration value="Espagne"/>
          <xsd:enumeration value="Italie"/>
          <xsd:enumeration value="Grèce"/>
          <xsd:enumeration value="Luxembourg"/>
          <xsd:enumeration value="Maroc"/>
          <xsd:enumeration value="Pays-Bas"/>
          <xsd:enumeration value="Portugal"/>
          <xsd:enumeration value="Suisse"/>
          <xsd:enumeration value="Roumanie"/>
          <xsd:enumeration value="Royaume-Uni"/>
          <xsd:enumeration value="Russie"/>
          <xsd:enumeration value="Thaïlande"/>
          <xsd:enumeration value="Ukraine"/>
        </xsd:restriction>
      </xsd:simpleType>
    </xsd:element>
    <xsd:element name="TaxCatchAll" ma:index="14" nillable="true" ma:displayName="Taxonomy Catch All Column" ma:hidden="true" ma:list="{69fbc549-cda9-4ca0-84ba-caf3d363b130}" ma:internalName="TaxCatchAll" ma:readOnly="false" ma:showField="CatchAllData" ma:web="14497864-2608-44e4-add6-828fdc345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6" nillable="true" ma:displayName="Taxonomy Catch All Column1" ma:hidden="true" ma:list="{69fbc549-cda9-4ca0-84ba-caf3d363b130}" ma:internalName="TaxCatchAllLabel" ma:readOnly="true" ma:showField="CatchAllDataLabel" ma:web="14497864-2608-44e4-add6-828fdc345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a9f55-dd3d-47f9-b8ce-eacd60830ff1" elementFormDefault="qualified">
    <xsd:import namespace="http://schemas.microsoft.com/office/2006/documentManagement/types"/>
    <xsd:import namespace="http://schemas.microsoft.com/office/infopath/2007/PartnerControls"/>
    <xsd:element name="Modules" ma:index="15" ma:displayName="Modules" ma:format="Dropdown" ma:internalName="Modules" ma:readOnly="false">
      <xsd:simpleType>
        <xsd:restriction base="dms:Choice">
          <xsd:enumeration value="Aide Contextuelle"/>
          <xsd:enumeration value="Création Base collaborative"/>
          <xsd:enumeration value="Documentation"/>
          <xsd:enumeration value="Show"/>
          <xsd:enumeration value="Updater"/>
          <xsd:enumeration value="Vidéos"/>
        </xsd:restriction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description="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per_x00e7_u" ma:index="25" nillable="true" ma:displayName="Aperçu" ma:internalName="Aper_x00e7_u" ma:readOnly="false">
      <xsd:simpleType>
        <xsd:restriction base="dms:Unknown"/>
      </xsd:simpleType>
    </xsd:element>
    <xsd:element name="Webinaires" ma:index="28" nillable="true" ma:displayName="Webinaires" ma:format="Dropdown" ma:internalName="Webinaire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Type de contenu"/>
        <xsd:element ref="dc:title" minOccurs="0" maxOccurs="1" ma:index="6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ponsable_Information xmlns="72863549-9850-432f-898d-1cdf05d7825e">
      <UserInfo>
        <DisplayName/>
        <AccountId xsi:nil="true"/>
        <AccountType/>
      </UserInfo>
    </Responsable_Information>
    <Status_Document xmlns="72863549-9850-432f-898d-1cdf05d7825e">Document de travail</Status_Document>
    <MAYA_Diffusion_Information xmlns="72863549-9850-432f-898d-1cdf05d7825e">Diffusion externe autorisée</MAYA_Diffusion_Information>
    <Maya_Annee_Exercice xmlns="72863549-9850-432f-898d-1cdf05d7825e">2022-2023</Maya_Annee_Exercice>
    <Modules xmlns="72863549-9850-432f-898d-1cdf05d7825e">Comptabilité</Modules>
    <Publicationaideenligne xmlns="72863549-9850-432f-898d-1cdf05d7825e" xsi:nil="true"/>
    <Datedelivraison xmlns="72863549-9850-432f-898d-1cdf05d7825e" xsi:nil="true"/>
    <Dernier_x0020_contributeur xmlns="72863549-9850-432f-898d-1cdf05d7825e">
      <UserInfo>
        <DisplayName>Coralie BROCHET</DisplayName>
        <AccountId>124</AccountId>
        <AccountType/>
      </UserInfo>
    </Dernier_x0020_contributeur>
    <Langue_x0020_du_x0020_document xmlns="72863549-9850-432f-898d-1cdf05d7825e">FR</Langue_x0020_du_x0020_document>
    <Course_x002d_learning xmlns="72863549-9850-432f-898d-1cdf05d7825e" xsi:nil="true"/>
    <Publicatione_x002d_learning xmlns="72863549-9850-432f-898d-1cdf05d7825e" xsi:nil="true"/>
    <Pays_x0020_cible xmlns="72863549-9850-432f-898d-1cdf05d7825e">France</Pays_x0020_cible>
    <Cible xmlns="72863549-9850-432f-898d-1cdf05d7825e">
      <Value>Individuelle</Value>
      <Value>Cabinet / AGC</Value>
    </Cible>
    <Espaceformateur xmlns="72863549-9850-432f-898d-1cdf05d7825e">false</Espaceformateur>
    <StatutdePublication xmlns="72863549-9850-432f-898d-1cdf05d7825e">Publié</StatutdePublication>
    <Aideenligne xmlns="72863549-9850-432f-898d-1cdf05d7825e">
      <Url xsi:nil="true"/>
      <Description xsi:nil="true"/>
    </Aideenligne>
    <Publicationespaceformateur xmlns="72863549-9850-432f-898d-1cdf05d7825e" xsi:nil="true"/>
    <Lien xmlns="72863549-9850-432f-898d-1cdf05d7825e">
      <Url xsi:nil="true"/>
      <Description xsi:nil="true"/>
    </Lien>
    <Date_x0020_de_x0020_publication_x0020_FTP xmlns="72863549-9850-432f-898d-1cdf05d7825e">2026-01-08T23:00:00+00:00</Date_x0020_de_x0020_publication_x0020_FTP>
    <Version_x0020_de_x0020_réalisation xmlns="72863549-9850-432f-898d-1cdf05d7825e" xsi:nil="true"/>
  </documentManagement>
</p:properties>
</file>

<file path=customXml/itemProps1.xml><?xml version="1.0" encoding="utf-8"?>
<ds:datastoreItem xmlns:ds="http://schemas.openxmlformats.org/officeDocument/2006/customXml" ds:itemID="{AE3F81C2-8DC0-45D2-85C7-4A829950835A}"/>
</file>

<file path=customXml/itemProps2.xml><?xml version="1.0" encoding="utf-8"?>
<ds:datastoreItem xmlns:ds="http://schemas.openxmlformats.org/officeDocument/2006/customXml" ds:itemID="{EE7FAF1C-3AED-4953-90AB-44B647F4EC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878806-0DA9-4D50-B339-E400EA9362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6ADFE7-7C00-4421-8189-CDC4585A1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497864-2608-44e4-add6-828fdc34522b"/>
    <ds:schemaRef ds:uri="1c5a9f55-dd3d-47f9-b8ce-eacd60830f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867F54B-8CEC-491A-AAE8-B217687235E6}">
  <ds:schemaRefs>
    <ds:schemaRef ds:uri="http://schemas.microsoft.com/office/2006/metadata/properties"/>
    <ds:schemaRef ds:uri="http://schemas.microsoft.com/office/infopath/2007/PartnerControls"/>
    <ds:schemaRef ds:uri="14497864-2608-44e4-add6-828fdc34522b"/>
    <ds:schemaRef ds:uri="1c5a9f55-dd3d-47f9-b8ce-eacd60830ff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Modèle_Pratique_AGIRIS_4524.dotx</ap:Template>
  <ap:Application>Microsoft Word for the web</ap:Application>
  <ap:DocSecurity>0</ap:DocSecurity>
  <ap:ScaleCrop>false</ap:ScaleCrop>
  <ap:Company>Isagri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Accès Smartphone ou Tablette</dc:title>
  <dc:subject/>
  <dc:creator>Coralie BROCHET</dc:creator>
  <cp:keywords/>
  <dc:description>Accès Smartphone ou Tablette</dc:description>
  <cp:lastModifiedBy>Catherine M'TSAHOUA</cp:lastModifiedBy>
  <cp:revision>46</cp:revision>
  <cp:lastPrinted>2014-05-22T06:51:00Z</cp:lastPrinted>
  <dcterms:created xsi:type="dcterms:W3CDTF">2025-12-29T16:04:00Z</dcterms:created>
  <dcterms:modified xsi:type="dcterms:W3CDTF">2026-01-14T09:50:12Z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0x0101007477FCA5945A8E41BDD076BC5C6C2D9F</vt:lpwstr>
  </property>
  <property fmtid="{D5CDD505-2E9C-101B-9397-08002B2CF9AE}" pid="3" name="lcf76f155ced4ddcb4097134ff3c332f0">
    <vt:lpwstr/>
  </property>
  <property fmtid="{D5CDD505-2E9C-101B-9397-08002B2CF9AE}" pid="4" name="_ExtendedDescription">
    <vt:lpwstr/>
  </property>
</Properties>
</file>