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822CD" w14:textId="77777777" w:rsidR="00134A66" w:rsidRDefault="00134A66" w:rsidP="00D90FD6">
      <w:pPr>
        <w:spacing w:after="0"/>
        <w:ind w:left="0"/>
        <w:jc w:val="left"/>
      </w:pPr>
    </w:p>
    <w:p w14:paraId="5C8BF228" w14:textId="77777777" w:rsidR="00D90FD6" w:rsidRDefault="00D90FD6" w:rsidP="00D90FD6">
      <w:pPr>
        <w:spacing w:after="0"/>
        <w:ind w:left="0"/>
        <w:jc w:val="left"/>
      </w:pPr>
    </w:p>
    <w:p w14:paraId="7FD5C0A5" w14:textId="77777777" w:rsidR="00D90FD6" w:rsidRDefault="00D90FD6" w:rsidP="00D90FD6">
      <w:pPr>
        <w:spacing w:after="0"/>
        <w:ind w:left="0"/>
        <w:jc w:val="left"/>
      </w:pPr>
    </w:p>
    <w:p w14:paraId="464C6B28" w14:textId="77777777" w:rsidR="00D90FD6" w:rsidRDefault="00D90FD6" w:rsidP="00D90FD6">
      <w:pPr>
        <w:spacing w:after="0"/>
        <w:ind w:left="0"/>
        <w:jc w:val="left"/>
      </w:pPr>
    </w:p>
    <w:p w14:paraId="7CB7C90D" w14:textId="77777777" w:rsidR="00D90FD6" w:rsidRDefault="00D90FD6" w:rsidP="00773318">
      <w:pPr>
        <w:spacing w:after="0"/>
        <w:ind w:left="0"/>
        <w:jc w:val="left"/>
        <w:rPr>
          <w:noProof/>
        </w:rPr>
      </w:pPr>
    </w:p>
    <w:p w14:paraId="31A8EAAA" w14:textId="77777777" w:rsidR="00661D82" w:rsidRDefault="00661D82" w:rsidP="00773318">
      <w:pPr>
        <w:spacing w:after="0"/>
        <w:ind w:left="0"/>
        <w:jc w:val="left"/>
        <w:rPr>
          <w:noProof/>
        </w:rPr>
      </w:pPr>
    </w:p>
    <w:p w14:paraId="383F47D0" w14:textId="77777777" w:rsidR="00661D82" w:rsidRDefault="00661D82" w:rsidP="00773318">
      <w:pPr>
        <w:spacing w:after="0"/>
        <w:ind w:left="0"/>
        <w:jc w:val="left"/>
        <w:rPr>
          <w:noProof/>
        </w:rPr>
      </w:pPr>
    </w:p>
    <w:p w14:paraId="6EB2B80C" w14:textId="77777777" w:rsidR="00661D82" w:rsidRDefault="00661D82" w:rsidP="00773318">
      <w:pPr>
        <w:spacing w:after="0"/>
        <w:ind w:left="0"/>
        <w:jc w:val="left"/>
      </w:pPr>
    </w:p>
    <w:p w14:paraId="594B9B1F" w14:textId="77777777" w:rsidR="00D90FD6" w:rsidRDefault="00D90FD6" w:rsidP="00D90FD6">
      <w:pPr>
        <w:spacing w:after="0"/>
        <w:ind w:left="0"/>
        <w:jc w:val="left"/>
      </w:pPr>
    </w:p>
    <w:p w14:paraId="448ACA5B" w14:textId="77777777" w:rsidR="00D90FD6" w:rsidRDefault="00D90FD6" w:rsidP="00D90FD6">
      <w:pPr>
        <w:spacing w:after="0"/>
        <w:ind w:left="0"/>
        <w:jc w:val="left"/>
      </w:pPr>
    </w:p>
    <w:p w14:paraId="1B81D396" w14:textId="77777777" w:rsidR="00D90FD6" w:rsidRDefault="00D90FD6" w:rsidP="00D90FD6">
      <w:pPr>
        <w:spacing w:after="0"/>
        <w:ind w:left="0"/>
        <w:jc w:val="left"/>
      </w:pPr>
    </w:p>
    <w:p w14:paraId="5E9EE2C1" w14:textId="77777777" w:rsidR="00D90FD6" w:rsidRDefault="00D90FD6" w:rsidP="00D90FD6">
      <w:pPr>
        <w:spacing w:after="0"/>
        <w:ind w:left="0"/>
        <w:jc w:val="left"/>
      </w:pPr>
    </w:p>
    <w:p w14:paraId="106DE7F9" w14:textId="77777777" w:rsidR="00D90FD6" w:rsidRDefault="00D90FD6" w:rsidP="00D90FD6">
      <w:pPr>
        <w:spacing w:after="0"/>
        <w:ind w:left="0"/>
        <w:jc w:val="left"/>
      </w:pPr>
    </w:p>
    <w:p w14:paraId="6368F779" w14:textId="77777777" w:rsidR="00D90FD6" w:rsidRDefault="00D90FD6" w:rsidP="00D90FD6">
      <w:pPr>
        <w:spacing w:after="0"/>
        <w:ind w:left="0"/>
        <w:jc w:val="left"/>
      </w:pPr>
    </w:p>
    <w:p w14:paraId="4CEAC9C1" w14:textId="77777777" w:rsidR="00D90FD6" w:rsidRDefault="00D90FD6" w:rsidP="00D90FD6">
      <w:pPr>
        <w:spacing w:after="0"/>
        <w:ind w:left="0"/>
        <w:jc w:val="left"/>
      </w:pPr>
    </w:p>
    <w:p w14:paraId="664AC10F" w14:textId="77777777" w:rsidR="00D90FD6" w:rsidRDefault="00D90FD6" w:rsidP="00D90FD6">
      <w:pPr>
        <w:spacing w:after="0"/>
        <w:ind w:left="0"/>
        <w:jc w:val="left"/>
      </w:pPr>
    </w:p>
    <w:p w14:paraId="5CDD5562" w14:textId="77777777" w:rsidR="00D90FD6" w:rsidRDefault="00D90FD6" w:rsidP="00D90FD6">
      <w:pPr>
        <w:spacing w:after="0"/>
        <w:ind w:left="0"/>
        <w:jc w:val="left"/>
      </w:pPr>
    </w:p>
    <w:p w14:paraId="322170E3" w14:textId="77777777" w:rsidR="00D90FD6" w:rsidRDefault="00D90FD6" w:rsidP="00D90FD6">
      <w:pPr>
        <w:spacing w:after="0"/>
        <w:ind w:left="0"/>
        <w:jc w:val="left"/>
      </w:pPr>
    </w:p>
    <w:p w14:paraId="47F4779A" w14:textId="77777777" w:rsidR="00D90FD6" w:rsidRDefault="00D90FD6" w:rsidP="00D90FD6">
      <w:pPr>
        <w:spacing w:after="0"/>
        <w:ind w:left="0"/>
        <w:jc w:val="left"/>
      </w:pPr>
    </w:p>
    <w:p w14:paraId="089D1F32" w14:textId="77777777" w:rsidR="00D90FD6" w:rsidRDefault="0083681E" w:rsidP="00D90FD6">
      <w:pPr>
        <w:spacing w:after="0"/>
        <w:ind w:lef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F8D4D" wp14:editId="2ACC988B">
                <wp:simplePos x="0" y="0"/>
                <wp:positionH relativeFrom="column">
                  <wp:posOffset>-609600</wp:posOffset>
                </wp:positionH>
                <wp:positionV relativeFrom="paragraph">
                  <wp:posOffset>200025</wp:posOffset>
                </wp:positionV>
                <wp:extent cx="7717790" cy="175641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7790" cy="1756410"/>
                        </a:xfrm>
                        <a:prstGeom prst="rect">
                          <a:avLst/>
                        </a:prstGeom>
                        <a:solidFill>
                          <a:srgbClr val="5858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00DAB" w14:textId="77F96917" w:rsidR="0033764E" w:rsidRPr="0033764E" w:rsidRDefault="0033764E" w:rsidP="0033764E">
                            <w:pPr>
                              <w:ind w:left="142"/>
                              <w:jc w:val="center"/>
                              <w:rPr>
                                <w:rFonts w:cs="Tahoma"/>
                                <w:bCs/>
                                <w:sz w:val="96"/>
                                <w:szCs w:val="96"/>
                              </w:rPr>
                            </w:pPr>
                            <w:r w:rsidRPr="0033764E">
                              <w:rPr>
                                <w:rFonts w:cs="Tahoma"/>
                                <w:bCs/>
                                <w:sz w:val="96"/>
                                <w:szCs w:val="96"/>
                              </w:rPr>
                              <w:t>Balance</w:t>
                            </w:r>
                            <w:r w:rsidR="00FF129C">
                              <w:rPr>
                                <w:rFonts w:cs="Tahoma"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33764E">
                              <w:rPr>
                                <w:rFonts w:cs="Tahoma"/>
                                <w:bCs/>
                                <w:sz w:val="96"/>
                                <w:szCs w:val="96"/>
                              </w:rPr>
                              <w:t>/</w:t>
                            </w:r>
                            <w:r w:rsidR="00FF129C">
                              <w:rPr>
                                <w:rFonts w:cs="Tahoma"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33764E">
                              <w:rPr>
                                <w:rFonts w:cs="Tahoma"/>
                                <w:bCs/>
                                <w:sz w:val="96"/>
                                <w:szCs w:val="96"/>
                              </w:rPr>
                              <w:t>Grand-livre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F8D4D" id="Rectangle 2" o:spid="_x0000_s1026" style="position:absolute;margin-left:-48pt;margin-top:15.75pt;width:607.7pt;height:1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" fillcolor="#58585a" stroked="f" strokeweight="1pt">
                <v:textbox>
                  <w:txbxContent>
                    <w:p w14:paraId="41400DAB" w14:textId="77F96917" w:rsidR="0033764E" w:rsidRPr="0033764E" w:rsidRDefault="0033764E" w:rsidP="0033764E">
                      <w:pPr>
                        <w:ind w:left="142"/>
                        <w:jc w:val="center"/>
                        <w:rPr>
                          <w:rFonts w:cs="Tahoma"/>
                          <w:bCs/>
                          <w:sz w:val="96"/>
                          <w:szCs w:val="96"/>
                        </w:rPr>
                      </w:pPr>
                      <w:r w:rsidRPr="0033764E">
                        <w:rPr>
                          <w:rFonts w:cs="Tahoma"/>
                          <w:bCs/>
                          <w:sz w:val="96"/>
                          <w:szCs w:val="96"/>
                        </w:rPr>
                        <w:t>Balance</w:t>
                      </w:r>
                      <w:r w:rsidR="00FF129C">
                        <w:rPr>
                          <w:rFonts w:cs="Tahoma"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Pr="0033764E">
                        <w:rPr>
                          <w:rFonts w:cs="Tahoma"/>
                          <w:bCs/>
                          <w:sz w:val="96"/>
                          <w:szCs w:val="96"/>
                        </w:rPr>
                        <w:t>/</w:t>
                      </w:r>
                      <w:r w:rsidR="00FF129C">
                        <w:rPr>
                          <w:rFonts w:cs="Tahoma"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Pr="0033764E">
                        <w:rPr>
                          <w:rFonts w:cs="Tahoma"/>
                          <w:bCs/>
                          <w:sz w:val="96"/>
                          <w:szCs w:val="96"/>
                        </w:rPr>
                        <w:t>Grand-livre</w:t>
                      </w:r>
                    </w:p>
                  </w:txbxContent>
                </v:textbox>
              </v:rect>
            </w:pict>
          </mc:Fallback>
        </mc:AlternateContent>
      </w:r>
    </w:p>
    <w:p w14:paraId="0EC28940" w14:textId="77777777" w:rsidR="00D90FD6" w:rsidRDefault="00D90FD6" w:rsidP="00D90FD6">
      <w:pPr>
        <w:spacing w:after="0"/>
        <w:ind w:left="0"/>
        <w:jc w:val="left"/>
      </w:pPr>
    </w:p>
    <w:p w14:paraId="581805AF" w14:textId="77777777" w:rsidR="00D90FD6" w:rsidRDefault="00D90FD6" w:rsidP="00D90FD6">
      <w:pPr>
        <w:spacing w:after="0"/>
        <w:ind w:left="0"/>
        <w:jc w:val="left"/>
      </w:pPr>
      <w:bookmarkStart w:id="0" w:name="_Hlk172037609"/>
      <w:bookmarkEnd w:id="0"/>
    </w:p>
    <w:p w14:paraId="2C9EF593" w14:textId="77777777" w:rsidR="00D90FD6" w:rsidRDefault="00D90FD6" w:rsidP="00D90FD6">
      <w:pPr>
        <w:spacing w:after="0"/>
        <w:ind w:left="0"/>
        <w:jc w:val="left"/>
      </w:pPr>
    </w:p>
    <w:p w14:paraId="693FCA90" w14:textId="77777777" w:rsidR="00D90FD6" w:rsidRDefault="00D90FD6" w:rsidP="00D90FD6">
      <w:pPr>
        <w:spacing w:after="0"/>
        <w:ind w:left="0"/>
        <w:jc w:val="left"/>
      </w:pPr>
    </w:p>
    <w:p w14:paraId="4F4ADF10" w14:textId="77777777" w:rsidR="00D90FD6" w:rsidRDefault="00D90FD6" w:rsidP="00D90FD6">
      <w:pPr>
        <w:spacing w:after="0"/>
        <w:ind w:left="0"/>
        <w:jc w:val="left"/>
      </w:pPr>
    </w:p>
    <w:p w14:paraId="065C401C" w14:textId="77777777" w:rsidR="00D90FD6" w:rsidRDefault="00D90FD6" w:rsidP="00D90FD6">
      <w:pPr>
        <w:spacing w:after="0"/>
        <w:ind w:left="0"/>
        <w:jc w:val="left"/>
      </w:pPr>
    </w:p>
    <w:p w14:paraId="1C1416BD" w14:textId="77777777" w:rsidR="00D90FD6" w:rsidRDefault="00D90FD6" w:rsidP="00D90FD6">
      <w:pPr>
        <w:spacing w:after="0"/>
        <w:ind w:left="0"/>
        <w:jc w:val="left"/>
      </w:pPr>
    </w:p>
    <w:p w14:paraId="49B91CB6" w14:textId="77777777" w:rsidR="00D90FD6" w:rsidRDefault="00D90FD6" w:rsidP="00D90FD6">
      <w:pPr>
        <w:spacing w:after="0"/>
        <w:ind w:left="0"/>
        <w:jc w:val="left"/>
      </w:pPr>
    </w:p>
    <w:p w14:paraId="5D8F59F7" w14:textId="77777777" w:rsidR="00D90FD6" w:rsidRDefault="00D90FD6" w:rsidP="00D90FD6">
      <w:pPr>
        <w:spacing w:after="0"/>
        <w:ind w:left="0"/>
        <w:jc w:val="left"/>
      </w:pPr>
    </w:p>
    <w:p w14:paraId="5F7B4F7D" w14:textId="77777777" w:rsidR="00D90FD6" w:rsidRDefault="00D90FD6" w:rsidP="00D90FD6">
      <w:pPr>
        <w:spacing w:after="0"/>
        <w:ind w:left="0"/>
        <w:jc w:val="left"/>
      </w:pPr>
    </w:p>
    <w:p w14:paraId="18A56ACB" w14:textId="77777777" w:rsidR="00D90FD6" w:rsidRDefault="00D90FD6" w:rsidP="00D90FD6">
      <w:pPr>
        <w:spacing w:after="0"/>
        <w:ind w:left="0"/>
        <w:jc w:val="left"/>
      </w:pPr>
    </w:p>
    <w:p w14:paraId="1CFEB54E" w14:textId="77777777" w:rsidR="00D90FD6" w:rsidRDefault="00D90FD6" w:rsidP="00D90FD6">
      <w:pPr>
        <w:spacing w:after="0"/>
        <w:ind w:left="0"/>
        <w:jc w:val="left"/>
      </w:pPr>
    </w:p>
    <w:p w14:paraId="727E36B7" w14:textId="77777777" w:rsidR="00D90FD6" w:rsidRDefault="00D90FD6" w:rsidP="00D90FD6">
      <w:pPr>
        <w:spacing w:after="0"/>
        <w:ind w:left="0"/>
        <w:jc w:val="left"/>
      </w:pPr>
    </w:p>
    <w:p w14:paraId="2E4C1387" w14:textId="7794CE5E" w:rsidR="0033764E" w:rsidRPr="0033764E" w:rsidRDefault="0033764E" w:rsidP="0033764E">
      <w:pPr>
        <w:tabs>
          <w:tab w:val="left" w:pos="5211"/>
        </w:tabs>
        <w:ind w:left="-709" w:right="-720"/>
        <w:jc w:val="center"/>
        <w:rPr>
          <w:rFonts w:cs="Tahoma"/>
          <w:color w:val="007C6D"/>
          <w:sz w:val="72"/>
          <w:szCs w:val="72"/>
        </w:rPr>
      </w:pPr>
      <w:r w:rsidRPr="0033764E">
        <w:rPr>
          <w:rFonts w:cs="Tahoma"/>
          <w:color w:val="007C6D"/>
          <w:sz w:val="72"/>
          <w:szCs w:val="72"/>
        </w:rPr>
        <w:t>bobbee by AGIRIS</w:t>
      </w:r>
    </w:p>
    <w:p w14:paraId="6F061253" w14:textId="3795E807" w:rsidR="00D90FD6" w:rsidRPr="00D90FD6" w:rsidRDefault="00D90FD6" w:rsidP="00424127">
      <w:pPr>
        <w:tabs>
          <w:tab w:val="left" w:pos="5211"/>
        </w:tabs>
        <w:ind w:left="-709" w:right="-720"/>
        <w:jc w:val="center"/>
        <w:rPr>
          <w:rFonts w:cs="Tahoma"/>
          <w:color w:val="007C6D"/>
          <w:sz w:val="72"/>
          <w:szCs w:val="72"/>
        </w:rPr>
      </w:pPr>
    </w:p>
    <w:p w14:paraId="56F9E021" w14:textId="77777777" w:rsidR="00D90FD6" w:rsidRPr="007066A5" w:rsidRDefault="00D90FD6" w:rsidP="00D90FD6">
      <w:pPr>
        <w:spacing w:after="0"/>
        <w:ind w:left="0"/>
        <w:jc w:val="left"/>
      </w:pPr>
    </w:p>
    <w:p w14:paraId="4B183412" w14:textId="77777777" w:rsidR="00134A66" w:rsidRPr="00271668" w:rsidRDefault="00134A66" w:rsidP="00134A66">
      <w:pPr>
        <w:pStyle w:val="Citationintense"/>
      </w:pPr>
      <w:bookmarkStart w:id="1" w:name="_Toc338917225"/>
      <w:bookmarkStart w:id="2" w:name="_Toc338417778"/>
      <w:bookmarkStart w:id="3" w:name="_Toc337718803"/>
      <w:bookmarkStart w:id="4" w:name="_Toc337718733"/>
      <w:bookmarkStart w:id="5" w:name="_Toc338186877"/>
      <w:bookmarkStart w:id="6" w:name="_Toc338188524"/>
      <w:bookmarkStart w:id="7" w:name="_Toc372296418"/>
      <w:bookmarkStart w:id="8" w:name="_Toc382376051"/>
      <w:bookmarkStart w:id="9" w:name="_Toc407958342"/>
      <w:bookmarkStart w:id="10" w:name="_Toc407978615"/>
      <w:bookmarkStart w:id="11" w:name="_Toc407984957"/>
      <w:bookmarkStart w:id="12" w:name="_Toc408217592"/>
      <w:bookmarkStart w:id="13" w:name="_Toc408350330"/>
      <w:bookmarkStart w:id="14" w:name="_Toc502903427"/>
      <w:r w:rsidRPr="00271668">
        <w:t>Historique de cette documentation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W w:w="922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20" w:firstRow="1" w:lastRow="0" w:firstColumn="0" w:lastColumn="0" w:noHBand="0" w:noVBand="1"/>
      </w:tblPr>
      <w:tblGrid>
        <w:gridCol w:w="1261"/>
        <w:gridCol w:w="7965"/>
      </w:tblGrid>
      <w:tr w:rsidR="00B73544" w:rsidRPr="00F0718B" w14:paraId="2A6A2D1F" w14:textId="77777777" w:rsidTr="00B73544">
        <w:trPr>
          <w:jc w:val="center"/>
        </w:trPr>
        <w:tc>
          <w:tcPr>
            <w:tcW w:w="1261" w:type="dxa"/>
          </w:tcPr>
          <w:p w14:paraId="7A926775" w14:textId="530AE43F" w:rsidR="00B73544" w:rsidRPr="00F0718B" w:rsidRDefault="0033764E" w:rsidP="0091343A">
            <w:pPr>
              <w:ind w:left="0"/>
              <w:rPr>
                <w:color w:val="808080"/>
              </w:rPr>
            </w:pPr>
            <w:r>
              <w:rPr>
                <w:color w:val="808080"/>
              </w:rPr>
              <w:t>08</w:t>
            </w:r>
            <w:r w:rsidR="00B73544">
              <w:rPr>
                <w:color w:val="808080"/>
              </w:rPr>
              <w:t>/</w:t>
            </w:r>
            <w:r w:rsidR="005C18DF">
              <w:rPr>
                <w:color w:val="808080"/>
              </w:rPr>
              <w:t>0</w:t>
            </w:r>
            <w:r>
              <w:rPr>
                <w:color w:val="808080"/>
              </w:rPr>
              <w:t>8</w:t>
            </w:r>
            <w:r w:rsidR="00B73544" w:rsidRPr="00F0718B">
              <w:rPr>
                <w:color w:val="808080"/>
              </w:rPr>
              <w:t>/</w:t>
            </w:r>
            <w:r w:rsidR="00B73544">
              <w:rPr>
                <w:color w:val="808080"/>
              </w:rPr>
              <w:t>2</w:t>
            </w:r>
            <w:r w:rsidR="005C18DF">
              <w:rPr>
                <w:color w:val="808080"/>
              </w:rPr>
              <w:t>5</w:t>
            </w:r>
          </w:p>
        </w:tc>
        <w:tc>
          <w:tcPr>
            <w:tcW w:w="7965" w:type="dxa"/>
          </w:tcPr>
          <w:p w14:paraId="5D97FA4C" w14:textId="77777777" w:rsidR="00B73544" w:rsidRPr="00F0718B" w:rsidRDefault="00B73544" w:rsidP="0091343A">
            <w:pPr>
              <w:ind w:left="0"/>
              <w:rPr>
                <w:color w:val="808080"/>
              </w:rPr>
            </w:pPr>
            <w:r w:rsidRPr="00F0718B">
              <w:rPr>
                <w:color w:val="808080"/>
              </w:rPr>
              <w:t>Création de la fiche documentaire.</w:t>
            </w:r>
          </w:p>
        </w:tc>
      </w:tr>
      <w:tr w:rsidR="00B73544" w:rsidRPr="00F0718B" w14:paraId="40267124" w14:textId="77777777" w:rsidTr="00B73544">
        <w:trPr>
          <w:jc w:val="center"/>
        </w:trPr>
        <w:tc>
          <w:tcPr>
            <w:tcW w:w="1261" w:type="dxa"/>
          </w:tcPr>
          <w:p w14:paraId="4651CD3C" w14:textId="38960D27" w:rsidR="00B73544" w:rsidRPr="00C16E67" w:rsidRDefault="00296D5A" w:rsidP="0091343A">
            <w:pPr>
              <w:ind w:left="0"/>
              <w:rPr>
                <w:color w:val="808080"/>
              </w:rPr>
            </w:pPr>
            <w:r>
              <w:rPr>
                <w:color w:val="808080"/>
              </w:rPr>
              <w:t>12/11/25</w:t>
            </w:r>
          </w:p>
        </w:tc>
        <w:tc>
          <w:tcPr>
            <w:tcW w:w="7965" w:type="dxa"/>
          </w:tcPr>
          <w:p w14:paraId="4B3B61DE" w14:textId="76ADED66" w:rsidR="00B73544" w:rsidRPr="006B5635" w:rsidRDefault="00296D5A" w:rsidP="0091343A">
            <w:pPr>
              <w:ind w:left="0"/>
              <w:rPr>
                <w:color w:val="808080"/>
              </w:rPr>
            </w:pPr>
            <w:r>
              <w:rPr>
                <w:color w:val="808080"/>
              </w:rPr>
              <w:t>Mise à jour de la fiche documentaire suite à la version 2.8.</w:t>
            </w:r>
          </w:p>
        </w:tc>
      </w:tr>
      <w:tr w:rsidR="00B73544" w:rsidRPr="00F0718B" w14:paraId="0B9437A5" w14:textId="77777777" w:rsidTr="00B73544">
        <w:trPr>
          <w:jc w:val="center"/>
        </w:trPr>
        <w:tc>
          <w:tcPr>
            <w:tcW w:w="1261" w:type="dxa"/>
          </w:tcPr>
          <w:p w14:paraId="1DCF56B6" w14:textId="77777777" w:rsidR="00B73544" w:rsidRDefault="00B73544" w:rsidP="0091343A">
            <w:pPr>
              <w:ind w:left="0"/>
              <w:rPr>
                <w:color w:val="808080"/>
              </w:rPr>
            </w:pPr>
          </w:p>
        </w:tc>
        <w:tc>
          <w:tcPr>
            <w:tcW w:w="7965" w:type="dxa"/>
          </w:tcPr>
          <w:p w14:paraId="363E356C" w14:textId="77777777" w:rsidR="00B73544" w:rsidRPr="006B5635" w:rsidRDefault="00B73544" w:rsidP="0091343A">
            <w:pPr>
              <w:ind w:left="0"/>
              <w:rPr>
                <w:color w:val="808080"/>
              </w:rPr>
            </w:pPr>
          </w:p>
        </w:tc>
      </w:tr>
      <w:tr w:rsidR="00B73544" w:rsidRPr="00F0718B" w14:paraId="30457418" w14:textId="77777777" w:rsidTr="00B73544">
        <w:trPr>
          <w:jc w:val="center"/>
        </w:trPr>
        <w:tc>
          <w:tcPr>
            <w:tcW w:w="1261" w:type="dxa"/>
          </w:tcPr>
          <w:p w14:paraId="50276C63" w14:textId="77777777" w:rsidR="00B73544" w:rsidRPr="00944649" w:rsidRDefault="00B73544" w:rsidP="0091343A">
            <w:pPr>
              <w:ind w:left="0"/>
              <w:rPr>
                <w:color w:val="808080"/>
              </w:rPr>
            </w:pPr>
          </w:p>
        </w:tc>
        <w:tc>
          <w:tcPr>
            <w:tcW w:w="7965" w:type="dxa"/>
          </w:tcPr>
          <w:p w14:paraId="1375FBB1" w14:textId="77777777" w:rsidR="00B73544" w:rsidRPr="006B5635" w:rsidRDefault="00B73544" w:rsidP="0091343A">
            <w:pPr>
              <w:ind w:left="0"/>
              <w:rPr>
                <w:color w:val="808080"/>
              </w:rPr>
            </w:pPr>
          </w:p>
        </w:tc>
      </w:tr>
      <w:tr w:rsidR="00AC4ACE" w:rsidRPr="00F0718B" w14:paraId="236C0E1B" w14:textId="77777777" w:rsidTr="00B73544">
        <w:trPr>
          <w:jc w:val="center"/>
        </w:trPr>
        <w:tc>
          <w:tcPr>
            <w:tcW w:w="1261" w:type="dxa"/>
          </w:tcPr>
          <w:p w14:paraId="7383786F" w14:textId="77777777" w:rsidR="00AC4ACE" w:rsidRDefault="00AC4ACE" w:rsidP="0091343A">
            <w:pPr>
              <w:ind w:left="0"/>
              <w:rPr>
                <w:color w:val="808080"/>
              </w:rPr>
            </w:pPr>
          </w:p>
        </w:tc>
        <w:tc>
          <w:tcPr>
            <w:tcW w:w="7965" w:type="dxa"/>
          </w:tcPr>
          <w:p w14:paraId="15B0319D" w14:textId="77777777" w:rsidR="00AC4ACE" w:rsidRPr="006B5635" w:rsidRDefault="00AC4ACE" w:rsidP="0091343A">
            <w:pPr>
              <w:ind w:left="0"/>
              <w:rPr>
                <w:color w:val="808080"/>
              </w:rPr>
            </w:pPr>
          </w:p>
        </w:tc>
      </w:tr>
      <w:tr w:rsidR="00AC4ACE" w:rsidRPr="00F0718B" w14:paraId="645C4B00" w14:textId="77777777" w:rsidTr="00B73544">
        <w:trPr>
          <w:jc w:val="center"/>
        </w:trPr>
        <w:tc>
          <w:tcPr>
            <w:tcW w:w="1261" w:type="dxa"/>
          </w:tcPr>
          <w:p w14:paraId="0365F2E3" w14:textId="77777777" w:rsidR="00AC4ACE" w:rsidRDefault="00AC4ACE" w:rsidP="0091343A">
            <w:pPr>
              <w:ind w:left="0"/>
              <w:rPr>
                <w:color w:val="808080"/>
              </w:rPr>
            </w:pPr>
          </w:p>
        </w:tc>
        <w:tc>
          <w:tcPr>
            <w:tcW w:w="7965" w:type="dxa"/>
          </w:tcPr>
          <w:p w14:paraId="7923901B" w14:textId="77777777" w:rsidR="00AC4ACE" w:rsidRPr="006B5635" w:rsidRDefault="00AC4ACE" w:rsidP="0091343A">
            <w:pPr>
              <w:ind w:left="0"/>
              <w:rPr>
                <w:color w:val="808080"/>
              </w:rPr>
            </w:pPr>
          </w:p>
        </w:tc>
      </w:tr>
    </w:tbl>
    <w:p w14:paraId="3F141D0D" w14:textId="77777777" w:rsidR="00083EEB" w:rsidRPr="00083EEB" w:rsidRDefault="00083EEB" w:rsidP="00083EEB">
      <w:pPr>
        <w:ind w:left="0"/>
        <w:sectPr w:rsidR="00083EEB" w:rsidRPr="00083EEB" w:rsidSect="0036356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 w:code="9"/>
          <w:pgMar w:top="720" w:right="720" w:bottom="720" w:left="720" w:header="283" w:footer="283" w:gutter="0"/>
          <w:cols w:space="720"/>
          <w:noEndnote/>
          <w:titlePg/>
          <w:docGrid w:linePitch="272"/>
        </w:sectPr>
      </w:pPr>
    </w:p>
    <w:p w14:paraId="2201A963" w14:textId="77777777" w:rsidR="00214AB6" w:rsidRDefault="00214AB6" w:rsidP="0032199F">
      <w:pPr>
        <w:ind w:left="0"/>
      </w:pPr>
      <w:bookmarkStart w:id="15" w:name="_Toc421805144"/>
    </w:p>
    <w:p w14:paraId="34CC0406" w14:textId="77777777" w:rsidR="00214AB6" w:rsidRDefault="00214AB6" w:rsidP="0032199F">
      <w:pPr>
        <w:ind w:left="0"/>
      </w:pPr>
    </w:p>
    <w:p w14:paraId="11C3287C" w14:textId="77777777" w:rsidR="00214AB6" w:rsidRDefault="00214AB6" w:rsidP="0032199F">
      <w:pPr>
        <w:ind w:left="0"/>
      </w:pPr>
    </w:p>
    <w:p w14:paraId="06F4C969" w14:textId="77777777" w:rsidR="00214AB6" w:rsidRPr="007C6690" w:rsidRDefault="00214AB6" w:rsidP="0032199F">
      <w:pPr>
        <w:ind w:left="0"/>
      </w:pPr>
    </w:p>
    <w:p w14:paraId="77DF62A2" w14:textId="77777777" w:rsidR="00214AB6" w:rsidRDefault="00214AB6" w:rsidP="0032199F">
      <w:pPr>
        <w:ind w:left="0"/>
      </w:pPr>
    </w:p>
    <w:p w14:paraId="4FD7E879" w14:textId="77777777" w:rsidR="00CB4897" w:rsidRDefault="00005529" w:rsidP="007C6690">
      <w:pPr>
        <w:pStyle w:val="PrTitre"/>
      </w:pPr>
      <w:r w:rsidRPr="007C6690">
        <w:t>Sommaire</w:t>
      </w:r>
      <w:bookmarkEnd w:id="15"/>
    </w:p>
    <w:p w14:paraId="28FE3B1B" w14:textId="77777777" w:rsidR="00CA7CA3" w:rsidRPr="00CA7CA3" w:rsidRDefault="00CA7CA3" w:rsidP="0032199F">
      <w:pPr>
        <w:ind w:left="0"/>
      </w:pPr>
    </w:p>
    <w:p w14:paraId="50398BB2" w14:textId="10E867F9" w:rsidR="00E56EFC" w:rsidRDefault="008F570E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r>
        <w:rPr>
          <w:rFonts w:cs="Arial"/>
          <w:b w:val="0"/>
          <w:bCs w:val="0"/>
          <w:caps w:val="0"/>
          <w:color w:val="404040"/>
          <w:kern w:val="32"/>
          <w:sz w:val="26"/>
          <w:szCs w:val="36"/>
        </w:rPr>
        <w:fldChar w:fldCharType="begin"/>
      </w:r>
      <w:r>
        <w:rPr>
          <w:rFonts w:cs="Arial"/>
          <w:b w:val="0"/>
          <w:bCs w:val="0"/>
          <w:caps w:val="0"/>
          <w:color w:val="404040"/>
          <w:kern w:val="32"/>
          <w:sz w:val="26"/>
          <w:szCs w:val="36"/>
        </w:rPr>
        <w:instrText xml:space="preserve"> TOC \o "2-2" \h \z \t "Titre 1;1;Style Titre 1 + Étendu de 005 pt;1;Titre;1" </w:instrText>
      </w:r>
      <w:r>
        <w:rPr>
          <w:rFonts w:cs="Arial"/>
          <w:b w:val="0"/>
          <w:bCs w:val="0"/>
          <w:caps w:val="0"/>
          <w:color w:val="404040"/>
          <w:kern w:val="32"/>
          <w:sz w:val="26"/>
          <w:szCs w:val="36"/>
        </w:rPr>
        <w:fldChar w:fldCharType="separate"/>
      </w:r>
      <w:hyperlink w:anchor="_Toc213829425" w:history="1">
        <w:r w:rsidR="00E56EFC" w:rsidRPr="007142A9">
          <w:rPr>
            <w:rStyle w:val="Lienhypertexte"/>
            <w:noProof/>
          </w:rPr>
          <w:t>1.</w:t>
        </w:r>
        <w:r w:rsidR="00E56EF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="00E56EFC" w:rsidRPr="007142A9">
          <w:rPr>
            <w:rStyle w:val="Lienhypertexte"/>
            <w:noProof/>
          </w:rPr>
          <w:t>cONSULTATION</w:t>
        </w:r>
        <w:r w:rsidR="00E56EFC">
          <w:rPr>
            <w:noProof/>
            <w:webHidden/>
          </w:rPr>
          <w:tab/>
        </w:r>
        <w:r w:rsidR="00E56EFC">
          <w:rPr>
            <w:noProof/>
            <w:webHidden/>
          </w:rPr>
          <w:fldChar w:fldCharType="begin"/>
        </w:r>
        <w:r w:rsidR="00E56EFC">
          <w:rPr>
            <w:noProof/>
            <w:webHidden/>
          </w:rPr>
          <w:instrText xml:space="preserve"> PAGEREF _Toc213829425 \h </w:instrText>
        </w:r>
        <w:r w:rsidR="00E56EFC">
          <w:rPr>
            <w:noProof/>
            <w:webHidden/>
          </w:rPr>
        </w:r>
        <w:r w:rsidR="00E56EFC"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3</w:t>
        </w:r>
        <w:r w:rsidR="00E56EFC">
          <w:rPr>
            <w:noProof/>
            <w:webHidden/>
          </w:rPr>
          <w:fldChar w:fldCharType="end"/>
        </w:r>
      </w:hyperlink>
    </w:p>
    <w:p w14:paraId="4AB10C9F" w14:textId="7285FB0A" w:rsidR="00E56EFC" w:rsidRDefault="00E56EFC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3829426" w:history="1">
        <w:r w:rsidRPr="007142A9">
          <w:rPr>
            <w:rStyle w:val="Lienhypertexte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AJOUTER une Écriture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3E0B41" w14:textId="31CECDDA" w:rsidR="00E56EFC" w:rsidRDefault="00E56EFC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3829427" w:history="1">
        <w:r w:rsidRPr="007142A9">
          <w:rPr>
            <w:rStyle w:val="Lienhypertexte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Modifier une Écriture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4267C6" w14:textId="753071EB" w:rsidR="00E56EFC" w:rsidRDefault="00E56EFC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3829428" w:history="1">
        <w:r w:rsidRPr="007142A9">
          <w:rPr>
            <w:rStyle w:val="Lienhypertexte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Supprimer une Écriture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693E261" w14:textId="35B75639" w:rsidR="00E56EFC" w:rsidRDefault="00E56EFC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3829429" w:history="1">
        <w:r w:rsidRPr="007142A9">
          <w:rPr>
            <w:rStyle w:val="Lienhypertexte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TRAVAUX SUR LES COMPTES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260A011" w14:textId="4CC2EDFA" w:rsidR="00E56EFC" w:rsidRDefault="00E56EFC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3829430" w:history="1">
        <w:r w:rsidRPr="007142A9">
          <w:rPr>
            <w:rStyle w:val="Lienhypertext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Lettrage des comptes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FE99D8A" w14:textId="73E53A7D" w:rsidR="00E56EFC" w:rsidRDefault="00E56EFC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3829431" w:history="1">
        <w:r w:rsidRPr="007142A9">
          <w:rPr>
            <w:rStyle w:val="Lienhypertexte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Mettre un commentaire sur un compte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04DB085" w14:textId="2A1D6A19" w:rsidR="00E56EFC" w:rsidRDefault="00E56EFC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3829432" w:history="1">
        <w:r w:rsidRPr="007142A9">
          <w:rPr>
            <w:rStyle w:val="Lienhypertexte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Réviser un compte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F799BAE" w14:textId="417B6B70" w:rsidR="00E56EFC" w:rsidRDefault="00E56EFC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3829433" w:history="1">
        <w:r w:rsidRPr="007142A9">
          <w:rPr>
            <w:rStyle w:val="Lienhypertexte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142A9">
          <w:rPr>
            <w:rStyle w:val="Lienhypertexte"/>
            <w:noProof/>
          </w:rPr>
          <w:t>EXPORT DE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_Toc213829433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57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2D7DF5" w14:textId="57565959" w:rsidR="00005529" w:rsidRDefault="008F570E" w:rsidP="00A97DB6">
      <w:pPr>
        <w:ind w:left="0"/>
      </w:pPr>
      <w:r>
        <w:rPr>
          <w:rFonts w:ascii="Calibri" w:hAnsi="Calibri" w:cs="Arial"/>
          <w:b/>
          <w:bCs/>
          <w:caps/>
          <w:color w:val="404040"/>
          <w:kern w:val="32"/>
          <w:sz w:val="26"/>
          <w:szCs w:val="36"/>
        </w:rPr>
        <w:fldChar w:fldCharType="end"/>
      </w:r>
    </w:p>
    <w:p w14:paraId="3945E5FD" w14:textId="77777777" w:rsidR="009924BF" w:rsidRDefault="009924BF" w:rsidP="00A97DB6">
      <w:pPr>
        <w:ind w:left="0"/>
      </w:pPr>
    </w:p>
    <w:p w14:paraId="4994E769" w14:textId="77777777" w:rsidR="009924BF" w:rsidRDefault="009924BF" w:rsidP="00A97DB6">
      <w:pPr>
        <w:ind w:left="0"/>
      </w:pPr>
    </w:p>
    <w:p w14:paraId="707E9270" w14:textId="77777777" w:rsidR="009924BF" w:rsidRDefault="009924BF" w:rsidP="00A97DB6">
      <w:pPr>
        <w:ind w:left="0"/>
      </w:pPr>
    </w:p>
    <w:p w14:paraId="42C4D716" w14:textId="77777777" w:rsidR="00EB29E9" w:rsidRDefault="00EB29E9" w:rsidP="00A97DB6">
      <w:pPr>
        <w:ind w:left="0"/>
      </w:pPr>
    </w:p>
    <w:p w14:paraId="147C3F56" w14:textId="77777777" w:rsidR="00EB29E9" w:rsidRDefault="00EB29E9" w:rsidP="00A97DB6">
      <w:pPr>
        <w:ind w:left="0"/>
      </w:pPr>
    </w:p>
    <w:p w14:paraId="7D967FA2" w14:textId="77777777" w:rsidR="00EB29E9" w:rsidRDefault="00EB29E9" w:rsidP="00A97DB6">
      <w:pPr>
        <w:ind w:left="0"/>
      </w:pPr>
    </w:p>
    <w:p w14:paraId="11AB6F4D" w14:textId="77777777" w:rsidR="00EB29E9" w:rsidRDefault="00EB29E9" w:rsidP="00A97DB6">
      <w:pPr>
        <w:ind w:left="0"/>
      </w:pPr>
    </w:p>
    <w:p w14:paraId="78D9A3C7" w14:textId="77777777" w:rsidR="00EB29E9" w:rsidRDefault="00EB29E9" w:rsidP="00A97DB6">
      <w:pPr>
        <w:ind w:left="0"/>
      </w:pPr>
    </w:p>
    <w:p w14:paraId="506CFC15" w14:textId="77777777" w:rsidR="00EB29E9" w:rsidRDefault="00EB29E9" w:rsidP="00A97DB6">
      <w:pPr>
        <w:ind w:left="0"/>
      </w:pPr>
    </w:p>
    <w:p w14:paraId="000F95F6" w14:textId="77777777" w:rsidR="009924BF" w:rsidRDefault="009924BF" w:rsidP="00A97DB6">
      <w:pPr>
        <w:ind w:left="0"/>
      </w:pPr>
    </w:p>
    <w:p w14:paraId="70F8BA28" w14:textId="77777777" w:rsidR="00CB5E8E" w:rsidRDefault="00CB5E8E" w:rsidP="00A97DB6">
      <w:pPr>
        <w:ind w:left="0"/>
      </w:pPr>
    </w:p>
    <w:p w14:paraId="110A8ECA" w14:textId="77777777" w:rsidR="00A06C43" w:rsidRDefault="00A06C43" w:rsidP="00A97DB6">
      <w:pPr>
        <w:ind w:left="0"/>
      </w:pPr>
    </w:p>
    <w:p w14:paraId="5D149F0B" w14:textId="77777777" w:rsidR="00A06C43" w:rsidRDefault="00A06C43" w:rsidP="00A97DB6">
      <w:pPr>
        <w:ind w:left="0"/>
      </w:pPr>
    </w:p>
    <w:p w14:paraId="7B2643A8" w14:textId="77777777" w:rsidR="000250EE" w:rsidRDefault="000250EE" w:rsidP="00A97DB6">
      <w:pPr>
        <w:ind w:left="0"/>
      </w:pPr>
    </w:p>
    <w:p w14:paraId="05FE7BFF" w14:textId="77777777" w:rsidR="000250EE" w:rsidRDefault="000250EE" w:rsidP="00A97DB6">
      <w:pPr>
        <w:ind w:left="0"/>
      </w:pPr>
    </w:p>
    <w:p w14:paraId="2BF05938" w14:textId="77777777" w:rsidR="006223A4" w:rsidRDefault="006223A4" w:rsidP="007C6690">
      <w:pPr>
        <w:rPr>
          <w:i/>
        </w:rPr>
      </w:pPr>
    </w:p>
    <w:p w14:paraId="6FAF97A9" w14:textId="77777777" w:rsidR="006223A4" w:rsidRDefault="006223A4" w:rsidP="007C6690">
      <w:pPr>
        <w:rPr>
          <w:i/>
        </w:rPr>
      </w:pPr>
    </w:p>
    <w:p w14:paraId="2208945F" w14:textId="77777777" w:rsidR="006223A4" w:rsidRDefault="006223A4" w:rsidP="007C6690">
      <w:pPr>
        <w:rPr>
          <w:i/>
        </w:rPr>
      </w:pPr>
    </w:p>
    <w:p w14:paraId="6D2DE5D0" w14:textId="77777777" w:rsidR="006223A4" w:rsidRDefault="006223A4" w:rsidP="007C6690">
      <w:pPr>
        <w:rPr>
          <w:i/>
        </w:rPr>
      </w:pPr>
    </w:p>
    <w:p w14:paraId="7CD19278" w14:textId="77777777" w:rsidR="006223A4" w:rsidRDefault="006223A4" w:rsidP="007C6690">
      <w:pPr>
        <w:rPr>
          <w:i/>
        </w:rPr>
      </w:pPr>
    </w:p>
    <w:p w14:paraId="0EE791C6" w14:textId="56CEDD5D" w:rsidR="009924BF" w:rsidRPr="00C24496" w:rsidRDefault="00B73544" w:rsidP="007C6690">
      <w:pPr>
        <w:rPr>
          <w:i/>
          <w:noProof/>
        </w:rPr>
      </w:pPr>
      <w:r w:rsidRPr="00B73544">
        <w:rPr>
          <w:i/>
        </w:rPr>
        <w:t xml:space="preserve">Cette fiche documentaire est réalisée avec la </w:t>
      </w:r>
      <w:r w:rsidRPr="00F11D1D">
        <w:rPr>
          <w:i/>
        </w:rPr>
        <w:t xml:space="preserve">version </w:t>
      </w:r>
      <w:r w:rsidR="00F11D1D" w:rsidRPr="00F11D1D">
        <w:rPr>
          <w:i/>
        </w:rPr>
        <w:t>2.</w:t>
      </w:r>
      <w:r w:rsidR="00083EEB">
        <w:rPr>
          <w:i/>
        </w:rPr>
        <w:t>8</w:t>
      </w:r>
      <w:r w:rsidR="00F11D1D" w:rsidRPr="00F11D1D">
        <w:rPr>
          <w:i/>
        </w:rPr>
        <w:t xml:space="preserve"> de bobbee</w:t>
      </w:r>
      <w:r w:rsidRPr="00F11D1D">
        <w:rPr>
          <w:i/>
        </w:rPr>
        <w:t>. Entre deux versions, des mises à jour du logiciel peuvent être opérées sans modification de la documentation. Elles sont présentées dans la documentation des nouveautés de la version sur votre espace client.</w:t>
      </w:r>
    </w:p>
    <w:p w14:paraId="64D00BE1" w14:textId="77777777" w:rsidR="00005529" w:rsidRDefault="00005529" w:rsidP="007C6690">
      <w:pPr>
        <w:rPr>
          <w:noProof/>
        </w:rPr>
      </w:pPr>
      <w:r>
        <w:rPr>
          <w:noProof/>
        </w:rPr>
        <w:br w:type="page"/>
      </w:r>
    </w:p>
    <w:p w14:paraId="0F16574D" w14:textId="77777777" w:rsidR="00FF129C" w:rsidRDefault="00FF129C" w:rsidP="006223A4">
      <w:pPr>
        <w:ind w:left="0"/>
      </w:pPr>
    </w:p>
    <w:p w14:paraId="5E961166" w14:textId="1F39FFC8" w:rsidR="0033764E" w:rsidRPr="009E24C2" w:rsidRDefault="0033764E" w:rsidP="006223A4">
      <w:pPr>
        <w:ind w:left="0"/>
      </w:pPr>
      <w:r w:rsidRPr="009E24C2">
        <w:t>L</w:t>
      </w:r>
      <w:r>
        <w:t xml:space="preserve">a balance et le grand-livre </w:t>
      </w:r>
      <w:r w:rsidRPr="009E24C2">
        <w:t xml:space="preserve">sont accessibles depuis le menu </w:t>
      </w:r>
      <w:r w:rsidRPr="009E24C2">
        <w:rPr>
          <w:b/>
          <w:bCs/>
          <w:i/>
          <w:iCs/>
        </w:rPr>
        <w:t xml:space="preserve">Comptabilité / </w:t>
      </w:r>
      <w:r>
        <w:rPr>
          <w:b/>
          <w:bCs/>
          <w:i/>
          <w:iCs/>
        </w:rPr>
        <w:t>BAL l GL</w:t>
      </w:r>
      <w:r w:rsidRPr="009E24C2">
        <w:t> :</w:t>
      </w:r>
    </w:p>
    <w:p w14:paraId="3E266EEA" w14:textId="77777777" w:rsidR="0033764E" w:rsidRPr="009E24C2" w:rsidRDefault="0033764E" w:rsidP="003376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39C0ED" wp14:editId="0E78648A">
                <wp:simplePos x="0" y="0"/>
                <wp:positionH relativeFrom="margin">
                  <wp:posOffset>3064747</wp:posOffset>
                </wp:positionH>
                <wp:positionV relativeFrom="paragraph">
                  <wp:posOffset>695346</wp:posOffset>
                </wp:positionV>
                <wp:extent cx="1034980" cy="181610"/>
                <wp:effectExtent l="0" t="0" r="13335" b="27940"/>
                <wp:wrapNone/>
                <wp:docPr id="47042643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980" cy="1816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59012" id="Rectangle 34" o:spid="_x0000_s1026" style="position:absolute;margin-left:241.3pt;margin-top:54.75pt;width:81.5pt;height:14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" filled="f" strokecolor="#3db59e" strokeweight="1.5pt">
                <w10:wrap anchorx="margin"/>
              </v:rect>
            </w:pict>
          </mc:Fallback>
        </mc:AlternateContent>
      </w:r>
      <w:r w:rsidRPr="009E24C2">
        <w:rPr>
          <w:noProof/>
        </w:rPr>
        <w:drawing>
          <wp:inline distT="0" distB="0" distL="0" distR="0" wp14:anchorId="41487111" wp14:editId="13267989">
            <wp:extent cx="1020233" cy="877401"/>
            <wp:effectExtent l="0" t="0" r="8890" b="0"/>
            <wp:docPr id="80446699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6699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330" cy="8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E052" w14:textId="77777777" w:rsidR="0033764E" w:rsidRPr="009E24C2" w:rsidRDefault="0033764E" w:rsidP="0033764E">
      <w:pPr>
        <w:pStyle w:val="Titre1"/>
      </w:pPr>
      <w:bookmarkStart w:id="16" w:name="_Toc213829425"/>
      <w:r w:rsidRPr="009E24C2">
        <w:t>cONSULTATION</w:t>
      </w:r>
      <w:bookmarkEnd w:id="16"/>
      <w:r w:rsidRPr="009E24C2">
        <w:t xml:space="preserve"> </w:t>
      </w:r>
    </w:p>
    <w:p w14:paraId="559F9768" w14:textId="77777777" w:rsidR="0033764E" w:rsidRPr="00F16300" w:rsidRDefault="0033764E" w:rsidP="00F11D1D">
      <w:pPr>
        <w:ind w:left="0"/>
        <w:jc w:val="left"/>
        <w:rPr>
          <w:rFonts w:cs="Arial"/>
          <w:kern w:val="32"/>
        </w:rPr>
      </w:pPr>
      <w:r w:rsidRPr="5DAB67FE">
        <w:rPr>
          <w:rFonts w:cs="Arial"/>
          <w:kern w:val="32"/>
        </w:rPr>
        <w:t>Utilisez les filtres pour affiner votre consultation :</w:t>
      </w:r>
    </w:p>
    <w:p w14:paraId="66806704" w14:textId="20711853" w:rsidR="0033764E" w:rsidRPr="00F16300" w:rsidRDefault="0033764E" w:rsidP="0033764E">
      <w:pPr>
        <w:pStyle w:val="Paragraphedeliste"/>
        <w:numPr>
          <w:ilvl w:val="0"/>
          <w:numId w:val="11"/>
        </w:numPr>
        <w:contextualSpacing/>
        <w:jc w:val="left"/>
        <w:rPr>
          <w:rFonts w:cs="Arial"/>
          <w:iCs/>
          <w:kern w:val="32"/>
          <w:szCs w:val="20"/>
        </w:rPr>
      </w:pPr>
      <w:r>
        <w:rPr>
          <w:rFonts w:cs="Arial"/>
          <w:iCs/>
          <w:kern w:val="32"/>
          <w:szCs w:val="20"/>
        </w:rPr>
        <w:t>Afficher le solde de N-1</w:t>
      </w:r>
      <w:r w:rsidR="000F798B">
        <w:rPr>
          <w:rFonts w:cs="Arial"/>
          <w:iCs/>
          <w:kern w:val="32"/>
          <w:szCs w:val="20"/>
        </w:rPr>
        <w:t>.</w:t>
      </w:r>
    </w:p>
    <w:p w14:paraId="66FCF66B" w14:textId="2DBEE36C" w:rsidR="0033764E" w:rsidRPr="00B92621" w:rsidRDefault="0033764E" w:rsidP="0033764E">
      <w:pPr>
        <w:pStyle w:val="Paragraphedeliste"/>
        <w:numPr>
          <w:ilvl w:val="0"/>
          <w:numId w:val="11"/>
        </w:numPr>
        <w:contextualSpacing/>
        <w:jc w:val="left"/>
        <w:rPr>
          <w:rFonts w:cs="Arial"/>
          <w:kern w:val="32"/>
        </w:rPr>
      </w:pPr>
      <w:r w:rsidRPr="552A1A41">
        <w:rPr>
          <w:rFonts w:cs="Arial"/>
          <w:kern w:val="32"/>
        </w:rPr>
        <w:t>Afficher uniquement le solde ou bien le solde avec le débit/crédit</w:t>
      </w:r>
      <w:r w:rsidR="000F798B">
        <w:rPr>
          <w:rFonts w:cs="Arial"/>
          <w:kern w:val="32"/>
        </w:rPr>
        <w:t>.</w:t>
      </w:r>
    </w:p>
    <w:p w14:paraId="11864B47" w14:textId="21A17270" w:rsidR="0033764E" w:rsidRDefault="0033764E" w:rsidP="0033764E">
      <w:pPr>
        <w:pStyle w:val="Paragraphedeliste"/>
        <w:numPr>
          <w:ilvl w:val="0"/>
          <w:numId w:val="11"/>
        </w:numPr>
        <w:contextualSpacing/>
        <w:jc w:val="left"/>
        <w:rPr>
          <w:rFonts w:cs="Arial"/>
          <w:kern w:val="32"/>
        </w:rPr>
      </w:pPr>
      <w:r>
        <w:rPr>
          <w:rFonts w:cs="Arial"/>
          <w:kern w:val="32"/>
        </w:rPr>
        <w:t>Afficher les comptes soldés ou non</w:t>
      </w:r>
      <w:r w:rsidR="000F798B">
        <w:rPr>
          <w:rFonts w:cs="Arial"/>
          <w:kern w:val="32"/>
        </w:rPr>
        <w:t>,</w:t>
      </w:r>
      <w:r>
        <w:rPr>
          <w:rFonts w:cs="Arial"/>
          <w:kern w:val="32"/>
        </w:rPr>
        <w:t xml:space="preserve"> les lettrés ou non et </w:t>
      </w:r>
      <w:r w:rsidR="000F798B">
        <w:rPr>
          <w:rFonts w:cs="Arial"/>
          <w:kern w:val="32"/>
        </w:rPr>
        <w:t xml:space="preserve">les </w:t>
      </w:r>
      <w:r>
        <w:rPr>
          <w:rFonts w:cs="Arial"/>
          <w:kern w:val="32"/>
        </w:rPr>
        <w:t>révisés ou non</w:t>
      </w:r>
      <w:r w:rsidR="000F798B">
        <w:rPr>
          <w:rFonts w:cs="Arial"/>
          <w:kern w:val="32"/>
        </w:rPr>
        <w:t>.</w:t>
      </w:r>
    </w:p>
    <w:p w14:paraId="6802A58D" w14:textId="77777777" w:rsidR="0033764E" w:rsidRPr="00246768" w:rsidRDefault="0033764E" w:rsidP="00773FF7">
      <w:pPr>
        <w:ind w:left="0"/>
        <w:jc w:val="left"/>
        <w:rPr>
          <w:rFonts w:cs="Arial"/>
          <w:kern w:val="32"/>
        </w:rPr>
      </w:pPr>
      <w:r>
        <w:rPr>
          <w:rFonts w:cs="Arial"/>
        </w:rPr>
        <w:t>Vous pouvez également borner la période de consultation à l’aide des dates de début et de fin.</w:t>
      </w:r>
    </w:p>
    <w:p w14:paraId="48960C5B" w14:textId="4E148504" w:rsidR="0033764E" w:rsidRDefault="00F11D1D" w:rsidP="00F11D1D">
      <w:pPr>
        <w:ind w:left="0"/>
        <w:jc w:val="center"/>
        <w:rPr>
          <w:rFonts w:cs="Arial"/>
          <w:color w:val="FFFFFF" w:themeColor="background1"/>
          <w:kern w:val="32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03DC51" wp14:editId="599B491A">
                <wp:simplePos x="0" y="0"/>
                <wp:positionH relativeFrom="margin">
                  <wp:posOffset>5255288</wp:posOffset>
                </wp:positionH>
                <wp:positionV relativeFrom="paragraph">
                  <wp:posOffset>77204</wp:posOffset>
                </wp:positionV>
                <wp:extent cx="1370386" cy="127279"/>
                <wp:effectExtent l="0" t="0" r="20320" b="25400"/>
                <wp:wrapNone/>
                <wp:docPr id="198928888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86" cy="1272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0D1C" id="Rectangle 34" o:spid="_x0000_s1026" style="position:absolute;margin-left:413.8pt;margin-top:6.1pt;width:107.9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" filled="f" strokecolor="#3db59e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1146E0" wp14:editId="4E3AE2F4">
                <wp:simplePos x="0" y="0"/>
                <wp:positionH relativeFrom="margin">
                  <wp:posOffset>5103851</wp:posOffset>
                </wp:positionH>
                <wp:positionV relativeFrom="paragraph">
                  <wp:posOffset>67945</wp:posOffset>
                </wp:positionV>
                <wp:extent cx="122767" cy="156633"/>
                <wp:effectExtent l="0" t="0" r="10795" b="15240"/>
                <wp:wrapNone/>
                <wp:docPr id="94364226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7" cy="1566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FB166" id="Rectangle 34" o:spid="_x0000_s1026" style="position:absolute;margin-left:401.9pt;margin-top:5.35pt;width:9.65pt;height:12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" filled="f" strokecolor="#3db59e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E41C92" wp14:editId="104923C0">
                <wp:simplePos x="0" y="0"/>
                <wp:positionH relativeFrom="margin">
                  <wp:posOffset>3506875</wp:posOffset>
                </wp:positionH>
                <wp:positionV relativeFrom="paragraph">
                  <wp:posOffset>217882</wp:posOffset>
                </wp:positionV>
                <wp:extent cx="1532373" cy="125604"/>
                <wp:effectExtent l="0" t="0" r="10795" b="27305"/>
                <wp:wrapNone/>
                <wp:docPr id="177895948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373" cy="1256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4A160" id="Rectangle 34" o:spid="_x0000_s1026" style="position:absolute;margin-left:276.15pt;margin-top:17.15pt;width:120.65pt;height:9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" filled="f" strokecolor="#3db59e" strokeweight="1.5pt">
                <w10:wrap anchorx="margin"/>
              </v:rect>
            </w:pict>
          </mc:Fallback>
        </mc:AlternateContent>
      </w:r>
      <w:r w:rsidR="0033764E" w:rsidRPr="00246768">
        <w:rPr>
          <w:rFonts w:cs="Arial"/>
          <w:noProof/>
          <w:color w:val="FFFFFF" w:themeColor="background1"/>
          <w:kern w:val="32"/>
          <w:sz w:val="24"/>
        </w:rPr>
        <w:drawing>
          <wp:inline distT="0" distB="0" distL="0" distR="0" wp14:anchorId="71E99D0B" wp14:editId="2A3A925A">
            <wp:extent cx="6661150" cy="1702435"/>
            <wp:effectExtent l="0" t="0" r="6350" b="0"/>
            <wp:docPr id="971495005" name="Image 1" descr="Une image contenant texte, capture d’écran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95005" name="Image 1" descr="Une image contenant texte, capture d’écran, nombr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DBBF" w14:textId="77777777" w:rsidR="0033764E" w:rsidRDefault="0033764E" w:rsidP="0033764E">
      <w:pPr>
        <w:jc w:val="left"/>
        <w:rPr>
          <w:rFonts w:cs="Arial"/>
        </w:rPr>
      </w:pPr>
    </w:p>
    <w:p w14:paraId="1D75D0EE" w14:textId="63B1763F" w:rsidR="00E047AA" w:rsidRPr="009E6FA0" w:rsidRDefault="00BD346A" w:rsidP="006F549C">
      <w:pPr>
        <w:ind w:left="0"/>
        <w:jc w:val="left"/>
        <w:rPr>
          <w:rFonts w:cs="Arial"/>
        </w:rPr>
      </w:pPr>
      <w:r>
        <w:rPr>
          <w:rFonts w:cs="Arial"/>
        </w:rPr>
        <w:t>Uniquement d</w:t>
      </w:r>
      <w:r w:rsidR="009E6FA0" w:rsidRPr="009E6FA0">
        <w:rPr>
          <w:rFonts w:cs="Arial"/>
        </w:rPr>
        <w:t>ans les dossiers à la trésorerie, l</w:t>
      </w:r>
      <w:r w:rsidR="00E047AA" w:rsidRPr="009E6FA0">
        <w:rPr>
          <w:rFonts w:cs="Arial"/>
        </w:rPr>
        <w:t>e filtre Rapprochement E/D est visible :</w:t>
      </w:r>
    </w:p>
    <w:p w14:paraId="348210D0" w14:textId="550B51BD" w:rsidR="00E047AA" w:rsidRPr="009E6FA0" w:rsidRDefault="00E047AA" w:rsidP="009E6FA0">
      <w:pPr>
        <w:jc w:val="center"/>
        <w:rPr>
          <w:rFonts w:cs="Arial"/>
        </w:rPr>
      </w:pPr>
      <w:r w:rsidRPr="009E6FA0">
        <w:rPr>
          <w:rFonts w:cs="Arial"/>
          <w:noProof/>
        </w:rPr>
        <w:drawing>
          <wp:inline distT="0" distB="0" distL="0" distR="0" wp14:anchorId="2E4B953B" wp14:editId="3FF72300">
            <wp:extent cx="1066800" cy="462505"/>
            <wp:effectExtent l="0" t="0" r="0" b="0"/>
            <wp:docPr id="1734369477" name="Image 1" descr="Une image contenant texte, Police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69477" name="Image 1" descr="Une image contenant texte, Police, capture d’écran, blanc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9395" cy="47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DA89" w14:textId="5DA75881" w:rsidR="00E047AA" w:rsidRDefault="00E047AA" w:rsidP="006F549C">
      <w:pPr>
        <w:ind w:left="0"/>
        <w:jc w:val="left"/>
        <w:rPr>
          <w:rFonts w:cs="Arial"/>
        </w:rPr>
      </w:pPr>
      <w:r w:rsidRPr="009E6FA0">
        <w:rPr>
          <w:rFonts w:cs="Arial"/>
        </w:rPr>
        <w:t xml:space="preserve">Il permet de </w:t>
      </w:r>
      <w:r w:rsidR="009E6FA0" w:rsidRPr="009E6FA0">
        <w:rPr>
          <w:rFonts w:cs="Arial"/>
        </w:rPr>
        <w:t xml:space="preserve">faciliter le </w:t>
      </w:r>
      <w:r w:rsidRPr="009E6FA0">
        <w:rPr>
          <w:rFonts w:cs="Arial"/>
        </w:rPr>
        <w:t>rapproche</w:t>
      </w:r>
      <w:r w:rsidR="009E6FA0" w:rsidRPr="009E6FA0">
        <w:rPr>
          <w:rFonts w:cs="Arial"/>
        </w:rPr>
        <w:t>ment</w:t>
      </w:r>
      <w:r w:rsidRPr="009E6FA0">
        <w:rPr>
          <w:rFonts w:cs="Arial"/>
        </w:rPr>
        <w:t xml:space="preserve"> </w:t>
      </w:r>
      <w:r w:rsidR="009E6FA0" w:rsidRPr="009E6FA0">
        <w:rPr>
          <w:rFonts w:cs="Arial"/>
        </w:rPr>
        <w:t>d</w:t>
      </w:r>
      <w:r w:rsidRPr="009E6FA0">
        <w:rPr>
          <w:rFonts w:cs="Arial"/>
        </w:rPr>
        <w:t xml:space="preserve">es opérations bancaires </w:t>
      </w:r>
      <w:r w:rsidR="009E6FA0" w:rsidRPr="009E6FA0">
        <w:rPr>
          <w:rFonts w:cs="Arial"/>
        </w:rPr>
        <w:t>avec</w:t>
      </w:r>
      <w:r w:rsidRPr="009E6FA0">
        <w:rPr>
          <w:rFonts w:cs="Arial"/>
        </w:rPr>
        <w:t xml:space="preserve"> les documents importés et validés.</w:t>
      </w:r>
    </w:p>
    <w:p w14:paraId="7689B762" w14:textId="77777777" w:rsidR="00E047AA" w:rsidRDefault="00E047AA" w:rsidP="0033764E">
      <w:pPr>
        <w:jc w:val="left"/>
        <w:rPr>
          <w:rFonts w:cs="Arial"/>
        </w:rPr>
      </w:pPr>
    </w:p>
    <w:p w14:paraId="1B4EFC51" w14:textId="77777777" w:rsidR="0033764E" w:rsidRPr="00F16300" w:rsidRDefault="0033764E" w:rsidP="00F11D1D">
      <w:pPr>
        <w:ind w:left="0"/>
        <w:jc w:val="left"/>
        <w:rPr>
          <w:rFonts w:cs="Arial"/>
          <w:kern w:val="32"/>
        </w:rPr>
      </w:pPr>
      <w:r w:rsidRPr="1A7BC45A">
        <w:rPr>
          <w:rFonts w:cs="Arial"/>
          <w:kern w:val="32"/>
        </w:rPr>
        <w:t xml:space="preserve">Le curseur </w:t>
      </w:r>
      <w:r w:rsidRPr="1C239C96">
        <w:rPr>
          <w:rFonts w:cs="Arial"/>
          <w:b/>
          <w:bCs/>
          <w:i/>
          <w:iCs/>
          <w:kern w:val="32"/>
        </w:rPr>
        <w:t>Auxiliaire</w:t>
      </w:r>
      <w:r>
        <w:rPr>
          <w:rFonts w:cs="Arial"/>
          <w:b/>
          <w:bCs/>
          <w:i/>
          <w:iCs/>
          <w:kern w:val="32"/>
        </w:rPr>
        <w:t>s</w:t>
      </w:r>
      <w:r w:rsidRPr="1A7BC45A">
        <w:rPr>
          <w:rFonts w:cs="Arial"/>
          <w:kern w:val="32"/>
        </w:rPr>
        <w:t xml:space="preserve"> vous permet d</w:t>
      </w:r>
      <w:r>
        <w:rPr>
          <w:rFonts w:cs="Arial"/>
          <w:kern w:val="32"/>
        </w:rPr>
        <w:t>’afficher</w:t>
      </w:r>
      <w:r w:rsidRPr="1A7BC45A">
        <w:rPr>
          <w:rFonts w:cs="Arial"/>
          <w:kern w:val="32"/>
        </w:rPr>
        <w:t xml:space="preserve"> uniquement les comptes auxiliaires du dossier :</w:t>
      </w:r>
    </w:p>
    <w:p w14:paraId="40325F4E" w14:textId="77777777" w:rsidR="0033764E" w:rsidRDefault="0033764E" w:rsidP="003376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0D5B24" wp14:editId="68DC64B3">
                <wp:simplePos x="0" y="0"/>
                <wp:positionH relativeFrom="margin">
                  <wp:posOffset>2723104</wp:posOffset>
                </wp:positionH>
                <wp:positionV relativeFrom="paragraph">
                  <wp:posOffset>60151</wp:posOffset>
                </wp:positionV>
                <wp:extent cx="442128" cy="131234"/>
                <wp:effectExtent l="0" t="0" r="15240" b="21590"/>
                <wp:wrapNone/>
                <wp:docPr id="184080240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8" cy="1312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4BB5C" id="Rectangle 34" o:spid="_x0000_s1026" style="position:absolute;margin-left:214.4pt;margin-top:4.75pt;width:34.8pt;height:10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03B550" wp14:editId="78143D04">
            <wp:extent cx="5476875" cy="1167460"/>
            <wp:effectExtent l="0" t="0" r="0" b="0"/>
            <wp:docPr id="1368816238" name="Image 1239261292" descr="Une image contenant texte, nombr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16238" name="Image 1239261292" descr="Une image contenant texte, nombre, Police, capture d’écran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1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0FCC" w14:textId="77777777" w:rsidR="0033764E" w:rsidRDefault="0033764E" w:rsidP="0033764E">
      <w:pPr>
        <w:jc w:val="center"/>
      </w:pPr>
    </w:p>
    <w:p w14:paraId="108DE47F" w14:textId="77777777" w:rsidR="0033764E" w:rsidRDefault="0033764E" w:rsidP="00F11D1D">
      <w:pPr>
        <w:ind w:left="0"/>
        <w:jc w:val="left"/>
        <w:rPr>
          <w:rFonts w:cs="Arial"/>
          <w:iCs/>
          <w:kern w:val="32"/>
          <w:szCs w:val="20"/>
        </w:rPr>
      </w:pPr>
      <w:r w:rsidRPr="00F16300">
        <w:rPr>
          <w:rFonts w:cs="Arial"/>
          <w:iCs/>
          <w:kern w:val="32"/>
          <w:szCs w:val="20"/>
        </w:rPr>
        <w:t>Pour consulter un compte, 2 options</w:t>
      </w:r>
      <w:r>
        <w:rPr>
          <w:rFonts w:cs="Arial"/>
          <w:iCs/>
          <w:kern w:val="32"/>
          <w:szCs w:val="20"/>
        </w:rPr>
        <w:t xml:space="preserve"> sont disponibles</w:t>
      </w:r>
      <w:r w:rsidRPr="00F16300">
        <w:rPr>
          <w:rFonts w:cs="Arial"/>
          <w:iCs/>
          <w:kern w:val="32"/>
          <w:szCs w:val="20"/>
        </w:rPr>
        <w:t> :</w:t>
      </w:r>
    </w:p>
    <w:p w14:paraId="23EFB286" w14:textId="77777777" w:rsidR="00C1740F" w:rsidRPr="00F16300" w:rsidRDefault="00C1740F" w:rsidP="00F11D1D">
      <w:pPr>
        <w:ind w:left="0"/>
        <w:jc w:val="left"/>
        <w:rPr>
          <w:rFonts w:cs="Arial"/>
          <w:iCs/>
          <w:kern w:val="32"/>
          <w:szCs w:val="20"/>
        </w:rPr>
      </w:pPr>
    </w:p>
    <w:p w14:paraId="2E839861" w14:textId="77777777" w:rsidR="0033764E" w:rsidRPr="00D20C4C" w:rsidRDefault="0033764E" w:rsidP="0033764E">
      <w:pPr>
        <w:pStyle w:val="Paragraphedeliste"/>
        <w:numPr>
          <w:ilvl w:val="0"/>
          <w:numId w:val="13"/>
        </w:numPr>
        <w:contextualSpacing/>
        <w:jc w:val="left"/>
        <w:rPr>
          <w:rFonts w:cs="Arial"/>
          <w:kern w:val="32"/>
        </w:rPr>
      </w:pPr>
      <w:r w:rsidRPr="00D20C4C">
        <w:rPr>
          <w:rFonts w:cs="Arial"/>
          <w:kern w:val="32"/>
        </w:rPr>
        <w:t xml:space="preserve">Cliquez sur la flèche à côté du compte pour visualiser en-dessous le détail du compte : </w:t>
      </w:r>
    </w:p>
    <w:p w14:paraId="09799C94" w14:textId="77777777" w:rsidR="0033764E" w:rsidRPr="00B92621" w:rsidRDefault="0033764E" w:rsidP="0033764E">
      <w:pPr>
        <w:jc w:val="center"/>
        <w:rPr>
          <w:rFonts w:cs="Arial"/>
          <w:kern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7AAAFA" wp14:editId="0AA05889">
                <wp:simplePos x="0" y="0"/>
                <wp:positionH relativeFrom="margin">
                  <wp:posOffset>1856105</wp:posOffset>
                </wp:positionH>
                <wp:positionV relativeFrom="paragraph">
                  <wp:posOffset>18506</wp:posOffset>
                </wp:positionV>
                <wp:extent cx="154379" cy="83128"/>
                <wp:effectExtent l="0" t="0" r="17145" b="12700"/>
                <wp:wrapNone/>
                <wp:docPr id="82498595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831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5AD29" id="Rectangle 34" o:spid="_x0000_s1026" style="position:absolute;margin-left:146.15pt;margin-top:1.45pt;width:12.15pt;height:6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" filled="f" strokecolor="#3db59e" strokeweight="1.5pt">
                <w10:wrap anchorx="margin"/>
              </v:rect>
            </w:pict>
          </mc:Fallback>
        </mc:AlternateContent>
      </w:r>
      <w:r w:rsidRPr="00B92621">
        <w:rPr>
          <w:rFonts w:cs="Arial"/>
          <w:noProof/>
        </w:rPr>
        <w:drawing>
          <wp:inline distT="0" distB="0" distL="0" distR="0" wp14:anchorId="44E7BA81" wp14:editId="08EABD2F">
            <wp:extent cx="4870450" cy="1040948"/>
            <wp:effectExtent l="0" t="0" r="6350" b="6985"/>
            <wp:docPr id="1072543978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43978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0788" cy="10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9D5B" w14:textId="77777777" w:rsidR="0033764E" w:rsidRPr="00B92621" w:rsidRDefault="0033764E" w:rsidP="0033764E">
      <w:pPr>
        <w:jc w:val="left"/>
        <w:rPr>
          <w:rFonts w:cs="Arial"/>
          <w:kern w:val="32"/>
        </w:rPr>
      </w:pPr>
    </w:p>
    <w:p w14:paraId="43395964" w14:textId="0DC49FD5" w:rsidR="0033764E" w:rsidRPr="00D20C4C" w:rsidRDefault="0033764E" w:rsidP="0033764E">
      <w:pPr>
        <w:pStyle w:val="Paragraphedeliste"/>
        <w:numPr>
          <w:ilvl w:val="0"/>
          <w:numId w:val="13"/>
        </w:numPr>
        <w:contextualSpacing/>
        <w:jc w:val="left"/>
        <w:rPr>
          <w:rFonts w:cs="Arial"/>
          <w:kern w:val="32"/>
        </w:rPr>
      </w:pPr>
      <w:r w:rsidRPr="00D20C4C">
        <w:rPr>
          <w:rFonts w:cs="Arial"/>
          <w:kern w:val="32"/>
        </w:rPr>
        <w:t xml:space="preserve">Cliquez sur </w:t>
      </w:r>
      <w:r w:rsidRPr="00F16300">
        <w:rPr>
          <w:iCs/>
          <w:noProof/>
          <w:szCs w:val="20"/>
        </w:rPr>
        <w:drawing>
          <wp:inline distT="0" distB="0" distL="0" distR="0" wp14:anchorId="30687124" wp14:editId="31C94D58">
            <wp:extent cx="312447" cy="167655"/>
            <wp:effectExtent l="0" t="0" r="0" b="3810"/>
            <wp:docPr id="2967350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3504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C4C">
        <w:rPr>
          <w:rFonts w:cs="Arial"/>
          <w:kern w:val="32"/>
        </w:rPr>
        <w:t xml:space="preserve"> pour ouvrir le grand</w:t>
      </w:r>
      <w:r w:rsidR="00CC43FF">
        <w:rPr>
          <w:rFonts w:cs="Arial"/>
          <w:kern w:val="32"/>
        </w:rPr>
        <w:t>-</w:t>
      </w:r>
      <w:r w:rsidRPr="00D20C4C">
        <w:rPr>
          <w:rFonts w:cs="Arial"/>
          <w:kern w:val="32"/>
        </w:rPr>
        <w:t xml:space="preserve">livre du compte et en consulter le détail : </w:t>
      </w:r>
    </w:p>
    <w:p w14:paraId="1B11C969" w14:textId="407AAC69" w:rsidR="0033764E" w:rsidRDefault="0033764E" w:rsidP="00005EFC">
      <w:pPr>
        <w:jc w:val="center"/>
        <w:rPr>
          <w:rFonts w:cs="Arial"/>
          <w:kern w:val="32"/>
        </w:rPr>
      </w:pPr>
      <w:r>
        <w:rPr>
          <w:rFonts w:cs="Arial"/>
          <w:noProof/>
          <w:kern w:val="32"/>
        </w:rPr>
        <w:drawing>
          <wp:inline distT="0" distB="0" distL="0" distR="0" wp14:anchorId="12A8E597" wp14:editId="747C834E">
            <wp:extent cx="5662930" cy="467995"/>
            <wp:effectExtent l="0" t="0" r="0" b="8255"/>
            <wp:docPr id="1752173909" name="Image 188730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73909" name="Image 18873021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DEA7" w14:textId="77777777" w:rsidR="00FF129C" w:rsidRPr="0097285D" w:rsidRDefault="00FF129C" w:rsidP="0033764E">
      <w:pPr>
        <w:jc w:val="left"/>
        <w:rPr>
          <w:rFonts w:cs="Arial"/>
          <w:kern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86"/>
      </w:tblGrid>
      <w:tr w:rsidR="0033764E" w:rsidRPr="00F16300" w14:paraId="3B941FF6" w14:textId="77777777" w:rsidTr="00E11269"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870A7" w14:textId="77777777" w:rsidR="0033764E" w:rsidRPr="00F16300" w:rsidRDefault="0033764E" w:rsidP="00E11269">
            <w:pPr>
              <w:spacing w:after="60"/>
              <w:ind w:left="57" w:right="57"/>
              <w:jc w:val="center"/>
              <w:rPr>
                <w:rFonts w:cs="Tahoma"/>
                <w:sz w:val="16"/>
                <w:szCs w:val="18"/>
              </w:rPr>
            </w:pPr>
            <w:r w:rsidRPr="00F16300">
              <w:rPr>
                <w:noProof/>
                <w:sz w:val="16"/>
                <w:szCs w:val="18"/>
              </w:rPr>
              <w:drawing>
                <wp:inline distT="0" distB="0" distL="0" distR="0" wp14:anchorId="67C6430A" wp14:editId="3C06D2A4">
                  <wp:extent cx="560705" cy="560705"/>
                  <wp:effectExtent l="0" t="0" r="0" b="0"/>
                  <wp:docPr id="1792911596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6" w:type="dxa"/>
            <w:tcBorders>
              <w:left w:val="nil"/>
              <w:bottom w:val="single" w:sz="4" w:space="0" w:color="auto"/>
            </w:tcBorders>
            <w:vAlign w:val="center"/>
          </w:tcPr>
          <w:p w14:paraId="05B6704B" w14:textId="77777777" w:rsidR="0033764E" w:rsidRPr="00F16300" w:rsidRDefault="0033764E" w:rsidP="00F11D1D">
            <w:pPr>
              <w:ind w:left="0"/>
              <w:jc w:val="left"/>
              <w:rPr>
                <w:rFonts w:cs="Arial"/>
                <w:iCs/>
                <w:kern w:val="32"/>
                <w:szCs w:val="20"/>
              </w:rPr>
            </w:pPr>
            <w:r w:rsidRPr="00F16300">
              <w:rPr>
                <w:rFonts w:cs="Arial"/>
                <w:iCs/>
                <w:kern w:val="32"/>
                <w:szCs w:val="20"/>
              </w:rPr>
              <w:t>Lorsque vous passez en mode grand-livre, utilisez les flèches pour naviguer d’un compte à l’autre :</w:t>
            </w:r>
          </w:p>
          <w:p w14:paraId="42FE9482" w14:textId="77777777" w:rsidR="0033764E" w:rsidRPr="00F16300" w:rsidRDefault="0033764E" w:rsidP="00E11269">
            <w:pPr>
              <w:ind w:left="26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CBA8A7" wp14:editId="03405DD4">
                      <wp:simplePos x="0" y="0"/>
                      <wp:positionH relativeFrom="margin">
                        <wp:posOffset>5181600</wp:posOffset>
                      </wp:positionH>
                      <wp:positionV relativeFrom="paragraph">
                        <wp:posOffset>20955</wp:posOffset>
                      </wp:positionV>
                      <wp:extent cx="177800" cy="160655"/>
                      <wp:effectExtent l="0" t="0" r="12700" b="10795"/>
                      <wp:wrapNone/>
                      <wp:docPr id="1456290918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06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DB5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DEC4" id="Rectangle 34" o:spid="_x0000_s1026" style="position:absolute;margin-left:408pt;margin-top:1.65pt;width:14pt;height:12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" filled="f" strokecolor="#3db59e" strokeweight="1.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D71280" wp14:editId="44ED909E">
                  <wp:extent cx="5662930" cy="467995"/>
                  <wp:effectExtent l="0" t="0" r="0" b="8255"/>
                  <wp:docPr id="1284012313" name="Image 119549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012313" name="Image 11954924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3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AE6F3" w14:textId="77777777" w:rsidR="0033764E" w:rsidRDefault="0033764E" w:rsidP="0033764E">
      <w:pPr>
        <w:jc w:val="center"/>
      </w:pPr>
    </w:p>
    <w:p w14:paraId="1D9AD62A" w14:textId="77777777" w:rsidR="0033764E" w:rsidRPr="009E24C2" w:rsidRDefault="0033764E" w:rsidP="0033764E">
      <w:pPr>
        <w:pStyle w:val="Titre1"/>
      </w:pPr>
      <w:bookmarkStart w:id="17" w:name="_Toc213829426"/>
      <w:r>
        <w:t>AJOUTER</w:t>
      </w:r>
      <w:r w:rsidRPr="009E24C2">
        <w:t xml:space="preserve"> une Écriture</w:t>
      </w:r>
      <w:bookmarkEnd w:id="17"/>
    </w:p>
    <w:p w14:paraId="5816D396" w14:textId="77777777" w:rsidR="0033764E" w:rsidRDefault="0033764E" w:rsidP="0033764E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0"/>
          <w:szCs w:val="20"/>
        </w:rPr>
        <w:t xml:space="preserve">Cliquez sur le bouton </w:t>
      </w:r>
      <w:r>
        <w:rPr>
          <w:rStyle w:val="normaltextrun"/>
          <w:rFonts w:ascii="Tahoma" w:hAnsi="Tahoma" w:cs="Tahoma"/>
          <w:b/>
          <w:bCs/>
          <w:color w:val="F8CB00"/>
          <w:sz w:val="20"/>
          <w:szCs w:val="20"/>
        </w:rPr>
        <w:t>Ajouter</w:t>
      </w:r>
      <w:r>
        <w:rPr>
          <w:rStyle w:val="normaltextrun"/>
          <w:rFonts w:ascii="Tahoma" w:hAnsi="Tahoma" w:cs="Tahoma"/>
          <w:b/>
          <w:bCs/>
          <w:i/>
          <w:iCs/>
          <w:sz w:val="20"/>
          <w:szCs w:val="20"/>
        </w:rPr>
        <w:t> </w:t>
      </w:r>
      <w:r>
        <w:rPr>
          <w:rStyle w:val="normaltextrun"/>
          <w:rFonts w:ascii="Tahoma" w:hAnsi="Tahoma" w:cs="Tahoma"/>
          <w:sz w:val="20"/>
          <w:szCs w:val="20"/>
        </w:rPr>
        <w:t>:</w:t>
      </w:r>
      <w:r>
        <w:rPr>
          <w:rStyle w:val="eop"/>
          <w:rFonts w:ascii="Tahoma" w:hAnsi="Tahoma" w:cs="Tahoma"/>
          <w:sz w:val="20"/>
          <w:szCs w:val="20"/>
        </w:rPr>
        <w:t> </w:t>
      </w:r>
    </w:p>
    <w:p w14:paraId="7EC00285" w14:textId="77777777" w:rsidR="0033764E" w:rsidRDefault="0033764E" w:rsidP="0033764E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0"/>
          <w:szCs w:val="20"/>
        </w:rPr>
        <w:t>Sélectionnez un journal (ex. : Achat).</w:t>
      </w:r>
      <w:r>
        <w:rPr>
          <w:rStyle w:val="eop"/>
          <w:rFonts w:ascii="Tahoma" w:hAnsi="Tahoma" w:cs="Tahoma"/>
          <w:sz w:val="20"/>
          <w:szCs w:val="20"/>
        </w:rPr>
        <w:t> </w:t>
      </w:r>
    </w:p>
    <w:p w14:paraId="272DB123" w14:textId="77777777" w:rsidR="0033764E" w:rsidRDefault="0033764E" w:rsidP="0033764E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0"/>
          <w:szCs w:val="20"/>
        </w:rPr>
        <w:t>Renseignez la date, le libellé et le n° de pièce.</w:t>
      </w:r>
      <w:r>
        <w:rPr>
          <w:rStyle w:val="eop"/>
          <w:rFonts w:ascii="Tahoma" w:hAnsi="Tahoma" w:cs="Tahoma"/>
          <w:sz w:val="20"/>
          <w:szCs w:val="20"/>
        </w:rPr>
        <w:t> </w:t>
      </w:r>
    </w:p>
    <w:p w14:paraId="1EF15945" w14:textId="77777777" w:rsidR="0033764E" w:rsidRDefault="0033764E" w:rsidP="0033764E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0"/>
          <w:szCs w:val="20"/>
        </w:rPr>
        <w:t>Vous pouvez sélectionnez une étiquette.</w:t>
      </w:r>
      <w:r>
        <w:rPr>
          <w:rStyle w:val="eop"/>
          <w:rFonts w:ascii="Tahoma" w:hAnsi="Tahoma" w:cs="Tahoma"/>
          <w:sz w:val="20"/>
          <w:szCs w:val="20"/>
        </w:rPr>
        <w:t> </w:t>
      </w:r>
    </w:p>
    <w:p w14:paraId="2BFA5F78" w14:textId="77777777" w:rsidR="0033764E" w:rsidRDefault="0033764E" w:rsidP="0033764E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0"/>
          <w:szCs w:val="20"/>
        </w:rPr>
        <w:t>Complétez les différentes informations : les comptes, le libellé de l’écriture et les montants.</w:t>
      </w:r>
      <w:r>
        <w:rPr>
          <w:rStyle w:val="eop"/>
          <w:rFonts w:ascii="Tahoma" w:hAnsi="Tahoma" w:cs="Tahoma"/>
          <w:sz w:val="20"/>
          <w:szCs w:val="20"/>
        </w:rPr>
        <w:t> </w:t>
      </w:r>
    </w:p>
    <w:p w14:paraId="3F2D494C" w14:textId="77777777" w:rsidR="0033764E" w:rsidRPr="00005EFC" w:rsidRDefault="0033764E" w:rsidP="0033764E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eop"/>
          <w:rFonts w:ascii="Tahoma" w:hAnsi="Tahoma" w:cs="Tahoma"/>
          <w:sz w:val="22"/>
          <w:szCs w:val="22"/>
        </w:rPr>
      </w:pPr>
      <w:r>
        <w:rPr>
          <w:rStyle w:val="normaltextrun"/>
          <w:rFonts w:ascii="Tahoma" w:hAnsi="Tahoma" w:cs="Tahoma"/>
          <w:sz w:val="20"/>
          <w:szCs w:val="20"/>
        </w:rPr>
        <w:t>Cliquez sur</w:t>
      </w:r>
      <w:r>
        <w:rPr>
          <w:rStyle w:val="normaltextrun"/>
          <w:rFonts w:ascii="Tahoma" w:hAnsi="Tahoma" w:cs="Tahoma"/>
          <w:b/>
          <w:bCs/>
          <w:color w:val="FFC000"/>
          <w:sz w:val="20"/>
          <w:szCs w:val="20"/>
        </w:rPr>
        <w:t xml:space="preserve"> Valider</w:t>
      </w:r>
      <w:r>
        <w:rPr>
          <w:rStyle w:val="normaltextrun"/>
          <w:rFonts w:ascii="Tahoma" w:hAnsi="Tahoma" w:cs="Tahoma"/>
          <w:color w:val="FFC000"/>
          <w:sz w:val="20"/>
          <w:szCs w:val="20"/>
        </w:rPr>
        <w:t xml:space="preserve"> </w:t>
      </w:r>
      <w:r>
        <w:rPr>
          <w:rStyle w:val="normaltextrun"/>
          <w:rFonts w:ascii="Tahoma" w:hAnsi="Tahoma" w:cs="Tahoma"/>
          <w:sz w:val="20"/>
          <w:szCs w:val="20"/>
        </w:rPr>
        <w:t>pour terminer.</w:t>
      </w:r>
      <w:r>
        <w:rPr>
          <w:rStyle w:val="eop"/>
          <w:rFonts w:ascii="Tahoma" w:hAnsi="Tahoma" w:cs="Tahoma"/>
          <w:sz w:val="20"/>
          <w:szCs w:val="20"/>
        </w:rPr>
        <w:t> </w:t>
      </w:r>
    </w:p>
    <w:p w14:paraId="36F74E1E" w14:textId="77777777" w:rsidR="00005EFC" w:rsidRPr="00007720" w:rsidRDefault="00005EFC" w:rsidP="00005EFC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Tahoma" w:hAnsi="Tahoma" w:cs="Tahoma"/>
          <w:sz w:val="22"/>
          <w:szCs w:val="22"/>
        </w:rPr>
      </w:pPr>
    </w:p>
    <w:p w14:paraId="4761C61F" w14:textId="77777777" w:rsidR="0033764E" w:rsidRDefault="0033764E" w:rsidP="0033764E">
      <w:pPr>
        <w:pStyle w:val="paragraph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D1C840" wp14:editId="52FC2AB2">
                <wp:simplePos x="0" y="0"/>
                <wp:positionH relativeFrom="margin">
                  <wp:posOffset>22153</wp:posOffset>
                </wp:positionH>
                <wp:positionV relativeFrom="paragraph">
                  <wp:posOffset>6633</wp:posOffset>
                </wp:positionV>
                <wp:extent cx="1377932" cy="186347"/>
                <wp:effectExtent l="0" t="0" r="13335" b="23495"/>
                <wp:wrapNone/>
                <wp:docPr id="149565302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32" cy="1863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391B4" id="Rectangle 34" o:spid="_x0000_s1026" style="position:absolute;margin-left:1.75pt;margin-top:.5pt;width:108.5pt;height:14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Pr="00007720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EFEDAA3" wp14:editId="02166F3E">
            <wp:extent cx="6661150" cy="555372"/>
            <wp:effectExtent l="0" t="0" r="0" b="0"/>
            <wp:docPr id="226764284" name="Image 1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64284" name="Image 1" descr="Une image contenant texte, Police, nombre, ligne&#10;&#10;Le contenu généré par l’IA peut être incorrect."/>
                    <pic:cNvPicPr/>
                  </pic:nvPicPr>
                  <pic:blipFill rotWithShape="1">
                    <a:blip r:embed="rId25"/>
                    <a:srcRect b="3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5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A611E" w14:textId="2AFC5C1E" w:rsidR="0033764E" w:rsidRDefault="0033764E" w:rsidP="00F11D1D">
      <w:pPr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B650B3" wp14:editId="6987018E">
                <wp:simplePos x="0" y="0"/>
                <wp:positionH relativeFrom="margin">
                  <wp:posOffset>15498</wp:posOffset>
                </wp:positionH>
                <wp:positionV relativeFrom="paragraph">
                  <wp:posOffset>105815</wp:posOffset>
                </wp:positionV>
                <wp:extent cx="225349" cy="160345"/>
                <wp:effectExtent l="0" t="0" r="22860" b="11430"/>
                <wp:wrapNone/>
                <wp:docPr id="176405293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49" cy="1603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E6E7E" id="Rectangle 34" o:spid="_x0000_s1026" style="position:absolute;margin-left:1.2pt;margin-top:8.35pt;width:17.75pt;height:12.6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" filled="f" strokecolor="#3db59e" strokeweight="1.5pt">
                <w10:wrap anchorx="margin"/>
              </v:rect>
            </w:pict>
          </mc:Fallback>
        </mc:AlternateContent>
      </w:r>
      <w:r w:rsidRPr="001F158B">
        <w:rPr>
          <w:noProof/>
        </w:rPr>
        <w:drawing>
          <wp:inline distT="0" distB="0" distL="0" distR="0" wp14:anchorId="2DAD9551" wp14:editId="77460815">
            <wp:extent cx="6661150" cy="1043940"/>
            <wp:effectExtent l="0" t="0" r="6350" b="3810"/>
            <wp:docPr id="967144715" name="Image 1" descr="Une image contenant text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44715" name="Image 1" descr="Une image contenant texte, capture d’écran, ligne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64CE" w14:textId="77777777" w:rsidR="0033764E" w:rsidRDefault="0033764E" w:rsidP="0033764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86"/>
      </w:tblGrid>
      <w:tr w:rsidR="00F11D1D" w:rsidRPr="00F16300" w14:paraId="26A244A0" w14:textId="77777777" w:rsidTr="00E11269"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9DE41" w14:textId="77777777" w:rsidR="00F11D1D" w:rsidRPr="00F16300" w:rsidRDefault="00F11D1D" w:rsidP="00E11269">
            <w:pPr>
              <w:spacing w:after="60"/>
              <w:ind w:left="57" w:right="57"/>
              <w:jc w:val="center"/>
              <w:rPr>
                <w:rFonts w:cs="Tahoma"/>
                <w:sz w:val="16"/>
                <w:szCs w:val="18"/>
              </w:rPr>
            </w:pPr>
            <w:r w:rsidRPr="00F16300">
              <w:rPr>
                <w:noProof/>
                <w:sz w:val="16"/>
                <w:szCs w:val="18"/>
              </w:rPr>
              <w:drawing>
                <wp:inline distT="0" distB="0" distL="0" distR="0" wp14:anchorId="3A2F887D" wp14:editId="4C93FF7F">
                  <wp:extent cx="560705" cy="560705"/>
                  <wp:effectExtent l="0" t="0" r="0" b="0"/>
                  <wp:docPr id="740531404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6" w:type="dxa"/>
            <w:tcBorders>
              <w:left w:val="nil"/>
              <w:bottom w:val="single" w:sz="4" w:space="0" w:color="auto"/>
            </w:tcBorders>
            <w:vAlign w:val="center"/>
          </w:tcPr>
          <w:p w14:paraId="2E3B8D03" w14:textId="77777777" w:rsidR="00F11D1D" w:rsidRDefault="00F11D1D" w:rsidP="007C35F1">
            <w:pPr>
              <w:ind w:left="0"/>
              <w:rPr>
                <w:rFonts w:eastAsia="Tahoma" w:cs="Tahoma"/>
                <w:b/>
                <w:bCs/>
                <w:color w:val="000000" w:themeColor="text1"/>
                <w:szCs w:val="20"/>
              </w:rPr>
            </w:pPr>
            <w:r w:rsidRPr="775287D6">
              <w:rPr>
                <w:rFonts w:eastAsia="Tahoma" w:cs="Tahoma"/>
                <w:b/>
                <w:bCs/>
                <w:color w:val="000000" w:themeColor="text1"/>
                <w:szCs w:val="20"/>
              </w:rPr>
              <w:t xml:space="preserve">La baguette magique </w:t>
            </w:r>
            <w:r>
              <w:rPr>
                <w:noProof/>
              </w:rPr>
              <w:drawing>
                <wp:inline distT="0" distB="0" distL="0" distR="0" wp14:anchorId="5AAA00DD" wp14:editId="46EFF67A">
                  <wp:extent cx="190500" cy="209550"/>
                  <wp:effectExtent l="0" t="0" r="0" b="0"/>
                  <wp:docPr id="110278567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040202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5287D6">
              <w:rPr>
                <w:rFonts w:eastAsia="Tahoma" w:cs="Tahoma"/>
                <w:b/>
                <w:bCs/>
                <w:color w:val="000000" w:themeColor="text1"/>
                <w:szCs w:val="20"/>
              </w:rPr>
              <w:t>permet une autocomplétion de la grille en fonction du compte sélectionn</w:t>
            </w:r>
            <w:r>
              <w:rPr>
                <w:rFonts w:eastAsia="Tahoma" w:cs="Tahoma"/>
                <w:b/>
                <w:bCs/>
                <w:color w:val="000000" w:themeColor="text1"/>
                <w:szCs w:val="20"/>
              </w:rPr>
              <w:t>é. L</w:t>
            </w:r>
            <w:r w:rsidRPr="775287D6">
              <w:rPr>
                <w:rFonts w:eastAsia="Tahoma" w:cs="Tahoma"/>
                <w:b/>
                <w:bCs/>
                <w:color w:val="000000" w:themeColor="text1"/>
                <w:szCs w:val="20"/>
              </w:rPr>
              <w:t>'apprentissage se fait grâce à la reconnaissance des documents et des comptes de produits/charges les plus utilisés sur le dossier.</w:t>
            </w:r>
          </w:p>
          <w:p w14:paraId="07D8E3A7" w14:textId="3D9D67F5" w:rsidR="00F11D1D" w:rsidRPr="00F16300" w:rsidRDefault="00F11D1D" w:rsidP="007C35F1">
            <w:pPr>
              <w:ind w:left="0"/>
            </w:pPr>
            <w:r w:rsidRPr="775287D6">
              <w:rPr>
                <w:rFonts w:eastAsia="Tahoma" w:cs="Tahoma"/>
                <w:i/>
                <w:iCs/>
                <w:color w:val="000000" w:themeColor="text1"/>
                <w:szCs w:val="20"/>
              </w:rPr>
              <w:t>Par exemple, si vous renseignez 401000 puis sélectionnez le fournisseur ASSURTOUT, alors bobbee propose</w:t>
            </w:r>
            <w:r>
              <w:rPr>
                <w:rFonts w:eastAsia="Tahoma" w:cs="Tahoma"/>
                <w:i/>
                <w:iCs/>
                <w:color w:val="000000" w:themeColor="text1"/>
                <w:szCs w:val="20"/>
              </w:rPr>
              <w:t xml:space="preserve"> </w:t>
            </w:r>
            <w:r w:rsidRPr="775287D6">
              <w:rPr>
                <w:rFonts w:eastAsia="Tahoma" w:cs="Tahoma"/>
                <w:i/>
                <w:iCs/>
                <w:color w:val="000000" w:themeColor="text1"/>
                <w:szCs w:val="20"/>
              </w:rPr>
              <w:t>par défaut le 616100.</w:t>
            </w:r>
          </w:p>
        </w:tc>
      </w:tr>
    </w:tbl>
    <w:p w14:paraId="65C30759" w14:textId="77777777" w:rsidR="0033764E" w:rsidRDefault="0033764E" w:rsidP="00F11D1D">
      <w:pPr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9144"/>
      </w:tblGrid>
      <w:tr w:rsidR="0033764E" w14:paraId="13F29BD0" w14:textId="77777777" w:rsidTr="00E11269"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DCA16" w14:textId="77777777" w:rsidR="0033764E" w:rsidRPr="00A43DE3" w:rsidRDefault="0033764E" w:rsidP="00E11269">
            <w:pPr>
              <w:spacing w:after="60"/>
              <w:ind w:left="57" w:right="57"/>
              <w:jc w:val="center"/>
              <w:rPr>
                <w:noProof/>
                <w:sz w:val="16"/>
                <w:szCs w:val="18"/>
              </w:rPr>
            </w:pPr>
            <w:r w:rsidRPr="00A43DE3">
              <w:rPr>
                <w:noProof/>
                <w:sz w:val="16"/>
                <w:szCs w:val="18"/>
              </w:rPr>
              <w:drawing>
                <wp:inline distT="0" distB="0" distL="0" distR="0" wp14:anchorId="6E132E0E" wp14:editId="70DABDE7">
                  <wp:extent cx="590550" cy="590550"/>
                  <wp:effectExtent l="0" t="0" r="0" b="0"/>
                  <wp:docPr id="1154930654" name="drawing" descr="Informations avec un remplissage uni,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710176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DE3">
              <w:rPr>
                <w:noProof/>
                <w:sz w:val="16"/>
                <w:szCs w:val="18"/>
              </w:rPr>
              <w:t> </w:t>
            </w:r>
          </w:p>
        </w:tc>
        <w:tc>
          <w:tcPr>
            <w:tcW w:w="9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E5EEB" w14:textId="77777777" w:rsidR="0033764E" w:rsidRDefault="0033764E" w:rsidP="00F11D1D">
            <w:pPr>
              <w:ind w:left="2"/>
              <w:jc w:val="left"/>
              <w:rPr>
                <w:rFonts w:cs="Arial"/>
                <w:iCs/>
                <w:kern w:val="32"/>
                <w:szCs w:val="20"/>
              </w:rPr>
            </w:pPr>
            <w:r w:rsidRPr="00E37152">
              <w:rPr>
                <w:rFonts w:cs="Arial"/>
                <w:iCs/>
                <w:noProof/>
                <w:kern w:val="32"/>
                <w:szCs w:val="20"/>
              </w:rPr>
              <w:drawing>
                <wp:inline distT="0" distB="0" distL="0" distR="0" wp14:anchorId="12B439A3" wp14:editId="2713D94A">
                  <wp:extent cx="661958" cy="210083"/>
                  <wp:effectExtent l="0" t="0" r="5080" b="0"/>
                  <wp:docPr id="501948006" name="Image 1" descr="Une image contenant texte, capture d’écran, Police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48006" name="Image 1" descr="Une image contenant texte, capture d’écran, Police, conception&#10;&#10;Le contenu généré par l’IA peut être incorrec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58" cy="21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C4EAA" w14:textId="77777777" w:rsidR="0033764E" w:rsidRPr="00A43DE3" w:rsidRDefault="0033764E" w:rsidP="007C35F1">
            <w:pPr>
              <w:ind w:left="0"/>
              <w:rPr>
                <w:rFonts w:cs="Arial"/>
                <w:iCs/>
                <w:kern w:val="32"/>
                <w:szCs w:val="20"/>
              </w:rPr>
            </w:pPr>
            <w:r>
              <w:rPr>
                <w:rFonts w:cs="Arial"/>
                <w:iCs/>
                <w:kern w:val="32"/>
                <w:szCs w:val="20"/>
              </w:rPr>
              <w:t xml:space="preserve">L’activation de la saisie au KM </w:t>
            </w:r>
            <w:r w:rsidRPr="0099776E">
              <w:rPr>
                <w:rFonts w:cs="Arial"/>
                <w:iCs/>
                <w:kern w:val="32"/>
                <w:szCs w:val="20"/>
              </w:rPr>
              <w:t>permet d’ouvrir automatiquement une nouvelle fenêtre de saisie après validation d’une écriture.</w:t>
            </w:r>
          </w:p>
        </w:tc>
      </w:tr>
    </w:tbl>
    <w:p w14:paraId="5D503C0C" w14:textId="77777777" w:rsidR="0033764E" w:rsidRDefault="0033764E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42DBCB77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3C61118C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3A1695BA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44EE08F0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4E17AEB6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039D3940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3EDC8649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66353368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13E8CAC2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1F9985F8" w14:textId="77777777" w:rsidR="00A50306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297876D2" w14:textId="77777777" w:rsidR="00A50306" w:rsidRPr="00F76922" w:rsidRDefault="00A50306" w:rsidP="0033764E">
      <w:pPr>
        <w:spacing w:after="0"/>
        <w:jc w:val="left"/>
        <w:rPr>
          <w:i/>
          <w:iCs/>
          <w:color w:val="404040" w:themeColor="text1" w:themeTint="BF"/>
        </w:rPr>
      </w:pPr>
    </w:p>
    <w:p w14:paraId="6A1C8F1E" w14:textId="77777777" w:rsidR="0033764E" w:rsidRPr="009E24C2" w:rsidRDefault="0033764E" w:rsidP="0033764E">
      <w:pPr>
        <w:pStyle w:val="Titre1"/>
      </w:pPr>
      <w:bookmarkStart w:id="18" w:name="_Toc213829427"/>
      <w:r w:rsidRPr="009E24C2">
        <w:t>Modifier une Écriture</w:t>
      </w:r>
      <w:bookmarkEnd w:id="18"/>
    </w:p>
    <w:p w14:paraId="64AB6E47" w14:textId="77777777" w:rsidR="0033764E" w:rsidRDefault="0033764E" w:rsidP="00F11D1D">
      <w:pPr>
        <w:ind w:left="0"/>
        <w:jc w:val="left"/>
        <w:rPr>
          <w:rFonts w:cs="Arial"/>
        </w:rPr>
      </w:pPr>
      <w:r w:rsidRPr="009E24C2">
        <w:rPr>
          <w:rFonts w:cs="Arial"/>
        </w:rPr>
        <w:t>Pour modifier une écriture</w:t>
      </w:r>
      <w:r>
        <w:rPr>
          <w:rFonts w:cs="Arial"/>
        </w:rPr>
        <w:t> :</w:t>
      </w:r>
    </w:p>
    <w:p w14:paraId="1FB287B7" w14:textId="77777777" w:rsidR="0033764E" w:rsidRPr="00784800" w:rsidRDefault="0033764E" w:rsidP="0033764E">
      <w:pPr>
        <w:pStyle w:val="Paragraphedeliste"/>
        <w:numPr>
          <w:ilvl w:val="0"/>
          <w:numId w:val="14"/>
        </w:numPr>
        <w:contextualSpacing/>
        <w:rPr>
          <w:rFonts w:cs="Tahoma"/>
          <w:szCs w:val="20"/>
        </w:rPr>
      </w:pPr>
      <w:r w:rsidRPr="00784800">
        <w:rPr>
          <w:rFonts w:cs="Tahoma"/>
          <w:szCs w:val="20"/>
        </w:rPr>
        <w:t>Cliquez sur l’écriture concernée pour l’ouvrir</w:t>
      </w:r>
      <w:r>
        <w:rPr>
          <w:rFonts w:cs="Tahoma"/>
          <w:szCs w:val="20"/>
        </w:rPr>
        <w:t>.</w:t>
      </w:r>
    </w:p>
    <w:p w14:paraId="75A084F8" w14:textId="70C91919" w:rsidR="00A50306" w:rsidRPr="00A50306" w:rsidRDefault="0033764E" w:rsidP="00A50306">
      <w:pPr>
        <w:pStyle w:val="Paragraphedeliste"/>
        <w:numPr>
          <w:ilvl w:val="0"/>
          <w:numId w:val="14"/>
        </w:numPr>
        <w:contextualSpacing/>
        <w:rPr>
          <w:rFonts w:cs="Tahoma"/>
          <w:szCs w:val="20"/>
        </w:rPr>
      </w:pPr>
      <w:r w:rsidRPr="00784800">
        <w:rPr>
          <w:rFonts w:cs="Tahoma"/>
          <w:szCs w:val="20"/>
        </w:rPr>
        <w:t xml:space="preserve">Puis cliquez sur l’icône </w:t>
      </w:r>
      <w:r w:rsidRPr="00784800">
        <w:rPr>
          <w:rFonts w:cs="Tahoma"/>
          <w:b/>
          <w:bCs/>
          <w:szCs w:val="20"/>
        </w:rPr>
        <w:t>Crayon</w:t>
      </w:r>
      <w:r w:rsidRPr="00784800">
        <w:rPr>
          <w:rFonts w:cs="Tahoma"/>
          <w:szCs w:val="20"/>
        </w:rPr>
        <w:t xml:space="preserve"> pour accéder à la grille de saisie</w:t>
      </w:r>
      <w:r>
        <w:rPr>
          <w:rFonts w:cs="Tahoma"/>
          <w:szCs w:val="20"/>
        </w:rPr>
        <w:t>.</w:t>
      </w:r>
    </w:p>
    <w:p w14:paraId="59E4CBC4" w14:textId="77777777" w:rsidR="0033764E" w:rsidRDefault="0033764E" w:rsidP="0033764E">
      <w:pPr>
        <w:jc w:val="center"/>
      </w:pPr>
      <w:r w:rsidRPr="009E24C2">
        <w:rPr>
          <w:noProof/>
        </w:rPr>
        <mc:AlternateContent>
          <mc:Choice Requires="wpg">
            <w:drawing>
              <wp:inline distT="0" distB="0" distL="0" distR="0" wp14:anchorId="3F83B2C4" wp14:editId="3A6DDC99">
                <wp:extent cx="5311775" cy="1435100"/>
                <wp:effectExtent l="0" t="0" r="3175" b="0"/>
                <wp:docPr id="1628270897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775" cy="1435100"/>
                          <a:chOff x="0" y="0"/>
                          <a:chExt cx="6657975" cy="2114550"/>
                        </a:xfrm>
                      </wpg:grpSpPr>
                      <pic:pic xmlns:pic="http://schemas.openxmlformats.org/drawingml/2006/picture">
                        <pic:nvPicPr>
                          <pic:cNvPr id="175150062" name="Image 17515006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86522" name="Rectangle : coins arrondis 132986522"/>
                        <wps:cNvSpPr/>
                        <wps:spPr>
                          <a:xfrm>
                            <a:off x="3948112" y="71438"/>
                            <a:ext cx="161925" cy="1714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7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1AEC6" id="Groupe 1" o:spid="_x0000_s1026" style="width:418.25pt;height:113pt;mso-position-horizontal-relative:char;mso-position-vertical-relative:line" coordsize="66579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5150062" o:spid="_x0000_s1027" type="#_x0000_t75" style="position:absolute;width:66579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">
                  <v:imagedata r:id="rId31" o:title=""/>
                </v:shape>
                <v:roundrect id="Rectangle : coins arrondis 132986522" o:spid="_x0000_s1028" style="position:absolute;left:39481;top:714;width:1619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" filled="f" strokecolor="#007c6d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3B924B99" w14:textId="77777777" w:rsidR="00FF129C" w:rsidRDefault="00FF129C" w:rsidP="0033764E">
      <w:pPr>
        <w:jc w:val="left"/>
        <w:rPr>
          <w:rFonts w:cs="Arial"/>
        </w:rPr>
      </w:pPr>
    </w:p>
    <w:p w14:paraId="332C5AD9" w14:textId="77777777" w:rsidR="0033764E" w:rsidRDefault="0033764E" w:rsidP="007D7C81">
      <w:pPr>
        <w:ind w:left="0"/>
        <w:rPr>
          <w:rFonts w:cs="Arial"/>
        </w:rPr>
      </w:pPr>
      <w:r>
        <w:rPr>
          <w:rFonts w:cs="Arial"/>
        </w:rPr>
        <w:t>Vous pouvez aussi s</w:t>
      </w:r>
      <w:r w:rsidRPr="1C239C96">
        <w:rPr>
          <w:rFonts w:cs="Arial"/>
        </w:rPr>
        <w:t>électionne</w:t>
      </w:r>
      <w:r>
        <w:rPr>
          <w:rFonts w:cs="Arial"/>
        </w:rPr>
        <w:t>r</w:t>
      </w:r>
      <w:r w:rsidRPr="1C239C96">
        <w:rPr>
          <w:rFonts w:cs="Arial"/>
        </w:rPr>
        <w:t xml:space="preserve"> l’écriture et cliquez sur le bouton </w:t>
      </w:r>
      <w:r w:rsidRPr="00E50DED">
        <w:rPr>
          <w:rFonts w:cs="Arial"/>
          <w:b/>
          <w:bCs/>
          <w:i/>
          <w:iCs/>
          <w:color w:val="F8CB00" w:themeColor="accent3"/>
        </w:rPr>
        <w:t>Modifier le compte</w:t>
      </w:r>
      <w:r w:rsidRPr="00E50DED">
        <w:rPr>
          <w:rFonts w:cs="Arial"/>
          <w:color w:val="F8CB00" w:themeColor="accent3"/>
        </w:rPr>
        <w:t xml:space="preserve"> </w:t>
      </w:r>
      <w:r>
        <w:rPr>
          <w:rFonts w:cs="Arial"/>
        </w:rPr>
        <w:t>(ou depuis le clic droit)</w:t>
      </w:r>
      <w:r w:rsidRPr="1C239C96">
        <w:rPr>
          <w:rFonts w:cs="Arial"/>
        </w:rPr>
        <w:t xml:space="preserve"> :</w:t>
      </w:r>
    </w:p>
    <w:p w14:paraId="6693C60D" w14:textId="77777777" w:rsidR="0042030C" w:rsidRPr="0042030C" w:rsidRDefault="0042030C" w:rsidP="007D7C81">
      <w:pPr>
        <w:ind w:left="0"/>
        <w:rPr>
          <w:rFonts w:cs="Arial"/>
          <w:sz w:val="16"/>
          <w:szCs w:val="16"/>
        </w:rPr>
      </w:pPr>
    </w:p>
    <w:p w14:paraId="47A604E8" w14:textId="4067B20E" w:rsidR="0033764E" w:rsidRDefault="00F11D1D" w:rsidP="00F11D1D">
      <w:pPr>
        <w:ind w:left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15160" wp14:editId="3640B9FC">
                <wp:simplePos x="0" y="0"/>
                <wp:positionH relativeFrom="margin">
                  <wp:posOffset>1993391</wp:posOffset>
                </wp:positionH>
                <wp:positionV relativeFrom="paragraph">
                  <wp:posOffset>1236345</wp:posOffset>
                </wp:positionV>
                <wp:extent cx="552659" cy="168294"/>
                <wp:effectExtent l="0" t="0" r="19050" b="22225"/>
                <wp:wrapNone/>
                <wp:docPr id="54449851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59" cy="1682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B3E61" id="Rectangle 34" o:spid="_x0000_s1026" style="position:absolute;margin-left:156.95pt;margin-top:97.35pt;width:43.5pt;height:13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" filled="f" strokecolor="#3db59e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B4B9CB" wp14:editId="2B8FF7B3">
                <wp:simplePos x="0" y="0"/>
                <wp:positionH relativeFrom="margin">
                  <wp:posOffset>611826</wp:posOffset>
                </wp:positionH>
                <wp:positionV relativeFrom="paragraph">
                  <wp:posOffset>1064839</wp:posOffset>
                </wp:positionV>
                <wp:extent cx="381000" cy="110532"/>
                <wp:effectExtent l="0" t="0" r="19050" b="22860"/>
                <wp:wrapNone/>
                <wp:docPr id="148952032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05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81DC5" id="Rectangle 34" o:spid="_x0000_s1026" style="position:absolute;margin-left:48.2pt;margin-top:83.85pt;width:30pt;height:8.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" filled="f" strokecolor="#3db59e" strokeweight="1.5pt">
                <w10:wrap anchorx="margin"/>
              </v:rect>
            </w:pict>
          </mc:Fallback>
        </mc:AlternateContent>
      </w:r>
      <w:r w:rsidR="0033764E" w:rsidRPr="007F654C">
        <w:rPr>
          <w:noProof/>
        </w:rPr>
        <w:drawing>
          <wp:inline distT="0" distB="0" distL="0" distR="0" wp14:anchorId="71F2C03B" wp14:editId="08C5970A">
            <wp:extent cx="6661150" cy="1424940"/>
            <wp:effectExtent l="0" t="0" r="6350" b="3810"/>
            <wp:docPr id="203446065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6065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1A74" w14:textId="77777777" w:rsidR="003B08F7" w:rsidRDefault="003B08F7" w:rsidP="00F11D1D">
      <w:pPr>
        <w:ind w:left="0"/>
        <w:jc w:val="left"/>
      </w:pPr>
    </w:p>
    <w:p w14:paraId="47171C76" w14:textId="0F3B2D7F" w:rsidR="0033764E" w:rsidRPr="00B56C1D" w:rsidRDefault="0033764E" w:rsidP="007D7C81">
      <w:pPr>
        <w:ind w:left="0"/>
      </w:pPr>
      <w:r w:rsidRPr="00B56C1D">
        <w:t xml:space="preserve">Si vous êtes sur un compte tiers, l’option </w:t>
      </w:r>
      <w:r w:rsidRPr="00E50DED">
        <w:rPr>
          <w:b/>
          <w:bCs/>
          <w:i/>
          <w:iCs/>
          <w:color w:val="F8CB00" w:themeColor="accent3"/>
        </w:rPr>
        <w:t>Modifier le fournisseur</w:t>
      </w:r>
      <w:r w:rsidRPr="00E50DED">
        <w:rPr>
          <w:color w:val="F8CB00" w:themeColor="accent3"/>
        </w:rPr>
        <w:t xml:space="preserve"> </w:t>
      </w:r>
      <w:r w:rsidRPr="00B56C1D">
        <w:t>s’affiche. Elle permet de modifier le tiers.</w:t>
      </w:r>
    </w:p>
    <w:p w14:paraId="5CABAF16" w14:textId="77777777" w:rsidR="0033764E" w:rsidRDefault="0033764E" w:rsidP="0033764E">
      <w:pPr>
        <w:jc w:val="left"/>
      </w:pPr>
    </w:p>
    <w:p w14:paraId="4168BF20" w14:textId="77777777" w:rsidR="0033764E" w:rsidRPr="00147B08" w:rsidRDefault="0033764E" w:rsidP="00E8009F">
      <w:pPr>
        <w:ind w:left="0"/>
      </w:pPr>
      <w:r>
        <w:t>Pour</w:t>
      </w:r>
      <w:r w:rsidRPr="00147B08">
        <w:t xml:space="preserve"> annuler ou encore changer de compte une écriture par une OD rapidement, sélectionnez l’écriture concernée et cliquez sur </w:t>
      </w:r>
      <w:r w:rsidRPr="00E50DED">
        <w:rPr>
          <w:b/>
          <w:bCs/>
          <w:i/>
          <w:iCs/>
          <w:color w:val="F8CB00" w:themeColor="accent3"/>
        </w:rPr>
        <w:t>OD</w:t>
      </w:r>
      <w:r w:rsidRPr="00AD6B6B">
        <w:rPr>
          <w:b/>
          <w:bCs/>
        </w:rPr>
        <w:t xml:space="preserve"> </w:t>
      </w:r>
      <w:r w:rsidRPr="00147B08">
        <w:t>:  </w:t>
      </w:r>
    </w:p>
    <w:p w14:paraId="6A790A2F" w14:textId="77777777" w:rsidR="0033764E" w:rsidRPr="00147B08" w:rsidRDefault="0033764E" w:rsidP="003376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401B00" wp14:editId="79588399">
                <wp:simplePos x="0" y="0"/>
                <wp:positionH relativeFrom="margin">
                  <wp:posOffset>1384195</wp:posOffset>
                </wp:positionH>
                <wp:positionV relativeFrom="paragraph">
                  <wp:posOffset>742007</wp:posOffset>
                </wp:positionV>
                <wp:extent cx="140230" cy="100977"/>
                <wp:effectExtent l="0" t="0" r="12700" b="13335"/>
                <wp:wrapNone/>
                <wp:docPr id="140921073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30" cy="100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4AE1A" id="Rectangle 34" o:spid="_x0000_s1026" style="position:absolute;margin-left:109pt;margin-top:58.45pt;width:11.05pt;height:7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" filled="f" strokecolor="#3db59e" strokeweight="1.5pt">
                <w10:wrap anchorx="margin"/>
              </v:rect>
            </w:pict>
          </mc:Fallback>
        </mc:AlternateContent>
      </w:r>
      <w:r w:rsidRPr="00147B08">
        <w:rPr>
          <w:noProof/>
        </w:rPr>
        <w:drawing>
          <wp:inline distT="0" distB="0" distL="0" distR="0" wp14:anchorId="53BD720D" wp14:editId="25CD451A">
            <wp:extent cx="5734050" cy="933450"/>
            <wp:effectExtent l="0" t="0" r="0" b="0"/>
            <wp:docPr id="124441137" name="Image 18" descr="Une image contenant texte, nombr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e image contenant texte, nombre, Polic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B08">
        <w:t> </w:t>
      </w:r>
    </w:p>
    <w:p w14:paraId="4088ABEE" w14:textId="50A94490" w:rsidR="0033764E" w:rsidRPr="00147B08" w:rsidRDefault="0033764E" w:rsidP="00E8009F">
      <w:pPr>
        <w:ind w:left="0"/>
      </w:pPr>
      <w:r w:rsidRPr="00147B08">
        <w:t>Le masque de saisie est alors pré</w:t>
      </w:r>
      <w:r>
        <w:t>rempli</w:t>
      </w:r>
      <w:r w:rsidRPr="00147B08">
        <w:t xml:space="preserve"> avec le compte et le montant</w:t>
      </w:r>
      <w:r>
        <w:t xml:space="preserve"> : </w:t>
      </w:r>
      <w:r w:rsidRPr="00147B08">
        <w:t>compléte</w:t>
      </w:r>
      <w:r>
        <w:t>z</w:t>
      </w:r>
      <w:r w:rsidRPr="00147B08">
        <w:t>/modifie</w:t>
      </w:r>
      <w:r>
        <w:t>z</w:t>
      </w:r>
      <w:r w:rsidRPr="00147B08">
        <w:t xml:space="preserve"> les informations ou change</w:t>
      </w:r>
      <w:r w:rsidR="006D03C1">
        <w:t>z</w:t>
      </w:r>
      <w:r w:rsidRPr="00147B08">
        <w:t xml:space="preserve"> le sens </w:t>
      </w:r>
      <w:r w:rsidRPr="00147B08">
        <w:rPr>
          <w:noProof/>
        </w:rPr>
        <w:drawing>
          <wp:inline distT="0" distB="0" distL="0" distR="0" wp14:anchorId="4EE0AAE5" wp14:editId="1C08F2BA">
            <wp:extent cx="266700" cy="209550"/>
            <wp:effectExtent l="0" t="0" r="0" b="0"/>
            <wp:docPr id="48707514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B08">
        <w:t>si vous souhaitez annuler l’écriture :  </w:t>
      </w:r>
    </w:p>
    <w:p w14:paraId="563890CB" w14:textId="77777777" w:rsidR="0033764E" w:rsidRDefault="0033764E" w:rsidP="003376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5493C0" wp14:editId="5D106790">
                <wp:simplePos x="0" y="0"/>
                <wp:positionH relativeFrom="margin">
                  <wp:posOffset>4626191</wp:posOffset>
                </wp:positionH>
                <wp:positionV relativeFrom="paragraph">
                  <wp:posOffset>69906</wp:posOffset>
                </wp:positionV>
                <wp:extent cx="286247" cy="166563"/>
                <wp:effectExtent l="0" t="0" r="19050" b="24130"/>
                <wp:wrapNone/>
                <wp:docPr id="192651415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1665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7DF6D" id="Rectangle 34" o:spid="_x0000_s1026" style="position:absolute;margin-left:364.25pt;margin-top:5.5pt;width:22.55pt;height:13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C7EC2B" wp14:editId="7444378E">
            <wp:extent cx="5311775" cy="886461"/>
            <wp:effectExtent l="0" t="0" r="3175" b="8890"/>
            <wp:docPr id="1872408206" name="Image 555553306" descr="Une image contenant texte, nombr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08206" name="Image 555553306" descr="Une image contenant texte, nombre, capture d’écran, Police&#10;&#10;Le contenu généré par l’IA peut être incorrect.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38230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88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9296" w14:textId="77777777" w:rsidR="0033764E" w:rsidRPr="009E24C2" w:rsidRDefault="0033764E" w:rsidP="0033764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33764E" w:rsidRPr="009E24C2" w14:paraId="3135CF6C" w14:textId="77777777" w:rsidTr="00E11269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F7256" w14:textId="77777777" w:rsidR="0033764E" w:rsidRPr="009E24C2" w:rsidRDefault="0033764E" w:rsidP="00E11269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9E24C2">
              <w:rPr>
                <w:noProof/>
              </w:rPr>
              <w:drawing>
                <wp:inline distT="0" distB="0" distL="0" distR="0" wp14:anchorId="017D224E" wp14:editId="3899B9EB">
                  <wp:extent cx="560705" cy="560705"/>
                  <wp:effectExtent l="0" t="0" r="0" b="0"/>
                  <wp:docPr id="673620736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4AB23205" w14:textId="77777777" w:rsidR="0033764E" w:rsidRPr="009E24C2" w:rsidRDefault="0033764E" w:rsidP="00F11D1D">
            <w:pPr>
              <w:spacing w:after="60"/>
              <w:ind w:left="0" w:right="57"/>
              <w:rPr>
                <w:rFonts w:cs="Tahoma"/>
                <w:b/>
                <w:szCs w:val="20"/>
              </w:rPr>
            </w:pPr>
            <w:r>
              <w:rPr>
                <w:b/>
                <w:bCs/>
              </w:rPr>
              <w:t>U</w:t>
            </w:r>
            <w:r w:rsidRPr="009E24C2">
              <w:rPr>
                <w:b/>
                <w:bCs/>
              </w:rPr>
              <w:t>tilise</w:t>
            </w:r>
            <w:r>
              <w:rPr>
                <w:b/>
                <w:bCs/>
              </w:rPr>
              <w:t>z</w:t>
            </w:r>
            <w:r w:rsidRPr="009E24C2">
              <w:rPr>
                <w:b/>
                <w:bCs/>
              </w:rPr>
              <w:t xml:space="preserve"> les flèches </w:t>
            </w:r>
            <w:r w:rsidRPr="009E24C2">
              <w:rPr>
                <w:b/>
                <w:bCs/>
                <w:noProof/>
              </w:rPr>
              <w:drawing>
                <wp:inline distT="0" distB="0" distL="0" distR="0" wp14:anchorId="7C7E2CF5" wp14:editId="0F8FAE57">
                  <wp:extent cx="273064" cy="215911"/>
                  <wp:effectExtent l="0" t="0" r="0" b="0"/>
                  <wp:docPr id="20922738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48898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1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4C2">
              <w:rPr>
                <w:b/>
                <w:bCs/>
              </w:rPr>
              <w:t xml:space="preserve">pour rapidement changer le sens d’une écriture. L’autre icône </w:t>
            </w:r>
            <w:r w:rsidRPr="009E24C2">
              <w:rPr>
                <w:b/>
                <w:bCs/>
                <w:noProof/>
              </w:rPr>
              <w:drawing>
                <wp:inline distT="0" distB="0" distL="0" distR="0" wp14:anchorId="161FF27C" wp14:editId="62A63F55">
                  <wp:extent cx="234962" cy="273064"/>
                  <wp:effectExtent l="0" t="0" r="0" b="0"/>
                  <wp:docPr id="94684408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4408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2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24C2">
              <w:rPr>
                <w:b/>
                <w:bCs/>
              </w:rPr>
              <w:t>permet de dupliquer l’écriture.</w:t>
            </w:r>
          </w:p>
        </w:tc>
      </w:tr>
    </w:tbl>
    <w:p w14:paraId="78632165" w14:textId="77777777" w:rsidR="0033764E" w:rsidRDefault="0033764E" w:rsidP="0033764E">
      <w:pPr>
        <w:jc w:val="center"/>
      </w:pPr>
    </w:p>
    <w:p w14:paraId="18486D33" w14:textId="77777777" w:rsidR="00A50306" w:rsidRPr="009E24C2" w:rsidRDefault="00A50306" w:rsidP="0033764E">
      <w:pPr>
        <w:jc w:val="center"/>
      </w:pPr>
    </w:p>
    <w:p w14:paraId="0E05249E" w14:textId="77777777" w:rsidR="0033764E" w:rsidRPr="009E24C2" w:rsidRDefault="0033764E" w:rsidP="0033764E">
      <w:pPr>
        <w:pStyle w:val="Titre1"/>
      </w:pPr>
      <w:bookmarkStart w:id="19" w:name="_Toc213829428"/>
      <w:r w:rsidRPr="009E24C2">
        <w:t>Supprimer une Écriture</w:t>
      </w:r>
      <w:bookmarkEnd w:id="19"/>
    </w:p>
    <w:p w14:paraId="765A7DDD" w14:textId="77777777" w:rsidR="0033764E" w:rsidRDefault="0033764E" w:rsidP="00F11D1D">
      <w:pPr>
        <w:ind w:left="0"/>
        <w:jc w:val="left"/>
        <w:rPr>
          <w:rFonts w:cs="Arial"/>
        </w:rPr>
      </w:pPr>
      <w:r w:rsidRPr="009E24C2">
        <w:rPr>
          <w:rFonts w:cs="Arial"/>
        </w:rPr>
        <w:t>Pour supprimer une écriture</w:t>
      </w:r>
      <w:r>
        <w:rPr>
          <w:rFonts w:cs="Arial"/>
        </w:rPr>
        <w:t> :</w:t>
      </w:r>
    </w:p>
    <w:p w14:paraId="089B7788" w14:textId="77777777" w:rsidR="0033764E" w:rsidRDefault="0033764E" w:rsidP="0033764E">
      <w:pPr>
        <w:pStyle w:val="Paragraphedeliste"/>
        <w:numPr>
          <w:ilvl w:val="0"/>
          <w:numId w:val="15"/>
        </w:numPr>
        <w:contextualSpacing/>
        <w:jc w:val="left"/>
        <w:rPr>
          <w:rFonts w:cs="Arial"/>
        </w:rPr>
      </w:pPr>
      <w:r>
        <w:rPr>
          <w:rFonts w:cs="Arial"/>
        </w:rPr>
        <w:t>S</w:t>
      </w:r>
      <w:r w:rsidRPr="00933148">
        <w:rPr>
          <w:rFonts w:cs="Arial"/>
        </w:rPr>
        <w:t>électionnez-la en cochant la case</w:t>
      </w:r>
      <w:r>
        <w:rPr>
          <w:rFonts w:cs="Arial"/>
        </w:rPr>
        <w:t>.</w:t>
      </w:r>
    </w:p>
    <w:p w14:paraId="4F4553C7" w14:textId="77777777" w:rsidR="0033764E" w:rsidRDefault="0033764E" w:rsidP="0033764E">
      <w:pPr>
        <w:pStyle w:val="Paragraphedeliste"/>
        <w:numPr>
          <w:ilvl w:val="0"/>
          <w:numId w:val="15"/>
        </w:numPr>
        <w:contextualSpacing/>
        <w:jc w:val="left"/>
        <w:rPr>
          <w:rFonts w:cs="Arial"/>
        </w:rPr>
      </w:pPr>
      <w:r>
        <w:rPr>
          <w:rFonts w:cs="Arial"/>
        </w:rPr>
        <w:t>Puis c</w:t>
      </w:r>
      <w:r w:rsidRPr="00933148">
        <w:rPr>
          <w:rFonts w:cs="Arial"/>
        </w:rPr>
        <w:t xml:space="preserve">liquez sur les trois points et </w:t>
      </w:r>
      <w:r w:rsidRPr="00A66239">
        <w:rPr>
          <w:rFonts w:cs="Arial"/>
          <w:b/>
          <w:bCs/>
          <w:i/>
          <w:iCs/>
          <w:color w:val="F8CB00" w:themeColor="accent3"/>
        </w:rPr>
        <w:t>Supprimer</w:t>
      </w:r>
      <w:r>
        <w:rPr>
          <w:rFonts w:cs="Arial"/>
        </w:rPr>
        <w:t>.</w:t>
      </w:r>
    </w:p>
    <w:p w14:paraId="2C0AEBD6" w14:textId="77777777" w:rsidR="006223A4" w:rsidRPr="0042030C" w:rsidRDefault="006223A4" w:rsidP="006223A4">
      <w:pPr>
        <w:pStyle w:val="Paragraphedeliste"/>
        <w:ind w:left="720"/>
        <w:contextualSpacing/>
        <w:jc w:val="left"/>
        <w:rPr>
          <w:rFonts w:cs="Arial"/>
          <w:sz w:val="16"/>
          <w:szCs w:val="16"/>
        </w:rPr>
      </w:pPr>
    </w:p>
    <w:p w14:paraId="31ABDC0D" w14:textId="77777777" w:rsidR="0033764E" w:rsidRPr="009E24C2" w:rsidRDefault="0033764E" w:rsidP="0033764E">
      <w:pPr>
        <w:jc w:val="center"/>
      </w:pPr>
      <w:r w:rsidRPr="009E24C2">
        <w:rPr>
          <w:noProof/>
        </w:rPr>
        <mc:AlternateContent>
          <mc:Choice Requires="wpg">
            <w:drawing>
              <wp:inline distT="0" distB="0" distL="0" distR="0" wp14:anchorId="1ED89A3D" wp14:editId="102A995F">
                <wp:extent cx="4715510" cy="1432560"/>
                <wp:effectExtent l="0" t="0" r="8890" b="0"/>
                <wp:docPr id="30319099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510" cy="1432560"/>
                          <a:chOff x="0" y="0"/>
                          <a:chExt cx="6657975" cy="2219325"/>
                        </a:xfrm>
                      </wpg:grpSpPr>
                      <pic:pic xmlns:pic="http://schemas.openxmlformats.org/drawingml/2006/picture">
                        <pic:nvPicPr>
                          <pic:cNvPr id="957732083" name="Image 95773208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2219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97263" name="Rectangle : coins arrondis 102497263"/>
                        <wps:cNvSpPr/>
                        <wps:spPr>
                          <a:xfrm>
                            <a:off x="700087" y="476250"/>
                            <a:ext cx="190500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92698" id="Groupe 1" o:spid="_x0000_s1026" style="width:371.3pt;height:112.8pt;mso-position-horizontal-relative:char;mso-position-vertical-relative:line" coordsize="66579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57732083" o:spid="_x0000_s1027" type="#_x0000_t75" style="position:absolute;width:66579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">
                  <v:imagedata r:id="rId38" o:title=""/>
                </v:shape>
                <v:roundrect id="Rectangle : coins arrondis 102497263" o:spid="_x0000_s1028" style="position:absolute;left:7000;top:4762;width:1905;height:2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" filled="f" strokecolor="#3db59e [3214]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569D37BC" w14:textId="77777777" w:rsidR="006223A4" w:rsidRPr="009E24C2" w:rsidRDefault="006223A4" w:rsidP="002019E4">
      <w:pPr>
        <w:spacing w:after="0"/>
        <w:ind w:left="0"/>
        <w:jc w:val="left"/>
        <w:rPr>
          <w:i/>
          <w:iCs/>
          <w:color w:val="404040" w:themeColor="text1" w:themeTint="B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33764E" w:rsidRPr="00DD2A38" w14:paraId="53207D59" w14:textId="77777777" w:rsidTr="00E11269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6A58F" w14:textId="77777777" w:rsidR="0033764E" w:rsidRPr="009E24C2" w:rsidRDefault="0033764E" w:rsidP="00E11269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9E24C2">
              <w:rPr>
                <w:noProof/>
              </w:rPr>
              <w:drawing>
                <wp:inline distT="0" distB="0" distL="0" distR="0" wp14:anchorId="3B507AE4" wp14:editId="19875446">
                  <wp:extent cx="560705" cy="560705"/>
                  <wp:effectExtent l="0" t="0" r="0" b="0"/>
                  <wp:docPr id="198416878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30FA3365" w14:textId="77777777" w:rsidR="0033764E" w:rsidRPr="009E24C2" w:rsidRDefault="0033764E" w:rsidP="00E11269">
            <w:pPr>
              <w:spacing w:after="60" w:line="259" w:lineRule="auto"/>
              <w:ind w:left="57" w:right="57"/>
              <w:rPr>
                <w:rFonts w:eastAsia="Tahoma" w:cs="Tahoma"/>
                <w:b/>
                <w:bCs/>
                <w:szCs w:val="20"/>
              </w:rPr>
            </w:pPr>
            <w:r w:rsidRPr="009E24C2">
              <w:rPr>
                <w:rFonts w:eastAsia="Tahoma" w:cs="Tahoma"/>
                <w:b/>
                <w:bCs/>
                <w:szCs w:val="20"/>
              </w:rPr>
              <w:t>Il est possible de sélectionner plusieurs écritures pour les supprimer ou les extourner en masse via le bouton dédié :</w:t>
            </w:r>
          </w:p>
          <w:p w14:paraId="0992785F" w14:textId="77777777" w:rsidR="0033764E" w:rsidRPr="007824AE" w:rsidRDefault="0033764E" w:rsidP="00E11269">
            <w:pPr>
              <w:spacing w:after="60"/>
              <w:ind w:left="57" w:right="57"/>
              <w:rPr>
                <w:rFonts w:cs="Tahoma"/>
                <w:b/>
                <w:szCs w:val="20"/>
              </w:rPr>
            </w:pPr>
            <w:r w:rsidRPr="009E24C2">
              <w:rPr>
                <w:b/>
                <w:bCs/>
              </w:rPr>
              <w:t xml:space="preserve">                 </w:t>
            </w:r>
            <w:r w:rsidRPr="009E24C2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77B8B3EE" wp14:editId="03DB9BA3">
                      <wp:extent cx="4348269" cy="1117600"/>
                      <wp:effectExtent l="0" t="0" r="0" b="6350"/>
                      <wp:docPr id="1462543130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8269" cy="1117600"/>
                                <a:chOff x="0" y="0"/>
                                <a:chExt cx="5648325" cy="1562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386919" name="Image 3693869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8325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85348058" name="Rectangle : coins arrondis 1685348058"/>
                              <wps:cNvSpPr/>
                              <wps:spPr>
                                <a:xfrm>
                                  <a:off x="271462" y="490538"/>
                                  <a:ext cx="409575" cy="1524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51956" id="Groupe 1" o:spid="_x0000_s1026" style="width:342.4pt;height:88pt;mso-position-horizontal-relative:char;mso-position-vertical-relative:line" coordsize="56483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">
                      <v:shape id="Image 369386919" o:spid="_x0000_s1027" type="#_x0000_t75" style="position:absolute;width:56483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">
                        <v:imagedata r:id="rId40" o:title=""/>
                      </v:shape>
                      <v:roundrect id="Rectangle : coins arrondis 1685348058" o:spid="_x0000_s1028" style="position:absolute;left:2714;top:4905;width:4096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" filled="f" strokecolor="#3db59e [3214]" strokeweight="2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</w:tbl>
    <w:p w14:paraId="207598F3" w14:textId="77777777" w:rsidR="0033764E" w:rsidRDefault="0033764E" w:rsidP="0033764E"/>
    <w:p w14:paraId="5A795F0B" w14:textId="77777777" w:rsidR="0033764E" w:rsidRPr="009E24C2" w:rsidRDefault="0033764E" w:rsidP="0033764E">
      <w:pPr>
        <w:pStyle w:val="Titre1"/>
      </w:pPr>
      <w:bookmarkStart w:id="20" w:name="_Toc213829429"/>
      <w:r>
        <w:t>TRAVAUX SUR LES COMPTES</w:t>
      </w:r>
      <w:bookmarkEnd w:id="20"/>
    </w:p>
    <w:p w14:paraId="7D400EBF" w14:textId="77777777" w:rsidR="0033764E" w:rsidRPr="00B92621" w:rsidRDefault="0033764E" w:rsidP="006223A4">
      <w:pPr>
        <w:pStyle w:val="SousTitre1"/>
      </w:pPr>
      <w:bookmarkStart w:id="21" w:name="_Toc213829430"/>
      <w:r w:rsidRPr="00B92621">
        <w:t>Lettrage des comptes</w:t>
      </w:r>
      <w:bookmarkEnd w:id="21"/>
    </w:p>
    <w:p w14:paraId="1D82A8DB" w14:textId="033782B3" w:rsidR="0033764E" w:rsidRPr="003D115C" w:rsidRDefault="0033764E" w:rsidP="006223A4">
      <w:pPr>
        <w:ind w:left="0"/>
        <w:jc w:val="left"/>
        <w:rPr>
          <w:rFonts w:cs="Arial"/>
        </w:rPr>
      </w:pPr>
      <w:r w:rsidRPr="0A2B6E8E">
        <w:rPr>
          <w:rFonts w:cs="Arial"/>
        </w:rPr>
        <w:t>Pour simplifier le traitement,</w:t>
      </w:r>
      <w:r w:rsidR="0066588D">
        <w:rPr>
          <w:rFonts w:cs="Arial"/>
        </w:rPr>
        <w:t xml:space="preserve"> en consultation de la balance / grand-livre,</w:t>
      </w:r>
      <w:r w:rsidRPr="0A2B6E8E">
        <w:rPr>
          <w:rFonts w:cs="Arial"/>
        </w:rPr>
        <w:t xml:space="preserve"> </w:t>
      </w:r>
      <w:r>
        <w:rPr>
          <w:rFonts w:cs="Arial"/>
        </w:rPr>
        <w:t>il est recommandé</w:t>
      </w:r>
      <w:r w:rsidRPr="0A2B6E8E">
        <w:rPr>
          <w:rFonts w:cs="Arial"/>
        </w:rPr>
        <w:t xml:space="preserve"> de filtrer sur les comptes Auxiliaires</w:t>
      </w:r>
      <w:r>
        <w:rPr>
          <w:rFonts w:cs="Arial"/>
        </w:rPr>
        <w:t> </w:t>
      </w:r>
      <w:r w:rsidR="00422300" w:rsidRPr="00422300">
        <w:rPr>
          <w:rFonts w:cs="Arial"/>
        </w:rPr>
        <w:drawing>
          <wp:inline distT="0" distB="0" distL="0" distR="0" wp14:anchorId="1A1B9F28" wp14:editId="5CA62620">
            <wp:extent cx="876300" cy="182563"/>
            <wp:effectExtent l="0" t="0" r="0" b="8255"/>
            <wp:docPr id="13557223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2231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98957" cy="1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>:</w:t>
      </w:r>
    </w:p>
    <w:p w14:paraId="38948997" w14:textId="77777777" w:rsidR="0033764E" w:rsidRDefault="0033764E" w:rsidP="00DA37A6">
      <w:pPr>
        <w:pStyle w:val="Paragraphedeliste"/>
        <w:numPr>
          <w:ilvl w:val="0"/>
          <w:numId w:val="16"/>
        </w:numPr>
        <w:contextualSpacing/>
        <w:rPr>
          <w:rFonts w:cs="Arial"/>
        </w:rPr>
      </w:pPr>
      <w:r w:rsidRPr="000B1459">
        <w:rPr>
          <w:rFonts w:cs="Arial"/>
        </w:rPr>
        <w:t>Sélectionnez l’opération à lettrer. Si un candidat au lettrage est trouvé, bobbee le suggère automatiquement.</w:t>
      </w:r>
    </w:p>
    <w:p w14:paraId="400DD5D6" w14:textId="38AE7437" w:rsidR="006223A4" w:rsidRPr="002019E4" w:rsidRDefault="0033764E" w:rsidP="002019E4">
      <w:pPr>
        <w:pStyle w:val="Paragraphedeliste"/>
        <w:numPr>
          <w:ilvl w:val="0"/>
          <w:numId w:val="16"/>
        </w:numPr>
        <w:contextualSpacing/>
        <w:rPr>
          <w:rFonts w:cs="Arial"/>
        </w:rPr>
      </w:pPr>
      <w:r w:rsidRPr="000B1459">
        <w:rPr>
          <w:rFonts w:cs="Arial"/>
        </w:rPr>
        <w:t xml:space="preserve">Sélectionnez le candidat et valider le lettrage en cliquant sur le bouton </w:t>
      </w:r>
      <w:r w:rsidR="00BA01E0">
        <w:rPr>
          <w:rStyle w:val="normaltextrun"/>
          <w:rFonts w:cs="Tahoma"/>
          <w:b/>
          <w:bCs/>
          <w:color w:val="F8CB00"/>
          <w:szCs w:val="20"/>
          <w:shd w:val="clear" w:color="auto" w:fill="FFFFFF"/>
        </w:rPr>
        <w:t>L</w:t>
      </w:r>
      <w:r w:rsidRPr="000B1459">
        <w:rPr>
          <w:rStyle w:val="normaltextrun"/>
          <w:rFonts w:cs="Tahoma"/>
          <w:b/>
          <w:bCs/>
          <w:color w:val="F8CB00"/>
          <w:szCs w:val="20"/>
          <w:shd w:val="clear" w:color="auto" w:fill="FFFFFF"/>
        </w:rPr>
        <w:t>ettrer</w:t>
      </w:r>
      <w:r w:rsidRPr="000B1459">
        <w:rPr>
          <w:rFonts w:cs="Arial"/>
        </w:rPr>
        <w:t>, désormais activé en bas de l’écran.</w:t>
      </w:r>
      <w:r>
        <w:rPr>
          <w:rFonts w:cs="Arial"/>
        </w:rPr>
        <w:t xml:space="preserve"> </w:t>
      </w:r>
      <w:r w:rsidRPr="000B1459">
        <w:rPr>
          <w:rFonts w:cs="Arial"/>
        </w:rPr>
        <w:t xml:space="preserve">Un code </w:t>
      </w:r>
      <w:r w:rsidR="00416D32">
        <w:rPr>
          <w:rFonts w:cs="Arial"/>
        </w:rPr>
        <w:t xml:space="preserve">de </w:t>
      </w:r>
      <w:r w:rsidRPr="000B1459">
        <w:rPr>
          <w:rFonts w:cs="Arial"/>
        </w:rPr>
        <w:t>lettrage apparait</w:t>
      </w:r>
      <w:r>
        <w:rPr>
          <w:rFonts w:cs="Arial"/>
        </w:rPr>
        <w:t xml:space="preserve">. </w:t>
      </w:r>
    </w:p>
    <w:p w14:paraId="04A6E6F9" w14:textId="3E719334" w:rsidR="0033764E" w:rsidRDefault="0066588D" w:rsidP="002019E4">
      <w:pPr>
        <w:ind w:left="0"/>
        <w:jc w:val="center"/>
        <w:rPr>
          <w:rFonts w:cs="Arial"/>
        </w:rPr>
      </w:pPr>
      <w:r w:rsidRPr="00527377">
        <w:rPr>
          <w:rFonts w:cs="Arial"/>
          <w:noProof/>
        </w:rPr>
        <w:drawing>
          <wp:anchor distT="0" distB="0" distL="114300" distR="114300" simplePos="0" relativeHeight="251693056" behindDoc="1" locked="0" layoutInCell="1" allowOverlap="1" wp14:anchorId="1AEE7E87" wp14:editId="4BEB3938">
            <wp:simplePos x="0" y="0"/>
            <wp:positionH relativeFrom="column">
              <wp:posOffset>15240</wp:posOffset>
            </wp:positionH>
            <wp:positionV relativeFrom="paragraph">
              <wp:posOffset>396875</wp:posOffset>
            </wp:positionV>
            <wp:extent cx="6661150" cy="1074420"/>
            <wp:effectExtent l="0" t="0" r="6350" b="0"/>
            <wp:wrapNone/>
            <wp:docPr id="1942174862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74862" name="Image 1" descr="Une image contenant texte, capture d’écran, Police, ligne&#10;&#10;Le contenu généré par l’IA peut être incorrect.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23A4" w:rsidRPr="00393D91">
        <w:rPr>
          <w:rFonts w:cs="Arial"/>
          <w:noProof/>
        </w:rPr>
        <w:drawing>
          <wp:inline distT="0" distB="0" distL="0" distR="0" wp14:anchorId="62FA87D5" wp14:editId="262915B2">
            <wp:extent cx="6642100" cy="816174"/>
            <wp:effectExtent l="0" t="0" r="6350" b="3175"/>
            <wp:docPr id="959536944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36944" name="Image 1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43"/>
                    <a:srcRect b="3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1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64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04D233" wp14:editId="0C00BA35">
                <wp:simplePos x="0" y="0"/>
                <wp:positionH relativeFrom="margin">
                  <wp:posOffset>3979281</wp:posOffset>
                </wp:positionH>
                <wp:positionV relativeFrom="paragraph">
                  <wp:posOffset>600331</wp:posOffset>
                </wp:positionV>
                <wp:extent cx="320634" cy="213755"/>
                <wp:effectExtent l="0" t="0" r="22860" b="15240"/>
                <wp:wrapNone/>
                <wp:docPr id="84989816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2137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CD8FF" id="Rectangle 34" o:spid="_x0000_s1026" style="position:absolute;margin-left:313.35pt;margin-top:47.25pt;width:25.25pt;height:16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</w:p>
    <w:p w14:paraId="11F79B74" w14:textId="77777777" w:rsidR="0033764E" w:rsidRPr="00565ED9" w:rsidRDefault="0033764E" w:rsidP="0033764E">
      <w:pPr>
        <w:jc w:val="left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DD5F1D" wp14:editId="6396B4B3">
                <wp:simplePos x="0" y="0"/>
                <wp:positionH relativeFrom="margin">
                  <wp:posOffset>27528</wp:posOffset>
                </wp:positionH>
                <wp:positionV relativeFrom="paragraph">
                  <wp:posOffset>136853</wp:posOffset>
                </wp:positionV>
                <wp:extent cx="201881" cy="142504"/>
                <wp:effectExtent l="0" t="0" r="27305" b="10160"/>
                <wp:wrapNone/>
                <wp:docPr id="153663937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1" cy="1425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D4F97" id="Rectangle 34" o:spid="_x0000_s1026" style="position:absolute;margin-left:2.15pt;margin-top:10.8pt;width:15.9pt;height:11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" filled="f" strokecolor="#3db59e" strokeweight="1.5pt">
                <w10:wrap anchorx="margin"/>
              </v:rect>
            </w:pict>
          </mc:Fallback>
        </mc:AlternateContent>
      </w:r>
    </w:p>
    <w:p w14:paraId="63135F12" w14:textId="77777777" w:rsidR="0033764E" w:rsidRDefault="0033764E" w:rsidP="0033764E"/>
    <w:p w14:paraId="79331CA3" w14:textId="77777777" w:rsidR="0033764E" w:rsidRDefault="0033764E" w:rsidP="0033764E">
      <w:pPr>
        <w:jc w:val="left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9F16B6" wp14:editId="1D371C3C">
                <wp:simplePos x="0" y="0"/>
                <wp:positionH relativeFrom="margin">
                  <wp:posOffset>1314606</wp:posOffset>
                </wp:positionH>
                <wp:positionV relativeFrom="paragraph">
                  <wp:posOffset>21027</wp:posOffset>
                </wp:positionV>
                <wp:extent cx="261257" cy="118753"/>
                <wp:effectExtent l="0" t="0" r="24765" b="14605"/>
                <wp:wrapNone/>
                <wp:docPr id="170772086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187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46D40" id="Rectangle 34" o:spid="_x0000_s1026" style="position:absolute;margin-left:103.5pt;margin-top:1.65pt;width:20.55pt;height: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" filled="f" strokecolor="#3db59e" strokeweight="1.5pt">
                <w10:wrap anchorx="margin"/>
              </v:rect>
            </w:pict>
          </mc:Fallback>
        </mc:AlternateContent>
      </w:r>
    </w:p>
    <w:p w14:paraId="38DE9705" w14:textId="77777777" w:rsidR="0033764E" w:rsidRDefault="0033764E" w:rsidP="0033764E">
      <w:pPr>
        <w:jc w:val="left"/>
        <w:rPr>
          <w:rFonts w:cs="Arial"/>
        </w:rPr>
      </w:pPr>
    </w:p>
    <w:p w14:paraId="080BA918" w14:textId="54268608" w:rsidR="003D5456" w:rsidRDefault="0033764E" w:rsidP="006223A4">
      <w:pPr>
        <w:ind w:left="0"/>
        <w:rPr>
          <w:rFonts w:cs="Arial"/>
        </w:rPr>
      </w:pPr>
      <w:r w:rsidRPr="00B92621">
        <w:rPr>
          <w:rFonts w:cs="Arial"/>
        </w:rPr>
        <w:t>Il est également possible</w:t>
      </w:r>
      <w:r>
        <w:rPr>
          <w:rFonts w:cs="Arial"/>
        </w:rPr>
        <w:t xml:space="preserve">, </w:t>
      </w:r>
      <w:r w:rsidRPr="00B92621">
        <w:rPr>
          <w:rFonts w:cs="Arial"/>
        </w:rPr>
        <w:t xml:space="preserve">après sélection des lignes à lettrer, de faire un clic droit pour </w:t>
      </w:r>
      <w:r>
        <w:rPr>
          <w:rFonts w:cs="Arial"/>
        </w:rPr>
        <w:t xml:space="preserve">accéder à la fonctionnalité </w:t>
      </w:r>
      <w:r w:rsidRPr="00A66239">
        <w:rPr>
          <w:rFonts w:cs="Arial"/>
          <w:b/>
          <w:bCs/>
          <w:i/>
          <w:iCs/>
          <w:color w:val="F8CB00" w:themeColor="accent3"/>
        </w:rPr>
        <w:t>Lettrer</w:t>
      </w:r>
      <w:r w:rsidRPr="00723322">
        <w:rPr>
          <w:rFonts w:cs="Arial"/>
          <w:b/>
          <w:bCs/>
          <w:i/>
          <w:iCs/>
        </w:rPr>
        <w:t> </w:t>
      </w:r>
      <w:r w:rsidRPr="00B92621">
        <w:rPr>
          <w:rFonts w:cs="Arial"/>
        </w:rPr>
        <w:t>:</w:t>
      </w:r>
    </w:p>
    <w:p w14:paraId="18E9A442" w14:textId="77777777" w:rsidR="0033764E" w:rsidRPr="00B92621" w:rsidRDefault="0033764E" w:rsidP="00A50306">
      <w:pPr>
        <w:ind w:left="0"/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42F4A6" wp14:editId="523A531A">
                <wp:simplePos x="0" y="0"/>
                <wp:positionH relativeFrom="margin">
                  <wp:posOffset>830581</wp:posOffset>
                </wp:positionH>
                <wp:positionV relativeFrom="paragraph">
                  <wp:posOffset>574040</wp:posOffset>
                </wp:positionV>
                <wp:extent cx="586740" cy="236220"/>
                <wp:effectExtent l="0" t="0" r="22860" b="11430"/>
                <wp:wrapNone/>
                <wp:docPr id="1182575327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36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ED2C9" id="Rectangle 34" o:spid="_x0000_s1026" style="position:absolute;margin-left:65.4pt;margin-top:45.2pt;width:46.2pt;height:18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" filled="f" strokecolor="#3db59e" strokeweight="1.5pt">
                <w10:wrap anchorx="margin"/>
              </v:rect>
            </w:pict>
          </mc:Fallback>
        </mc:AlternateContent>
      </w:r>
      <w:r w:rsidRPr="00B92621">
        <w:rPr>
          <w:rFonts w:cs="Arial"/>
          <w:noProof/>
        </w:rPr>
        <w:drawing>
          <wp:inline distT="0" distB="0" distL="0" distR="0" wp14:anchorId="58BC04B8" wp14:editId="71075023">
            <wp:extent cx="5221603" cy="891540"/>
            <wp:effectExtent l="0" t="0" r="0" b="3810"/>
            <wp:docPr id="1216230308" name="Image 1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30308" name="Image 1" descr="Une image contenant texte, Police, nombre, ligne&#10;&#10;Le contenu généré par l’IA peut être incorrect."/>
                    <pic:cNvPicPr/>
                  </pic:nvPicPr>
                  <pic:blipFill rotWithShape="1">
                    <a:blip r:embed="rId44"/>
                    <a:srcRect b="1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58" cy="89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F3617" w14:textId="77777777" w:rsidR="0033764E" w:rsidRDefault="0033764E" w:rsidP="0033764E">
      <w:pPr>
        <w:jc w:val="left"/>
      </w:pPr>
    </w:p>
    <w:p w14:paraId="5FF5342B" w14:textId="0A0A208A" w:rsidR="003D5456" w:rsidRDefault="0033764E" w:rsidP="00F73667">
      <w:pPr>
        <w:ind w:left="0"/>
      </w:pPr>
      <w:r>
        <w:t>En cas de lettrage non équilibré, l’option de</w:t>
      </w:r>
      <w:r w:rsidRPr="007A1D9E">
        <w:t xml:space="preserve"> </w:t>
      </w:r>
      <w:r w:rsidRPr="005D03A5">
        <w:rPr>
          <w:rStyle w:val="normaltextrun"/>
          <w:rFonts w:cs="Tahoma"/>
          <w:b/>
          <w:bCs/>
          <w:i/>
          <w:iCs/>
          <w:color w:val="F8CB00" w:themeColor="accent3"/>
          <w:szCs w:val="20"/>
          <w:shd w:val="clear" w:color="auto" w:fill="FFFFFF"/>
        </w:rPr>
        <w:t>Lettrage partiel</w:t>
      </w:r>
      <w:r w:rsidRPr="005D03A5">
        <w:rPr>
          <w:rStyle w:val="normaltextrun"/>
          <w:rFonts w:cs="Tahoma"/>
          <w:color w:val="F8CB00" w:themeColor="accent3"/>
          <w:szCs w:val="20"/>
          <w:shd w:val="clear" w:color="auto" w:fill="FFFFFF"/>
        </w:rPr>
        <w:t xml:space="preserve"> </w:t>
      </w:r>
      <w:r w:rsidRPr="007A1D9E">
        <w:rPr>
          <w:rStyle w:val="normaltextrun"/>
          <w:rFonts w:cs="Tahoma"/>
          <w:szCs w:val="20"/>
          <w:shd w:val="clear" w:color="auto" w:fill="FFFFFF"/>
        </w:rPr>
        <w:t xml:space="preserve">ou de </w:t>
      </w:r>
      <w:r w:rsidRPr="005D03A5">
        <w:rPr>
          <w:rStyle w:val="normaltextrun"/>
          <w:rFonts w:cs="Tahoma"/>
          <w:b/>
          <w:bCs/>
          <w:i/>
          <w:iCs/>
          <w:color w:val="F8CB00" w:themeColor="accent3"/>
          <w:szCs w:val="20"/>
          <w:shd w:val="clear" w:color="auto" w:fill="FFFFFF"/>
        </w:rPr>
        <w:t>Lettrage avec écart de règlement</w:t>
      </w:r>
      <w:r w:rsidRPr="005D03A5">
        <w:rPr>
          <w:color w:val="F8CB00" w:themeColor="accent3"/>
        </w:rPr>
        <w:t xml:space="preserve"> </w:t>
      </w:r>
      <w:r>
        <w:t>s’affiche :</w:t>
      </w:r>
    </w:p>
    <w:p w14:paraId="03A742EE" w14:textId="5072ED21" w:rsidR="006223A4" w:rsidRDefault="0033764E" w:rsidP="00F73667">
      <w:pPr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B899F8" wp14:editId="789B9BEB">
                <wp:simplePos x="0" y="0"/>
                <wp:positionH relativeFrom="margin">
                  <wp:posOffset>913430</wp:posOffset>
                </wp:positionH>
                <wp:positionV relativeFrom="paragraph">
                  <wp:posOffset>612196</wp:posOffset>
                </wp:positionV>
                <wp:extent cx="897467" cy="156633"/>
                <wp:effectExtent l="0" t="0" r="17145" b="15240"/>
                <wp:wrapNone/>
                <wp:docPr id="124036408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7" cy="1566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7102D" id="Rectangle 34" o:spid="_x0000_s1026" style="position:absolute;margin-left:71.9pt;margin-top:48.2pt;width:70.65pt;height:12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" filled="f" strokecolor="#3db59e" strokeweight="1.5pt">
                <w10:wrap anchorx="margin"/>
              </v:rect>
            </w:pict>
          </mc:Fallback>
        </mc:AlternateContent>
      </w:r>
      <w:r w:rsidRPr="00D45082">
        <w:rPr>
          <w:noProof/>
        </w:rPr>
        <w:drawing>
          <wp:inline distT="0" distB="0" distL="0" distR="0" wp14:anchorId="3ACBB46C" wp14:editId="33D56DE6">
            <wp:extent cx="6661150" cy="870585"/>
            <wp:effectExtent l="0" t="0" r="6350" b="5715"/>
            <wp:docPr id="353874164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74164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BB8E" w14:textId="77777777" w:rsidR="00F73667" w:rsidRPr="00F73667" w:rsidRDefault="00F73667" w:rsidP="00F73667">
      <w:pPr>
        <w:ind w:left="0"/>
        <w:jc w:val="center"/>
      </w:pPr>
    </w:p>
    <w:p w14:paraId="4EF9B687" w14:textId="418EFB9D" w:rsidR="003D5456" w:rsidRPr="00F73667" w:rsidRDefault="0033764E" w:rsidP="006223A4">
      <w:pPr>
        <w:ind w:left="0"/>
        <w:jc w:val="left"/>
        <w:rPr>
          <w:rFonts w:cs="Arial"/>
        </w:rPr>
      </w:pPr>
      <w:r w:rsidRPr="1A7BC45A">
        <w:rPr>
          <w:rFonts w:cs="Arial"/>
        </w:rPr>
        <w:t xml:space="preserve">Pour délettrer, </w:t>
      </w:r>
      <w:r>
        <w:rPr>
          <w:rFonts w:cs="Arial"/>
        </w:rPr>
        <w:t>s</w:t>
      </w:r>
      <w:r w:rsidRPr="1A7BC45A">
        <w:rPr>
          <w:rFonts w:cs="Arial"/>
        </w:rPr>
        <w:t>électionne</w:t>
      </w:r>
      <w:r>
        <w:rPr>
          <w:rFonts w:cs="Arial"/>
        </w:rPr>
        <w:t>z</w:t>
      </w:r>
      <w:r w:rsidRPr="1A7BC45A">
        <w:rPr>
          <w:rFonts w:cs="Arial"/>
        </w:rPr>
        <w:t xml:space="preserve"> l’une des lignes </w:t>
      </w:r>
      <w:r>
        <w:rPr>
          <w:rFonts w:cs="Arial"/>
        </w:rPr>
        <w:t xml:space="preserve">déjà </w:t>
      </w:r>
      <w:r w:rsidRPr="1A7BC45A">
        <w:rPr>
          <w:rFonts w:cs="Arial"/>
        </w:rPr>
        <w:t xml:space="preserve">lettrées et l’option de </w:t>
      </w:r>
      <w:r w:rsidRPr="005D03A5">
        <w:rPr>
          <w:rFonts w:cs="Arial"/>
          <w:b/>
          <w:bCs/>
          <w:i/>
          <w:iCs/>
          <w:color w:val="F8CB00" w:themeColor="accent3"/>
        </w:rPr>
        <w:t xml:space="preserve">Délettrage </w:t>
      </w:r>
      <w:r w:rsidRPr="1A7BC45A">
        <w:rPr>
          <w:rFonts w:cs="Arial"/>
        </w:rPr>
        <w:t>s’affiche en bas de l’écran</w:t>
      </w:r>
      <w:r>
        <w:rPr>
          <w:rFonts w:cs="Arial"/>
        </w:rPr>
        <w:t> :</w:t>
      </w:r>
    </w:p>
    <w:p w14:paraId="0E217C30" w14:textId="77777777" w:rsidR="0033764E" w:rsidRDefault="0033764E" w:rsidP="006223A4">
      <w:pPr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E5E227" wp14:editId="1721C498">
                <wp:simplePos x="0" y="0"/>
                <wp:positionH relativeFrom="margin">
                  <wp:posOffset>1283245</wp:posOffset>
                </wp:positionH>
                <wp:positionV relativeFrom="paragraph">
                  <wp:posOffset>793309</wp:posOffset>
                </wp:positionV>
                <wp:extent cx="247018" cy="112674"/>
                <wp:effectExtent l="0" t="0" r="19685" b="20955"/>
                <wp:wrapNone/>
                <wp:docPr id="70717317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8" cy="11267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EE1F2" id="Rectangle 34" o:spid="_x0000_s1026" style="position:absolute;margin-left:101.05pt;margin-top:62.45pt;width:19.45pt;height:8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Pr="00111591">
        <w:rPr>
          <w:noProof/>
        </w:rPr>
        <w:drawing>
          <wp:inline distT="0" distB="0" distL="0" distR="0" wp14:anchorId="057FA735" wp14:editId="0D3E4146">
            <wp:extent cx="6661150" cy="981710"/>
            <wp:effectExtent l="0" t="0" r="6350" b="8890"/>
            <wp:docPr id="2143450561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50561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DC8E" w14:textId="77777777" w:rsidR="006223A4" w:rsidRDefault="006223A4" w:rsidP="006223A4">
      <w:pPr>
        <w:ind w:left="0"/>
        <w:jc w:val="center"/>
      </w:pPr>
    </w:p>
    <w:p w14:paraId="1F5D931B" w14:textId="255799B1" w:rsidR="003D5456" w:rsidRDefault="0033764E" w:rsidP="00F73667">
      <w:pPr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5AC391" wp14:editId="3D0D60CD">
                <wp:simplePos x="0" y="0"/>
                <wp:positionH relativeFrom="margin">
                  <wp:posOffset>227118</wp:posOffset>
                </wp:positionH>
                <wp:positionV relativeFrom="paragraph">
                  <wp:posOffset>661247</wp:posOffset>
                </wp:positionV>
                <wp:extent cx="753534" cy="198966"/>
                <wp:effectExtent l="0" t="0" r="27940" b="10795"/>
                <wp:wrapNone/>
                <wp:docPr id="82722574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34" cy="1989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1CC02" id="Rectangle 34" o:spid="_x0000_s1026" style="position:absolute;margin-left:17.9pt;margin-top:52.05pt;width:59.35pt;height:15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>
        <w:rPr>
          <w:rFonts w:cs="Arial"/>
        </w:rPr>
        <w:t>Comme pour le lettrage, le dé</w:t>
      </w:r>
      <w:r w:rsidRPr="001E5206">
        <w:rPr>
          <w:rFonts w:cs="Arial"/>
        </w:rPr>
        <w:t>l</w:t>
      </w:r>
      <w:r w:rsidR="00E047AA" w:rsidRPr="001E5206">
        <w:rPr>
          <w:rFonts w:cs="Arial"/>
        </w:rPr>
        <w:t>e</w:t>
      </w:r>
      <w:r w:rsidRPr="001E5206">
        <w:rPr>
          <w:rFonts w:cs="Arial"/>
        </w:rPr>
        <w:t>t</w:t>
      </w:r>
      <w:r>
        <w:rPr>
          <w:rFonts w:cs="Arial"/>
        </w:rPr>
        <w:t>trage peut également s’effectuer via le clic droit :</w:t>
      </w:r>
      <w:r w:rsidRPr="007A1D9E">
        <w:rPr>
          <w:noProof/>
        </w:rPr>
        <w:t xml:space="preserve"> </w:t>
      </w:r>
    </w:p>
    <w:p w14:paraId="3BCFDEE5" w14:textId="25A54AA8" w:rsidR="0033764E" w:rsidRPr="006223A4" w:rsidRDefault="0033764E" w:rsidP="006223A4">
      <w:pPr>
        <w:ind w:left="0"/>
        <w:jc w:val="left"/>
        <w:rPr>
          <w:rFonts w:cs="Arial"/>
        </w:rPr>
      </w:pPr>
      <w:r w:rsidRPr="007A1D9E">
        <w:rPr>
          <w:rFonts w:cs="Arial"/>
          <w:noProof/>
        </w:rPr>
        <w:drawing>
          <wp:inline distT="0" distB="0" distL="0" distR="0" wp14:anchorId="45476B1E" wp14:editId="5FE54526">
            <wp:extent cx="6661150" cy="1252220"/>
            <wp:effectExtent l="0" t="0" r="6350" b="5080"/>
            <wp:docPr id="1629125021" name="Image 1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25021" name="Image 1" descr="Une image contenant texte, Police, nombre, ligne&#10;&#10;Le contenu généré par l’IA peut êtr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8058" w14:textId="77777777" w:rsidR="007426D7" w:rsidRDefault="007426D7" w:rsidP="00BF05D9">
      <w:pPr>
        <w:ind w:left="0"/>
        <w:jc w:val="left"/>
        <w:rPr>
          <w:rFonts w:cs="Arial"/>
          <w:szCs w:val="20"/>
        </w:rPr>
      </w:pPr>
    </w:p>
    <w:p w14:paraId="6293E9A9" w14:textId="4CBFB6DB" w:rsidR="00E047AA" w:rsidRPr="008B5EC7" w:rsidRDefault="00E047AA" w:rsidP="00E047AA">
      <w:pPr>
        <w:pStyle w:val="SousTitre1"/>
      </w:pPr>
      <w:bookmarkStart w:id="22" w:name="_Toc213829431"/>
      <w:r w:rsidRPr="008B5EC7">
        <w:t>Mettre un commentaire sur un compte</w:t>
      </w:r>
      <w:bookmarkEnd w:id="22"/>
    </w:p>
    <w:p w14:paraId="6EBFF96F" w14:textId="38F3CA52" w:rsidR="00E047AA" w:rsidRPr="008B5EC7" w:rsidRDefault="00E047AA" w:rsidP="00E047AA">
      <w:pPr>
        <w:ind w:left="0"/>
        <w:rPr>
          <w:noProof/>
        </w:rPr>
      </w:pPr>
      <w:r w:rsidRPr="008B5EC7">
        <w:rPr>
          <w:noProof/>
        </w:rPr>
        <w:t>En consultation de la balance</w:t>
      </w:r>
      <w:r w:rsidR="003800D9">
        <w:rPr>
          <w:noProof/>
        </w:rPr>
        <w:t xml:space="preserve"> / grand-livre</w:t>
      </w:r>
      <w:r w:rsidRPr="008B5EC7">
        <w:rPr>
          <w:noProof/>
        </w:rPr>
        <w:t>, une bulle vous permet de mettre un commentaire sur le compte :</w:t>
      </w:r>
    </w:p>
    <w:p w14:paraId="55D105EB" w14:textId="09CC9685" w:rsidR="00E047AA" w:rsidRDefault="00CE6FEC" w:rsidP="008B5EC7">
      <w:pPr>
        <w:ind w:left="0"/>
        <w:jc w:val="center"/>
        <w:rPr>
          <w:rFonts w:cs="Arial"/>
          <w:iCs/>
          <w:kern w:val="32"/>
          <w:szCs w:val="20"/>
          <w:highlight w:val="yellow"/>
        </w:rPr>
      </w:pPr>
      <w:r w:rsidRPr="00E047A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1875F9" wp14:editId="7FEBF423">
                <wp:simplePos x="0" y="0"/>
                <wp:positionH relativeFrom="margin">
                  <wp:posOffset>4264660</wp:posOffset>
                </wp:positionH>
                <wp:positionV relativeFrom="paragraph">
                  <wp:posOffset>130810</wp:posOffset>
                </wp:positionV>
                <wp:extent cx="190196" cy="175057"/>
                <wp:effectExtent l="0" t="0" r="19685" b="15875"/>
                <wp:wrapNone/>
                <wp:docPr id="62733195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6" cy="175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FDC98" id="Rectangle 34" o:spid="_x0000_s1026" style="position:absolute;margin-left:335.8pt;margin-top:10.3pt;width:15pt;height:13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Pr="00CE6FEC">
        <w:rPr>
          <w:rFonts w:cs="Arial"/>
          <w:iCs/>
          <w:kern w:val="32"/>
          <w:szCs w:val="20"/>
        </w:rPr>
        <w:drawing>
          <wp:inline distT="0" distB="0" distL="0" distR="0" wp14:anchorId="20B6867E" wp14:editId="02FA3520">
            <wp:extent cx="6642100" cy="263525"/>
            <wp:effectExtent l="0" t="0" r="6350" b="3175"/>
            <wp:docPr id="4709434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343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70BF" w14:textId="77777777" w:rsidR="00972308" w:rsidRDefault="00972308" w:rsidP="00281C60">
      <w:pPr>
        <w:ind w:left="0"/>
        <w:jc w:val="left"/>
        <w:rPr>
          <w:rFonts w:cs="Arial"/>
          <w:iCs/>
          <w:kern w:val="32"/>
          <w:szCs w:val="20"/>
        </w:rPr>
      </w:pPr>
    </w:p>
    <w:p w14:paraId="43F0D512" w14:textId="27AD85A9" w:rsidR="00281C60" w:rsidRPr="00281C60" w:rsidRDefault="00281C60" w:rsidP="00281C60">
      <w:pPr>
        <w:ind w:left="0"/>
        <w:jc w:val="left"/>
        <w:rPr>
          <w:rFonts w:cs="Arial"/>
          <w:iCs/>
          <w:kern w:val="32"/>
          <w:szCs w:val="20"/>
        </w:rPr>
      </w:pPr>
      <w:r w:rsidRPr="00281C60">
        <w:rPr>
          <w:rFonts w:cs="Arial"/>
          <w:iCs/>
          <w:kern w:val="32"/>
          <w:szCs w:val="20"/>
        </w:rPr>
        <w:t xml:space="preserve">Cliquez sur </w:t>
      </w:r>
      <w:r w:rsidRPr="00281C60">
        <w:rPr>
          <w:rFonts w:cs="Arial"/>
          <w:b/>
          <w:bCs/>
          <w:iCs/>
          <w:color w:val="FFC000"/>
          <w:kern w:val="32"/>
          <w:szCs w:val="20"/>
        </w:rPr>
        <w:t>Ajouter un commentaire</w:t>
      </w:r>
      <w:r w:rsidRPr="00281C60">
        <w:rPr>
          <w:rFonts w:cs="Arial"/>
          <w:iCs/>
          <w:kern w:val="32"/>
          <w:szCs w:val="20"/>
        </w:rPr>
        <w:t>.</w:t>
      </w:r>
    </w:p>
    <w:p w14:paraId="5DA3BC0F" w14:textId="744C7518" w:rsidR="008B5EC7" w:rsidRPr="00E047AA" w:rsidRDefault="008B5EC7" w:rsidP="008B5EC7">
      <w:pPr>
        <w:ind w:left="0"/>
        <w:jc w:val="center"/>
        <w:rPr>
          <w:rFonts w:cs="Arial"/>
          <w:iCs/>
          <w:kern w:val="32"/>
          <w:szCs w:val="20"/>
          <w:highlight w:val="yellow"/>
        </w:rPr>
      </w:pPr>
      <w:r w:rsidRPr="00E047A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F127F3" wp14:editId="76B4577E">
                <wp:simplePos x="0" y="0"/>
                <wp:positionH relativeFrom="margin">
                  <wp:posOffset>2689860</wp:posOffset>
                </wp:positionH>
                <wp:positionV relativeFrom="paragraph">
                  <wp:posOffset>636905</wp:posOffset>
                </wp:positionV>
                <wp:extent cx="1226820" cy="236220"/>
                <wp:effectExtent l="0" t="0" r="11430" b="11430"/>
                <wp:wrapNone/>
                <wp:docPr id="12962641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236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B083A" id="Rectangle 34" o:spid="_x0000_s1026" style="position:absolute;margin-left:211.8pt;margin-top:50.15pt;width:96.6pt;height:18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CE6FEC" w:rsidRPr="00CE6FEC">
        <w:rPr>
          <w:rFonts w:cs="Arial"/>
          <w:iCs/>
          <w:kern w:val="32"/>
          <w:szCs w:val="20"/>
        </w:rPr>
        <w:drawing>
          <wp:inline distT="0" distB="0" distL="0" distR="0" wp14:anchorId="34351A26" wp14:editId="1D32898D">
            <wp:extent cx="2042160" cy="897023"/>
            <wp:effectExtent l="0" t="0" r="0" b="0"/>
            <wp:docPr id="1261137656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37656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55776" cy="90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E61B" w14:textId="4D3B2E46" w:rsidR="00E047AA" w:rsidRPr="00281C60" w:rsidRDefault="00281C60" w:rsidP="00E047AA">
      <w:pPr>
        <w:ind w:left="0"/>
        <w:jc w:val="left"/>
        <w:rPr>
          <w:rFonts w:cs="Arial"/>
          <w:szCs w:val="20"/>
        </w:rPr>
      </w:pPr>
      <w:r w:rsidRPr="00281C60">
        <w:rPr>
          <w:rFonts w:cs="Arial"/>
          <w:szCs w:val="20"/>
        </w:rPr>
        <w:t xml:space="preserve">Indiquez le commentaire et </w:t>
      </w:r>
      <w:r>
        <w:rPr>
          <w:rFonts w:cs="Arial"/>
          <w:szCs w:val="20"/>
        </w:rPr>
        <w:t>val</w:t>
      </w:r>
      <w:r w:rsidRPr="00281C60">
        <w:rPr>
          <w:rFonts w:cs="Arial"/>
          <w:szCs w:val="20"/>
        </w:rPr>
        <w:t>ide</w:t>
      </w:r>
      <w:r>
        <w:rPr>
          <w:rFonts w:cs="Arial"/>
          <w:szCs w:val="20"/>
        </w:rPr>
        <w:t>z</w:t>
      </w:r>
      <w:r w:rsidRPr="00281C60">
        <w:rPr>
          <w:rFonts w:cs="Arial"/>
          <w:szCs w:val="20"/>
        </w:rPr>
        <w:t>.</w:t>
      </w:r>
    </w:p>
    <w:p w14:paraId="507DCF83" w14:textId="183C55DD" w:rsidR="00281C60" w:rsidRDefault="00CE6FEC" w:rsidP="00281C60">
      <w:pPr>
        <w:ind w:left="0"/>
        <w:jc w:val="center"/>
        <w:rPr>
          <w:rFonts w:cs="Arial"/>
          <w:szCs w:val="20"/>
          <w:highlight w:val="yellow"/>
        </w:rPr>
      </w:pPr>
      <w:r w:rsidRPr="00E047A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493727" wp14:editId="47C10C87">
                <wp:simplePos x="0" y="0"/>
                <wp:positionH relativeFrom="margin">
                  <wp:posOffset>3741420</wp:posOffset>
                </wp:positionH>
                <wp:positionV relativeFrom="paragraph">
                  <wp:posOffset>1374140</wp:posOffset>
                </wp:positionV>
                <wp:extent cx="167640" cy="190500"/>
                <wp:effectExtent l="0" t="0" r="22860" b="19050"/>
                <wp:wrapNone/>
                <wp:docPr id="201274261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17851" id="Rectangle 34" o:spid="_x0000_s1026" style="position:absolute;margin-left:294.6pt;margin-top:108.2pt;width:13.2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="00281C60" w:rsidRPr="00E047A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2EC900" wp14:editId="5DB6C1AC">
                <wp:simplePos x="0" y="0"/>
                <wp:positionH relativeFrom="margin">
                  <wp:posOffset>2575560</wp:posOffset>
                </wp:positionH>
                <wp:positionV relativeFrom="paragraph">
                  <wp:posOffset>535940</wp:posOffset>
                </wp:positionV>
                <wp:extent cx="1470660" cy="571500"/>
                <wp:effectExtent l="0" t="0" r="15240" b="19050"/>
                <wp:wrapNone/>
                <wp:docPr id="26000022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E7E29" id="Rectangle 34" o:spid="_x0000_s1026" style="position:absolute;margin-left:202.8pt;margin-top:42.2pt;width:115.8pt;height:4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Pr="00CE6FEC">
        <w:rPr>
          <w:rFonts w:cs="Arial"/>
          <w:szCs w:val="20"/>
        </w:rPr>
        <w:drawing>
          <wp:inline distT="0" distB="0" distL="0" distR="0" wp14:anchorId="65199A30" wp14:editId="744894E8">
            <wp:extent cx="1866900" cy="1925059"/>
            <wp:effectExtent l="0" t="0" r="0" b="0"/>
            <wp:docPr id="1872936544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36544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69058" cy="19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BBC5" w14:textId="77777777" w:rsidR="00281C60" w:rsidRDefault="00281C60" w:rsidP="00E047AA">
      <w:pPr>
        <w:ind w:left="0"/>
        <w:jc w:val="left"/>
        <w:rPr>
          <w:rFonts w:cs="Arial"/>
          <w:szCs w:val="20"/>
          <w:highlight w:val="yellow"/>
        </w:rPr>
      </w:pPr>
    </w:p>
    <w:p w14:paraId="69B40421" w14:textId="63B3597B" w:rsidR="00E047AA" w:rsidRPr="00DD4DCE" w:rsidRDefault="008B5EC7" w:rsidP="008B5EC7">
      <w:pPr>
        <w:ind w:left="0"/>
        <w:rPr>
          <w:rFonts w:cs="Arial"/>
          <w:szCs w:val="20"/>
        </w:rPr>
      </w:pPr>
      <w:r w:rsidRPr="00DD4DCE">
        <w:rPr>
          <w:rFonts w:cs="Arial"/>
          <w:szCs w:val="20"/>
        </w:rPr>
        <w:t xml:space="preserve">Lorsqu’un commentaire est présent, </w:t>
      </w:r>
      <w:r w:rsidR="00E047AA" w:rsidRPr="00DD4DCE">
        <w:rPr>
          <w:rFonts w:cs="Arial"/>
          <w:szCs w:val="20"/>
        </w:rPr>
        <w:t>l’icône est orange</w:t>
      </w:r>
      <w:r w:rsidRPr="00DD4DCE">
        <w:rPr>
          <w:rFonts w:cs="Arial"/>
          <w:szCs w:val="20"/>
        </w:rPr>
        <w:t>. C</w:t>
      </w:r>
      <w:r w:rsidR="00E047AA" w:rsidRPr="00DD4DCE">
        <w:rPr>
          <w:rFonts w:cs="Arial"/>
          <w:szCs w:val="20"/>
        </w:rPr>
        <w:t>lique</w:t>
      </w:r>
      <w:r w:rsidRPr="00DD4DCE">
        <w:rPr>
          <w:rFonts w:cs="Arial"/>
          <w:szCs w:val="20"/>
        </w:rPr>
        <w:t>z</w:t>
      </w:r>
      <w:r w:rsidR="00E047AA" w:rsidRPr="00DD4DCE">
        <w:rPr>
          <w:rFonts w:cs="Arial"/>
          <w:szCs w:val="20"/>
        </w:rPr>
        <w:t xml:space="preserve"> sur la bulle pour le consulter. </w:t>
      </w:r>
      <w:r w:rsidRPr="00DD4DCE">
        <w:rPr>
          <w:rFonts w:cs="Arial"/>
          <w:szCs w:val="20"/>
        </w:rPr>
        <w:t>À l’aide des différents pictogrammes, v</w:t>
      </w:r>
      <w:r w:rsidR="00E047AA" w:rsidRPr="00DD4DCE">
        <w:rPr>
          <w:rFonts w:cs="Arial"/>
          <w:szCs w:val="20"/>
        </w:rPr>
        <w:t xml:space="preserve">ous pouvez </w:t>
      </w:r>
      <w:r w:rsidRPr="00DD4DCE">
        <w:rPr>
          <w:rFonts w:cs="Arial"/>
          <w:szCs w:val="20"/>
        </w:rPr>
        <w:t>rendre le commentaire</w:t>
      </w:r>
      <w:r w:rsidR="00E047AA" w:rsidRPr="00DD4DCE">
        <w:rPr>
          <w:rFonts w:cs="Arial"/>
          <w:szCs w:val="20"/>
        </w:rPr>
        <w:t xml:space="preserve"> important </w:t>
      </w:r>
      <w:r w:rsidRPr="00DD4DCE">
        <w:rPr>
          <w:rFonts w:cs="Arial"/>
          <w:szCs w:val="20"/>
        </w:rPr>
        <w:drawing>
          <wp:inline distT="0" distB="0" distL="0" distR="0" wp14:anchorId="666B6BDE" wp14:editId="5C443858">
            <wp:extent cx="213359" cy="220980"/>
            <wp:effectExtent l="0" t="0" r="0" b="7620"/>
            <wp:docPr id="14122619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6198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939" cy="24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7AA" w:rsidRPr="00DD4DCE">
        <w:rPr>
          <w:rFonts w:cs="Arial"/>
          <w:szCs w:val="20"/>
        </w:rPr>
        <w:t xml:space="preserve">, le modifier </w:t>
      </w:r>
      <w:r w:rsidRPr="00DD4DCE">
        <w:rPr>
          <w:rFonts w:cs="Arial"/>
          <w:szCs w:val="20"/>
        </w:rPr>
        <w:drawing>
          <wp:inline distT="0" distB="0" distL="0" distR="0" wp14:anchorId="769DCC2D" wp14:editId="75094316">
            <wp:extent cx="228600" cy="213360"/>
            <wp:effectExtent l="0" t="0" r="0" b="0"/>
            <wp:docPr id="5786919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9191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063" cy="2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DCE">
        <w:rPr>
          <w:rFonts w:cs="Arial"/>
          <w:szCs w:val="20"/>
        </w:rPr>
        <w:t xml:space="preserve"> </w:t>
      </w:r>
      <w:r w:rsidR="00E047AA" w:rsidRPr="00DD4DCE">
        <w:rPr>
          <w:rFonts w:cs="Arial"/>
          <w:szCs w:val="20"/>
        </w:rPr>
        <w:t>ou le supprimer </w:t>
      </w:r>
      <w:r w:rsidRPr="00DD4DCE">
        <w:rPr>
          <w:rFonts w:cs="Arial"/>
          <w:szCs w:val="20"/>
        </w:rPr>
        <w:drawing>
          <wp:inline distT="0" distB="0" distL="0" distR="0" wp14:anchorId="7E7397F1" wp14:editId="3398FEC0">
            <wp:extent cx="209579" cy="200053"/>
            <wp:effectExtent l="0" t="0" r="0" b="9525"/>
            <wp:docPr id="1495265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6535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DCE">
        <w:rPr>
          <w:rFonts w:cs="Arial"/>
          <w:szCs w:val="20"/>
        </w:rPr>
        <w:t xml:space="preserve"> </w:t>
      </w:r>
      <w:r w:rsidR="00E047AA" w:rsidRPr="00DD4DCE">
        <w:rPr>
          <w:rFonts w:cs="Arial"/>
          <w:szCs w:val="20"/>
        </w:rPr>
        <w:t>:</w:t>
      </w:r>
    </w:p>
    <w:p w14:paraId="1572A548" w14:textId="627B6300" w:rsidR="00E047AA" w:rsidRDefault="008B5EC7" w:rsidP="00E047AA">
      <w:pPr>
        <w:ind w:left="0"/>
        <w:jc w:val="center"/>
        <w:rPr>
          <w:rFonts w:cs="Arial"/>
          <w:szCs w:val="20"/>
          <w:highlight w:val="yellow"/>
        </w:rPr>
      </w:pPr>
      <w:r w:rsidRPr="00E047A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AADF08" wp14:editId="13F26589">
                <wp:simplePos x="0" y="0"/>
                <wp:positionH relativeFrom="margin">
                  <wp:posOffset>3855720</wp:posOffset>
                </wp:positionH>
                <wp:positionV relativeFrom="paragraph">
                  <wp:posOffset>146685</wp:posOffset>
                </wp:positionV>
                <wp:extent cx="190196" cy="175057"/>
                <wp:effectExtent l="0" t="0" r="19685" b="15875"/>
                <wp:wrapNone/>
                <wp:docPr id="46445512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6" cy="175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0454A" id="Rectangle 34" o:spid="_x0000_s1026" style="position:absolute;margin-left:303.6pt;margin-top:11.55pt;width:15pt;height:13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="00E047AA" w:rsidRPr="00E047A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C7516D" wp14:editId="02D88C5D">
                <wp:simplePos x="0" y="0"/>
                <wp:positionH relativeFrom="margin">
                  <wp:posOffset>3383280</wp:posOffset>
                </wp:positionH>
                <wp:positionV relativeFrom="paragraph">
                  <wp:posOffset>1002309</wp:posOffset>
                </wp:positionV>
                <wp:extent cx="541325" cy="175057"/>
                <wp:effectExtent l="0" t="0" r="11430" b="15875"/>
                <wp:wrapNone/>
                <wp:docPr id="114133030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175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8F276" id="Rectangle 34" o:spid="_x0000_s1026" style="position:absolute;margin-left:266.4pt;margin-top:78.9pt;width:42.6pt;height:13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="00E047AA" w:rsidRPr="00E047AA">
        <w:rPr>
          <w:rFonts w:cs="Arial"/>
          <w:noProof/>
          <w:szCs w:val="20"/>
        </w:rPr>
        <w:drawing>
          <wp:inline distT="0" distB="0" distL="0" distR="0" wp14:anchorId="78FBC79B" wp14:editId="6084C601">
            <wp:extent cx="1998394" cy="1433779"/>
            <wp:effectExtent l="0" t="0" r="1905" b="0"/>
            <wp:docPr id="1444478480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78480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07781" cy="144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408F" w14:textId="77777777" w:rsidR="008B5EC7" w:rsidRDefault="008B5EC7" w:rsidP="00E047AA">
      <w:pPr>
        <w:ind w:left="0"/>
        <w:jc w:val="center"/>
        <w:rPr>
          <w:rFonts w:cs="Arial"/>
          <w:szCs w:val="20"/>
          <w:highlight w:val="yellow"/>
        </w:rPr>
      </w:pPr>
    </w:p>
    <w:p w14:paraId="15BFF19F" w14:textId="3A5C6010" w:rsidR="00F16E17" w:rsidRPr="0063513D" w:rsidRDefault="00F16E17" w:rsidP="00F16E17">
      <w:pPr>
        <w:ind w:left="0"/>
        <w:jc w:val="left"/>
        <w:rPr>
          <w:rFonts w:cs="Arial"/>
          <w:szCs w:val="20"/>
        </w:rPr>
      </w:pPr>
      <w:r w:rsidRPr="0063513D">
        <w:rPr>
          <w:rFonts w:cs="Arial"/>
          <w:szCs w:val="20"/>
        </w:rPr>
        <w:t>S</w:t>
      </w:r>
      <w:r w:rsidR="008B5EC7" w:rsidRPr="0063513D">
        <w:rPr>
          <w:rFonts w:cs="Arial"/>
          <w:szCs w:val="20"/>
        </w:rPr>
        <w:t>i le commentaire est</w:t>
      </w:r>
      <w:r w:rsidRPr="0063513D">
        <w:rPr>
          <w:rFonts w:cs="Arial"/>
          <w:szCs w:val="20"/>
        </w:rPr>
        <w:t xml:space="preserve"> noté comme important, alors un point rouge sera visible :</w:t>
      </w:r>
    </w:p>
    <w:p w14:paraId="233DC94C" w14:textId="7CF63C29" w:rsidR="00E047AA" w:rsidRDefault="00F16E17" w:rsidP="00CE6FEC">
      <w:pPr>
        <w:ind w:left="0"/>
        <w:jc w:val="center"/>
        <w:rPr>
          <w:rFonts w:cs="Arial"/>
          <w:szCs w:val="20"/>
          <w:highlight w:val="yellow"/>
        </w:rPr>
      </w:pPr>
      <w:r w:rsidRPr="00E047A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AC4692" wp14:editId="18450FEC">
                <wp:simplePos x="0" y="0"/>
                <wp:positionH relativeFrom="rightMargin">
                  <wp:posOffset>-2683510</wp:posOffset>
                </wp:positionH>
                <wp:positionV relativeFrom="paragraph">
                  <wp:posOffset>176530</wp:posOffset>
                </wp:positionV>
                <wp:extent cx="241401" cy="190196"/>
                <wp:effectExtent l="0" t="0" r="25400" b="19685"/>
                <wp:wrapNone/>
                <wp:docPr id="207281881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1901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83917" id="Rectangle 34" o:spid="_x0000_s1026" style="position:absolute;margin-left:-211.3pt;margin-top:13.9pt;width:19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Pr="00F16E17">
        <w:rPr>
          <w:rFonts w:cs="Arial"/>
          <w:noProof/>
          <w:szCs w:val="20"/>
        </w:rPr>
        <w:drawing>
          <wp:inline distT="0" distB="0" distL="0" distR="0" wp14:anchorId="50932CDA" wp14:editId="44C78AE6">
            <wp:extent cx="1958340" cy="1697227"/>
            <wp:effectExtent l="0" t="0" r="3810" b="0"/>
            <wp:docPr id="8636330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3307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80998" cy="17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EF28" w14:textId="77777777" w:rsidR="00CE6FEC" w:rsidRDefault="00CE6FEC" w:rsidP="00CE6FEC">
      <w:pPr>
        <w:ind w:left="0"/>
        <w:jc w:val="center"/>
        <w:rPr>
          <w:rFonts w:cs="Arial"/>
          <w:szCs w:val="20"/>
          <w:highlight w:val="yellow"/>
        </w:rPr>
      </w:pPr>
    </w:p>
    <w:p w14:paraId="0EDB8997" w14:textId="15226359" w:rsidR="00E047AA" w:rsidRDefault="00CE6FEC" w:rsidP="00E047AA">
      <w:pPr>
        <w:ind w:left="0"/>
        <w:rPr>
          <w:rFonts w:cs="Arial"/>
          <w:szCs w:val="20"/>
        </w:rPr>
      </w:pPr>
      <w:r w:rsidRPr="00CE6FEC">
        <w:rPr>
          <w:rFonts w:cs="Arial"/>
          <w:szCs w:val="20"/>
        </w:rPr>
        <w:t>Les commentaires saisis sont</w:t>
      </w:r>
      <w:r w:rsidR="00E047AA" w:rsidRPr="00CE6FEC">
        <w:rPr>
          <w:rFonts w:cs="Arial"/>
          <w:szCs w:val="20"/>
        </w:rPr>
        <w:t xml:space="preserve"> visible</w:t>
      </w:r>
      <w:r w:rsidRPr="00CE6FEC">
        <w:rPr>
          <w:rFonts w:cs="Arial"/>
          <w:szCs w:val="20"/>
        </w:rPr>
        <w:t>s</w:t>
      </w:r>
      <w:r w:rsidR="00E047AA" w:rsidRPr="00CE6FEC">
        <w:rPr>
          <w:rFonts w:cs="Arial"/>
          <w:szCs w:val="20"/>
        </w:rPr>
        <w:t xml:space="preserve"> dans le dossier de révision, depuis la vue avec les comptes et les cycles :</w:t>
      </w:r>
    </w:p>
    <w:p w14:paraId="35876DE2" w14:textId="4CFA59AD" w:rsidR="00104990" w:rsidRDefault="00104990" w:rsidP="00E047AA">
      <w:pPr>
        <w:ind w:left="0"/>
        <w:rPr>
          <w:rFonts w:cs="Arial"/>
          <w:szCs w:val="20"/>
        </w:rPr>
      </w:pPr>
      <w:r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4F12D9" wp14:editId="781B51C5">
                <wp:simplePos x="0" y="0"/>
                <wp:positionH relativeFrom="column">
                  <wp:posOffset>5669280</wp:posOffset>
                </wp:positionH>
                <wp:positionV relativeFrom="paragraph">
                  <wp:posOffset>40005</wp:posOffset>
                </wp:positionV>
                <wp:extent cx="175260" cy="144780"/>
                <wp:effectExtent l="0" t="0" r="15240" b="26670"/>
                <wp:wrapNone/>
                <wp:docPr id="1372013744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B956C" id="Rectangle 37" o:spid="_x0000_s1026" style="position:absolute;margin-left:446.4pt;margin-top:3.15pt;width:13.8pt;height:11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" filled="f" strokecolor="#3db59e [3214]" strokeweight="1pt"/>
            </w:pict>
          </mc:Fallback>
        </mc:AlternateContent>
      </w:r>
      <w:r w:rsidRPr="00104990">
        <w:rPr>
          <w:rFonts w:cs="Arial"/>
          <w:szCs w:val="20"/>
        </w:rPr>
        <w:drawing>
          <wp:inline distT="0" distB="0" distL="0" distR="0" wp14:anchorId="53DBFB71" wp14:editId="57E03AFB">
            <wp:extent cx="6642100" cy="204470"/>
            <wp:effectExtent l="0" t="0" r="6350" b="5080"/>
            <wp:docPr id="8928844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8440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2134" w14:textId="63B44897" w:rsidR="00E047AA" w:rsidRDefault="00F16E17" w:rsidP="00E047AA">
      <w:pPr>
        <w:ind w:left="0"/>
        <w:jc w:val="left"/>
        <w:rPr>
          <w:rFonts w:cs="Arial"/>
          <w:szCs w:val="20"/>
        </w:rPr>
      </w:pPr>
      <w:r w:rsidRPr="00F16E17">
        <w:rPr>
          <w:rFonts w:cs="Arial"/>
          <w:noProof/>
          <w:szCs w:val="20"/>
        </w:rPr>
        <w:drawing>
          <wp:inline distT="0" distB="0" distL="0" distR="0" wp14:anchorId="1651BCFF" wp14:editId="4DEA18D8">
            <wp:extent cx="6642100" cy="1620520"/>
            <wp:effectExtent l="0" t="0" r="6350" b="0"/>
            <wp:docPr id="1672097589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97589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348A" w14:textId="77777777" w:rsidR="00015A2D" w:rsidRDefault="00015A2D" w:rsidP="00F16E17">
      <w:pPr>
        <w:ind w:left="0"/>
        <w:jc w:val="left"/>
        <w:rPr>
          <w:rFonts w:cs="Arial"/>
          <w:szCs w:val="20"/>
        </w:rPr>
      </w:pPr>
    </w:p>
    <w:p w14:paraId="2C04811D" w14:textId="77777777" w:rsidR="008B5EC7" w:rsidRPr="00485799" w:rsidRDefault="008B5EC7" w:rsidP="008B5EC7">
      <w:pPr>
        <w:pStyle w:val="SousTitre1"/>
      </w:pPr>
      <w:bookmarkStart w:id="23" w:name="_Toc213829432"/>
      <w:r>
        <w:t>Réviser un compte</w:t>
      </w:r>
      <w:bookmarkEnd w:id="23"/>
    </w:p>
    <w:p w14:paraId="43D9ED0F" w14:textId="78990C02" w:rsidR="008B5EC7" w:rsidRPr="00BF05D9" w:rsidRDefault="008B5EC7" w:rsidP="008B5EC7">
      <w:pPr>
        <w:ind w:left="0"/>
        <w:rPr>
          <w:noProof/>
        </w:rPr>
      </w:pPr>
      <w:r>
        <w:rPr>
          <w:noProof/>
        </w:rPr>
        <w:t>En consultation de la balance</w:t>
      </w:r>
      <w:r w:rsidR="00314489">
        <w:rPr>
          <w:noProof/>
        </w:rPr>
        <w:t xml:space="preserve"> / grand-livre</w:t>
      </w:r>
      <w:r>
        <w:rPr>
          <w:noProof/>
        </w:rPr>
        <w:t>, une coche permet d’indiquer que le compte est révisé :</w:t>
      </w:r>
    </w:p>
    <w:p w14:paraId="1A6822C8" w14:textId="1796981F" w:rsidR="008B5EC7" w:rsidRDefault="008B5EC7" w:rsidP="008B5EC7">
      <w:pPr>
        <w:ind w:left="0"/>
        <w:jc w:val="left"/>
        <w:rPr>
          <w:rFonts w:cs="Arial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D2FDBB" wp14:editId="5BE05CED">
                <wp:simplePos x="0" y="0"/>
                <wp:positionH relativeFrom="margin">
                  <wp:posOffset>4756150</wp:posOffset>
                </wp:positionH>
                <wp:positionV relativeFrom="paragraph">
                  <wp:posOffset>53340</wp:posOffset>
                </wp:positionV>
                <wp:extent cx="238539" cy="238180"/>
                <wp:effectExtent l="0" t="0" r="28575" b="28575"/>
                <wp:wrapNone/>
                <wp:docPr id="197993923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38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A3EB" id="Rectangle 34" o:spid="_x0000_s1026" style="position:absolute;margin-left:374.5pt;margin-top:4.2pt;width:18.8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6565F6" w:rsidRPr="006565F6">
        <w:rPr>
          <w:rFonts w:cs="Arial"/>
          <w:szCs w:val="20"/>
        </w:rPr>
        <w:drawing>
          <wp:inline distT="0" distB="0" distL="0" distR="0" wp14:anchorId="07568A99" wp14:editId="677F51A6">
            <wp:extent cx="6642100" cy="553085"/>
            <wp:effectExtent l="0" t="0" r="6350" b="0"/>
            <wp:docPr id="19568925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9257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0D54" w14:textId="77777777" w:rsidR="008B5EC7" w:rsidRDefault="008B5EC7" w:rsidP="008B5EC7">
      <w:pPr>
        <w:jc w:val="left"/>
        <w:rPr>
          <w:rFonts w:cs="Arial"/>
          <w:szCs w:val="20"/>
        </w:rPr>
      </w:pPr>
    </w:p>
    <w:p w14:paraId="4CF8FA50" w14:textId="77777777" w:rsidR="0076264F" w:rsidRDefault="0076264F" w:rsidP="008B5EC7">
      <w:pPr>
        <w:jc w:val="left"/>
        <w:rPr>
          <w:rFonts w:cs="Arial"/>
          <w:szCs w:val="20"/>
        </w:rPr>
      </w:pPr>
    </w:p>
    <w:p w14:paraId="697A726A" w14:textId="77777777" w:rsidR="0076264F" w:rsidRDefault="0076264F" w:rsidP="008B5EC7">
      <w:pPr>
        <w:jc w:val="left"/>
        <w:rPr>
          <w:rFonts w:cs="Arial"/>
          <w:szCs w:val="20"/>
        </w:rPr>
      </w:pPr>
    </w:p>
    <w:p w14:paraId="01B9883A" w14:textId="77777777" w:rsidR="0076264F" w:rsidRDefault="0076264F" w:rsidP="008B5EC7">
      <w:pPr>
        <w:jc w:val="left"/>
        <w:rPr>
          <w:rFonts w:cs="Arial"/>
          <w:szCs w:val="20"/>
        </w:rPr>
      </w:pPr>
    </w:p>
    <w:p w14:paraId="5335CE93" w14:textId="77777777" w:rsidR="0076264F" w:rsidRDefault="0076264F" w:rsidP="008C36FA">
      <w:pPr>
        <w:ind w:left="0"/>
        <w:jc w:val="left"/>
        <w:rPr>
          <w:rFonts w:cs="Arial"/>
          <w:szCs w:val="20"/>
        </w:rPr>
      </w:pPr>
    </w:p>
    <w:p w14:paraId="674E16BB" w14:textId="77777777" w:rsidR="0076264F" w:rsidRDefault="0076264F" w:rsidP="008B5EC7">
      <w:pPr>
        <w:jc w:val="left"/>
        <w:rPr>
          <w:rFonts w:cs="Arial"/>
          <w:szCs w:val="20"/>
        </w:rPr>
      </w:pPr>
    </w:p>
    <w:p w14:paraId="4B0B0B9C" w14:textId="586E04E9" w:rsidR="008B5EC7" w:rsidRDefault="008B5EC7" w:rsidP="008B5EC7">
      <w:pPr>
        <w:ind w:left="0"/>
        <w:rPr>
          <w:rFonts w:cs="Arial"/>
          <w:szCs w:val="20"/>
        </w:rPr>
      </w:pPr>
      <w:r>
        <w:rPr>
          <w:rFonts w:cs="Arial"/>
          <w:szCs w:val="20"/>
        </w:rPr>
        <w:t xml:space="preserve">Ce visa est </w:t>
      </w:r>
      <w:r w:rsidR="00B84CA9">
        <w:rPr>
          <w:rFonts w:cs="Arial"/>
          <w:szCs w:val="20"/>
        </w:rPr>
        <w:t xml:space="preserve">visible </w:t>
      </w:r>
      <w:r>
        <w:rPr>
          <w:rFonts w:cs="Arial"/>
          <w:szCs w:val="20"/>
        </w:rPr>
        <w:t>dans le dossier de révision, depuis la vue avec les comptes et les cycles :</w:t>
      </w:r>
    </w:p>
    <w:p w14:paraId="01C92D14" w14:textId="320C15DA" w:rsidR="008B5EC7" w:rsidRDefault="00190E50" w:rsidP="008B5EC7">
      <w:pPr>
        <w:ind w:left="0"/>
        <w:jc w:val="left"/>
        <w:rPr>
          <w:rFonts w:cs="Arial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6C5726" wp14:editId="776AAA9E">
                <wp:simplePos x="0" y="0"/>
                <wp:positionH relativeFrom="margin">
                  <wp:posOffset>5897881</wp:posOffset>
                </wp:positionH>
                <wp:positionV relativeFrom="paragraph">
                  <wp:posOffset>45085</wp:posOffset>
                </wp:positionV>
                <wp:extent cx="182880" cy="137160"/>
                <wp:effectExtent l="0" t="0" r="26670" b="15240"/>
                <wp:wrapNone/>
                <wp:docPr id="76545680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93895" id="Rectangle 34" o:spid="_x0000_s1026" style="position:absolute;margin-left:464.4pt;margin-top:3.55pt;width:14.4pt;height:10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8B5EC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E013E" wp14:editId="7DF19780">
                <wp:simplePos x="0" y="0"/>
                <wp:positionH relativeFrom="margin">
                  <wp:posOffset>4582492</wp:posOffset>
                </wp:positionH>
                <wp:positionV relativeFrom="paragraph">
                  <wp:posOffset>511424</wp:posOffset>
                </wp:positionV>
                <wp:extent cx="238539" cy="238180"/>
                <wp:effectExtent l="0" t="0" r="28575" b="28575"/>
                <wp:wrapNone/>
                <wp:docPr id="81846820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38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F11E5" id="Rectangle 34" o:spid="_x0000_s1026" style="position:absolute;margin-left:360.85pt;margin-top:40.25pt;width:18.8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8B5E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54C43D" wp14:editId="06F90A84">
                <wp:simplePos x="0" y="0"/>
                <wp:positionH relativeFrom="margin">
                  <wp:posOffset>34815</wp:posOffset>
                </wp:positionH>
                <wp:positionV relativeFrom="paragraph">
                  <wp:posOffset>1688686</wp:posOffset>
                </wp:positionV>
                <wp:extent cx="620201" cy="132963"/>
                <wp:effectExtent l="0" t="0" r="27940" b="19685"/>
                <wp:wrapNone/>
                <wp:docPr id="154164975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1" cy="1329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165DE" id="Rectangle 34" o:spid="_x0000_s1026" style="position:absolute;margin-left:2.75pt;margin-top:132.95pt;width:48.85pt;height:10.4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8B5EC7" w:rsidRPr="00560BF4">
        <w:rPr>
          <w:rFonts w:cs="Arial"/>
          <w:noProof/>
          <w:szCs w:val="20"/>
        </w:rPr>
        <w:drawing>
          <wp:inline distT="0" distB="0" distL="0" distR="0" wp14:anchorId="1B151FD4" wp14:editId="1472D27F">
            <wp:extent cx="6661150" cy="1818640"/>
            <wp:effectExtent l="0" t="0" r="6350" b="0"/>
            <wp:docPr id="357830413" name="Image 1" descr="Une image contenant texte, nombre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30413" name="Image 1" descr="Une image contenant texte, nombre, Police, logiciel&#10;&#10;Le contenu généré par l’IA peut êtr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FD7E" w14:textId="77777777" w:rsidR="00015A2D" w:rsidRPr="003D115C" w:rsidRDefault="00015A2D" w:rsidP="00837F13">
      <w:pPr>
        <w:ind w:left="0"/>
        <w:jc w:val="left"/>
        <w:rPr>
          <w:rFonts w:cs="Arial"/>
          <w:szCs w:val="20"/>
        </w:rPr>
      </w:pPr>
    </w:p>
    <w:p w14:paraId="0E47D4A6" w14:textId="039FE660" w:rsidR="0033764E" w:rsidRDefault="0033764E" w:rsidP="0033764E">
      <w:pPr>
        <w:pStyle w:val="Titre1"/>
      </w:pPr>
      <w:bookmarkStart w:id="24" w:name="_Toc213829433"/>
      <w:r>
        <w:t>EXPORT DE DONN</w:t>
      </w:r>
      <w:r w:rsidR="00FF129C">
        <w:t>É</w:t>
      </w:r>
      <w:r>
        <w:t>ES</w:t>
      </w:r>
      <w:bookmarkEnd w:id="24"/>
    </w:p>
    <w:p w14:paraId="74B58CFD" w14:textId="77777777" w:rsidR="0033764E" w:rsidRPr="00F16300" w:rsidRDefault="0033764E" w:rsidP="00DA37A6">
      <w:pPr>
        <w:pStyle w:val="Paragraphedeliste"/>
        <w:numPr>
          <w:ilvl w:val="0"/>
          <w:numId w:val="12"/>
        </w:numPr>
        <w:spacing w:after="160" w:line="256" w:lineRule="auto"/>
        <w:contextualSpacing/>
        <w:rPr>
          <w:rFonts w:cs="Arial"/>
          <w:kern w:val="32"/>
        </w:rPr>
      </w:pPr>
      <w:r w:rsidRPr="1A7BC45A">
        <w:rPr>
          <w:rFonts w:cs="Arial"/>
          <w:kern w:val="32"/>
        </w:rPr>
        <w:t xml:space="preserve">Sélectionnez les lignes </w:t>
      </w:r>
      <w:r>
        <w:rPr>
          <w:rFonts w:cs="Arial"/>
          <w:kern w:val="32"/>
        </w:rPr>
        <w:t>que vous souhaitez exporter.</w:t>
      </w:r>
    </w:p>
    <w:p w14:paraId="73EEB7F3" w14:textId="77777777" w:rsidR="0033764E" w:rsidRDefault="0033764E" w:rsidP="00DA37A6">
      <w:pPr>
        <w:pStyle w:val="Paragraphedeliste"/>
        <w:numPr>
          <w:ilvl w:val="0"/>
          <w:numId w:val="12"/>
        </w:numPr>
        <w:spacing w:after="160" w:line="256" w:lineRule="auto"/>
        <w:contextualSpacing/>
        <w:rPr>
          <w:rFonts w:cs="Arial"/>
          <w:kern w:val="32"/>
        </w:rPr>
      </w:pPr>
      <w:r w:rsidRPr="1A7BC45A">
        <w:rPr>
          <w:rFonts w:cs="Arial"/>
          <w:kern w:val="32"/>
        </w:rPr>
        <w:t xml:space="preserve">Cliquez sur le bouton </w:t>
      </w:r>
      <w:r w:rsidRPr="0064688F">
        <w:rPr>
          <w:rFonts w:cs="Arial"/>
          <w:b/>
          <w:bCs/>
          <w:i/>
          <w:iCs/>
          <w:color w:val="F8CB00" w:themeColor="accent3"/>
          <w:kern w:val="32"/>
        </w:rPr>
        <w:t>Exporter</w:t>
      </w:r>
      <w:r w:rsidRPr="0064688F">
        <w:rPr>
          <w:rFonts w:cs="Arial"/>
          <w:color w:val="F8CB00" w:themeColor="accent3"/>
          <w:kern w:val="32"/>
        </w:rPr>
        <w:t xml:space="preserve"> </w:t>
      </w:r>
      <w:r>
        <w:rPr>
          <w:rFonts w:cs="Arial"/>
          <w:kern w:val="32"/>
        </w:rPr>
        <w:t>et renseignez</w:t>
      </w:r>
      <w:r w:rsidRPr="1A7BC45A">
        <w:rPr>
          <w:rFonts w:cs="Arial"/>
          <w:kern w:val="32"/>
        </w:rPr>
        <w:t xml:space="preserve"> les dates </w:t>
      </w:r>
      <w:r>
        <w:rPr>
          <w:rFonts w:cs="Arial"/>
          <w:kern w:val="32"/>
        </w:rPr>
        <w:t>de la période concernée.</w:t>
      </w:r>
    </w:p>
    <w:p w14:paraId="2813D0CD" w14:textId="3A93A4F2" w:rsidR="0033764E" w:rsidRDefault="0033764E" w:rsidP="00DA37A6">
      <w:pPr>
        <w:pStyle w:val="Paragraphedeliste"/>
        <w:numPr>
          <w:ilvl w:val="0"/>
          <w:numId w:val="12"/>
        </w:numPr>
        <w:spacing w:after="160" w:line="256" w:lineRule="auto"/>
        <w:contextualSpacing/>
        <w:rPr>
          <w:rFonts w:cs="Arial"/>
          <w:kern w:val="32"/>
        </w:rPr>
      </w:pPr>
      <w:r>
        <w:rPr>
          <w:rFonts w:cs="Arial"/>
          <w:kern w:val="32"/>
        </w:rPr>
        <w:t>Choisi</w:t>
      </w:r>
      <w:r w:rsidR="006863C5">
        <w:rPr>
          <w:rFonts w:cs="Arial"/>
          <w:kern w:val="32"/>
        </w:rPr>
        <w:t>ssez</w:t>
      </w:r>
      <w:r>
        <w:rPr>
          <w:rFonts w:cs="Arial"/>
          <w:kern w:val="32"/>
        </w:rPr>
        <w:t xml:space="preserve"> les écritures à exporter</w:t>
      </w:r>
      <w:r w:rsidRPr="1A7BC45A">
        <w:rPr>
          <w:rFonts w:cs="Arial"/>
          <w:kern w:val="32"/>
        </w:rPr>
        <w:t xml:space="preserve"> : </w:t>
      </w:r>
      <w:r>
        <w:rPr>
          <w:rFonts w:cs="Arial"/>
          <w:kern w:val="32"/>
        </w:rPr>
        <w:t xml:space="preserve">toutes les écritures ou les </w:t>
      </w:r>
      <w:r w:rsidRPr="1A7BC45A">
        <w:rPr>
          <w:rFonts w:cs="Arial"/>
          <w:kern w:val="32"/>
        </w:rPr>
        <w:t>non lettrées uniquement ; balance et/ou grand-livre.</w:t>
      </w:r>
    </w:p>
    <w:p w14:paraId="34E6EB76" w14:textId="4C5F5892" w:rsidR="00257A61" w:rsidRPr="00F16300" w:rsidRDefault="00257A61" w:rsidP="00DA37A6">
      <w:pPr>
        <w:pStyle w:val="Paragraphedeliste"/>
        <w:numPr>
          <w:ilvl w:val="0"/>
          <w:numId w:val="12"/>
        </w:numPr>
        <w:spacing w:after="160" w:line="256" w:lineRule="auto"/>
        <w:contextualSpacing/>
        <w:rPr>
          <w:rFonts w:cs="Arial"/>
          <w:kern w:val="32"/>
        </w:rPr>
      </w:pPr>
      <w:r>
        <w:rPr>
          <w:rFonts w:cs="Arial"/>
          <w:kern w:val="32"/>
        </w:rPr>
        <w:t>Choisi</w:t>
      </w:r>
      <w:r w:rsidR="006863C5">
        <w:rPr>
          <w:rFonts w:cs="Arial"/>
          <w:kern w:val="32"/>
        </w:rPr>
        <w:t>ssez</w:t>
      </w:r>
      <w:r>
        <w:rPr>
          <w:rFonts w:cs="Arial"/>
          <w:kern w:val="32"/>
        </w:rPr>
        <w:t xml:space="preserve"> le format d’export : PDF, Word, Excel.</w:t>
      </w:r>
    </w:p>
    <w:p w14:paraId="1B3E1520" w14:textId="77777777" w:rsidR="0033764E" w:rsidRDefault="0033764E" w:rsidP="00C02E8E">
      <w:pPr>
        <w:ind w:left="-142"/>
        <w:jc w:val="center"/>
      </w:pPr>
      <w:r>
        <w:rPr>
          <w:noProof/>
        </w:rPr>
        <w:drawing>
          <wp:inline distT="0" distB="0" distL="0" distR="0" wp14:anchorId="3A6FB73E" wp14:editId="590F2521">
            <wp:extent cx="6380160" cy="2537460"/>
            <wp:effectExtent l="0" t="0" r="1905" b="0"/>
            <wp:docPr id="2076390543" name="Image 2076390543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90543" name="Image 2076390543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657" cy="255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3F7F" w14:textId="3C8761F0" w:rsidR="0033764E" w:rsidRPr="00257A61" w:rsidRDefault="0033764E" w:rsidP="00257A61">
      <w:pPr>
        <w:spacing w:after="160" w:line="256" w:lineRule="auto"/>
        <w:ind w:left="0"/>
        <w:contextualSpacing/>
        <w:jc w:val="left"/>
        <w:rPr>
          <w:rFonts w:cs="Arial"/>
        </w:rPr>
      </w:pPr>
    </w:p>
    <w:p w14:paraId="13DD8E7A" w14:textId="77777777" w:rsidR="00773318" w:rsidRDefault="00773318" w:rsidP="006223A4">
      <w:pPr>
        <w:ind w:left="0"/>
        <w:rPr>
          <w:noProof/>
        </w:rPr>
      </w:pPr>
    </w:p>
    <w:sectPr w:rsidR="00773318" w:rsidSect="007C4026">
      <w:headerReference w:type="even" r:id="rId61"/>
      <w:headerReference w:type="default" r:id="rId62"/>
      <w:headerReference w:type="first" r:id="rId63"/>
      <w:footerReference w:type="first" r:id="rId64"/>
      <w:pgSz w:w="11900" w:h="16840" w:code="9"/>
      <w:pgMar w:top="720" w:right="720" w:bottom="720" w:left="720" w:header="426" w:footer="425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6977A" w14:textId="77777777" w:rsidR="004E73E6" w:rsidRDefault="004E73E6" w:rsidP="007C6690">
      <w:r>
        <w:separator/>
      </w:r>
    </w:p>
    <w:p w14:paraId="165DF871" w14:textId="77777777" w:rsidR="004E73E6" w:rsidRDefault="004E73E6" w:rsidP="007C6690"/>
  </w:endnote>
  <w:endnote w:type="continuationSeparator" w:id="0">
    <w:p w14:paraId="54CA87F4" w14:textId="77777777" w:rsidR="004E73E6" w:rsidRDefault="004E73E6" w:rsidP="007C6690">
      <w:r>
        <w:continuationSeparator/>
      </w:r>
    </w:p>
    <w:p w14:paraId="78CE78A0" w14:textId="77777777" w:rsidR="004E73E6" w:rsidRDefault="004E73E6" w:rsidP="007C66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17D90" w14:textId="77777777" w:rsidR="00AD44EA" w:rsidRDefault="00AD44EA" w:rsidP="007C669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73AF4F8" w14:textId="77777777" w:rsidR="00AD44EA" w:rsidRDefault="00AD44EA" w:rsidP="007C6690">
    <w:pPr>
      <w:pStyle w:val="Pieddepage"/>
    </w:pPr>
  </w:p>
  <w:p w14:paraId="2BD4D172" w14:textId="77777777" w:rsidR="00AD44EA" w:rsidRDefault="00AD44EA" w:rsidP="007C669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CE1D3" w14:textId="77777777" w:rsidR="00EB6D72" w:rsidRDefault="00EB6D72" w:rsidP="00EB6D72">
    <w:pPr>
      <w:tabs>
        <w:tab w:val="right" w:pos="10206"/>
      </w:tabs>
      <w:rPr>
        <w:highlight w:val="yellow"/>
      </w:rPr>
    </w:pPr>
  </w:p>
  <w:p w14:paraId="03F0357F" w14:textId="5C896ABF" w:rsidR="00AD44EA" w:rsidRPr="00EB6D72" w:rsidRDefault="00FC1177" w:rsidP="00EB6D72">
    <w:pPr>
      <w:tabs>
        <w:tab w:val="right" w:pos="10206"/>
      </w:tabs>
    </w:pPr>
    <w:r>
      <w:t>b</w:t>
    </w:r>
    <w:r w:rsidR="0033764E">
      <w:t>obbee by AGIRIS</w:t>
    </w:r>
    <w:r w:rsidR="00EB6D72" w:rsidRPr="00A67179">
      <w:t xml:space="preserve"> - Mise à </w:t>
    </w:r>
    <w:r w:rsidR="00EB6D72" w:rsidRPr="0033764E">
      <w:t xml:space="preserve">jour : </w:t>
    </w:r>
    <w:r w:rsidR="00083EEB">
      <w:t>12</w:t>
    </w:r>
    <w:r w:rsidR="00EB6D72" w:rsidRPr="0033764E">
      <w:t>/</w:t>
    </w:r>
    <w:r w:rsidR="00083EEB">
      <w:t>11</w:t>
    </w:r>
    <w:r w:rsidR="00EB6D72" w:rsidRPr="0033764E">
      <w:t>/</w:t>
    </w:r>
    <w:r w:rsidR="00371351" w:rsidRPr="0033764E">
      <w:t>25</w:t>
    </w:r>
    <w:r w:rsidR="00EB6D72" w:rsidRPr="0033764E">
      <w:t xml:space="preserve"> - Groupe ISAGRI</w:t>
    </w:r>
    <w:r w:rsidR="00EB6D72">
      <w:rPr>
        <w:noProof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7DC3BC9D" wp14:editId="5927E093">
              <wp:simplePos x="0" y="0"/>
              <wp:positionH relativeFrom="column">
                <wp:posOffset>118745</wp:posOffset>
              </wp:positionH>
              <wp:positionV relativeFrom="paragraph">
                <wp:posOffset>-132716</wp:posOffset>
              </wp:positionV>
              <wp:extent cx="6480175" cy="0"/>
              <wp:effectExtent l="0" t="0" r="0" b="0"/>
              <wp:wrapNone/>
              <wp:docPr id="71" name="Connecteur droit avec flèch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DC6B8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3" o:spid="_x0000_s1026" type="#_x0000_t32" style="position:absolute;margin-left:9.35pt;margin-top:-10.45pt;width:510.25pt;height:0;flip:y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" strokecolor="#7f7f7f" strokeweight=".5pt"/>
          </w:pict>
        </mc:Fallback>
      </mc:AlternateContent>
    </w:r>
    <w:r w:rsidR="00EB6D72">
      <w:tab/>
    </w:r>
    <w:r w:rsidR="00EB6D72" w:rsidRPr="00711118">
      <w:t xml:space="preserve">Page </w:t>
    </w:r>
    <w:r w:rsidR="00EB6D72" w:rsidRPr="00711118">
      <w:fldChar w:fldCharType="begin"/>
    </w:r>
    <w:r w:rsidR="00EB6D72" w:rsidRPr="00711118">
      <w:instrText>PAGE  \* Arabic  \* MERGEFORMAT</w:instrText>
    </w:r>
    <w:r w:rsidR="00EB6D72" w:rsidRPr="00711118">
      <w:fldChar w:fldCharType="separate"/>
    </w:r>
    <w:r w:rsidR="00EB6D72">
      <w:t>2</w:t>
    </w:r>
    <w:r w:rsidR="00EB6D72" w:rsidRPr="00711118">
      <w:fldChar w:fldCharType="end"/>
    </w:r>
    <w:r w:rsidR="00EB6D72" w:rsidRPr="00711118">
      <w:t>/</w:t>
    </w:r>
    <w:fldSimple w:instr="NUMPAGES  \* Arabic  \* MERGEFORMAT">
      <w:r w:rsidR="00EB6D72"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A02A7" w14:textId="77777777" w:rsidR="00AD44EA" w:rsidRDefault="00AD44EA" w:rsidP="007C6690"/>
  <w:p w14:paraId="6C34A18C" w14:textId="28170673" w:rsidR="00AD44EA" w:rsidRPr="00CB140C" w:rsidRDefault="00A57DD3" w:rsidP="000B74D1">
    <w:pPr>
      <w:pStyle w:val="PiedPage"/>
      <w:ind w:left="-709" w:right="-720"/>
    </w:pPr>
    <w:r>
      <w:t>b</w:t>
    </w:r>
    <w:r w:rsidR="0033764E">
      <w:t>obbee by AGIRIS</w:t>
    </w:r>
    <w:r w:rsidR="0036356C" w:rsidRPr="00134EC2">
      <w:t xml:space="preserve"> - Mise à jour : </w:t>
    </w:r>
    <w:r w:rsidR="00083EEB">
      <w:t>12</w:t>
    </w:r>
    <w:r w:rsidR="0033764E">
      <w:t>/</w:t>
    </w:r>
    <w:r w:rsidR="00083EEB">
      <w:t>11</w:t>
    </w:r>
    <w:r w:rsidR="0033764E">
      <w:t>/25</w:t>
    </w:r>
    <w:r w:rsidR="0036356C" w:rsidRPr="00134EC2">
      <w:t xml:space="preserve"> - Groupe ISAGRI</w:t>
    </w:r>
    <w:r w:rsidR="0036356C">
      <mc:AlternateContent>
        <mc:Choice Requires="wps">
          <w:drawing>
            <wp:anchor distT="4294967294" distB="4294967294" distL="114300" distR="114300" simplePos="0" relativeHeight="251671040" behindDoc="0" locked="0" layoutInCell="1" allowOverlap="1" wp14:anchorId="4D175E62" wp14:editId="148CAD32">
              <wp:simplePos x="0" y="0"/>
              <wp:positionH relativeFrom="column">
                <wp:posOffset>118745</wp:posOffset>
              </wp:positionH>
              <wp:positionV relativeFrom="paragraph">
                <wp:posOffset>-132716</wp:posOffset>
              </wp:positionV>
              <wp:extent cx="6480175" cy="0"/>
              <wp:effectExtent l="0" t="0" r="0" b="0"/>
              <wp:wrapNone/>
              <wp:docPr id="315939696" name="Connecteur droit avec flèch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E8D0C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" o:spid="_x0000_s1026" type="#_x0000_t32" style="position:absolute;margin-left:9.35pt;margin-top:-10.45pt;width:510.25pt;height:0;flip:y;z-index:251671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" strokecolor="#7f7f7f" strokeweight=".5pt"/>
          </w:pict>
        </mc:Fallback>
      </mc:AlternateContent>
    </w:r>
    <w:r w:rsidR="00C436FB">
      <mc:AlternateContent>
        <mc:Choice Requires="wps">
          <w:drawing>
            <wp:anchor distT="4294967295" distB="4294967295" distL="114300" distR="114300" simplePos="0" relativeHeight="251655680" behindDoc="0" locked="0" layoutInCell="1" allowOverlap="1" wp14:anchorId="73DD1799" wp14:editId="03DF50E1">
              <wp:simplePos x="0" y="0"/>
              <wp:positionH relativeFrom="column">
                <wp:posOffset>118745</wp:posOffset>
              </wp:positionH>
              <wp:positionV relativeFrom="paragraph">
                <wp:posOffset>-132716</wp:posOffset>
              </wp:positionV>
              <wp:extent cx="6480175" cy="0"/>
              <wp:effectExtent l="0" t="0" r="0" b="0"/>
              <wp:wrapNone/>
              <wp:docPr id="1694828509" name="Connecteur droit avec flèch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087A9" id="Connecteur droit avec flèche 87" o:spid="_x0000_s1026" type="#_x0000_t32" style="position:absolute;margin-left:9.35pt;margin-top:-10.45pt;width:510.25pt;height:0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" strokecolor="#7f7f7f" strokeweight=".5pt"/>
          </w:pict>
        </mc:Fallback>
      </mc:AlternateContent>
    </w:r>
    <w:r w:rsidR="00AD44EA">
      <w:rPr>
        <w:sz w:val="22"/>
        <w:szCs w:val="22"/>
      </w:rPr>
      <w:br/>
    </w:r>
    <w:r w:rsidR="00AD44EA" w:rsidRPr="00305FDB">
      <w:rPr>
        <w:rStyle w:val="MentionslgalesCar"/>
      </w:rPr>
      <w:t>Avenue des Censives - BP 50333 - 60026 BEAUVAIS Cedex - SAS au capital de 5 100 000 € - 327 733 432 RCS Beauvais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DAFEA" w14:textId="77777777" w:rsidR="00AD44EA" w:rsidRDefault="00AD44EA" w:rsidP="007C6690"/>
  <w:p w14:paraId="722290A7" w14:textId="10775D93" w:rsidR="00AD44EA" w:rsidRPr="00CB140C" w:rsidRDefault="00C436FB" w:rsidP="007C6690">
    <w:pPr>
      <w:pStyle w:val="PiedPage"/>
    </w:pPr>
    <w: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44AEC5ED" wp14:editId="7FEBE438">
              <wp:simplePos x="0" y="0"/>
              <wp:positionH relativeFrom="column">
                <wp:posOffset>118745</wp:posOffset>
              </wp:positionH>
              <wp:positionV relativeFrom="paragraph">
                <wp:posOffset>-132716</wp:posOffset>
              </wp:positionV>
              <wp:extent cx="6480175" cy="0"/>
              <wp:effectExtent l="0" t="0" r="0" b="0"/>
              <wp:wrapNone/>
              <wp:docPr id="1" name="Connecteur droit avec flèch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96034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" o:spid="_x0000_s1026" type="#_x0000_t32" style="position:absolute;margin-left:9.35pt;margin-top:-10.45pt;width:510.25pt;height:0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" strokecolor="#7f7f7f" strokeweight=".5pt"/>
          </w:pict>
        </mc:Fallback>
      </mc:AlternateContent>
    </w:r>
    <w:r w:rsidR="00AD44EA" w:rsidRPr="000B47F4">
      <w:t xml:space="preserve">Version xxx - </w:t>
    </w:r>
    <w:r w:rsidR="00AD44EA" w:rsidRPr="000B47F4">
      <w:fldChar w:fldCharType="begin"/>
    </w:r>
    <w:r w:rsidR="00AD44EA" w:rsidRPr="000B47F4">
      <w:instrText xml:space="preserve"> TIME \@ "MMMM yy" </w:instrText>
    </w:r>
    <w:r w:rsidR="00AD44EA" w:rsidRPr="000B47F4">
      <w:fldChar w:fldCharType="separate"/>
    </w:r>
    <w:r w:rsidR="00D657E9">
      <w:t>novembre 25</w:t>
    </w:r>
    <w:r w:rsidR="00AD44EA" w:rsidRPr="000B47F4">
      <w:fldChar w:fldCharType="end"/>
    </w:r>
    <w:r w:rsidR="00AD44EA" w:rsidRPr="000B47F4">
      <w:t xml:space="preserve"> - Groupe ISAGRI</w:t>
    </w:r>
    <w:r w:rsidR="00AD44EA">
      <w:rPr>
        <w:sz w:val="22"/>
        <w:szCs w:val="22"/>
      </w:rPr>
      <w:br/>
    </w:r>
    <w:r w:rsidR="00AD44EA" w:rsidRPr="00305FDB">
      <w:rPr>
        <w:rStyle w:val="MentionslgalesCar"/>
      </w:rPr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59C24" w14:textId="77777777" w:rsidR="004E73E6" w:rsidRDefault="004E73E6" w:rsidP="007C6690">
      <w:r>
        <w:separator/>
      </w:r>
    </w:p>
    <w:p w14:paraId="6F83C3CD" w14:textId="77777777" w:rsidR="004E73E6" w:rsidRDefault="004E73E6" w:rsidP="007C6690"/>
  </w:footnote>
  <w:footnote w:type="continuationSeparator" w:id="0">
    <w:p w14:paraId="49989376" w14:textId="77777777" w:rsidR="004E73E6" w:rsidRDefault="004E73E6" w:rsidP="007C6690">
      <w:r>
        <w:continuationSeparator/>
      </w:r>
    </w:p>
    <w:p w14:paraId="7D5DE058" w14:textId="77777777" w:rsidR="004E73E6" w:rsidRDefault="004E73E6" w:rsidP="007C66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49ECA" w14:textId="77777777" w:rsidR="0039423C" w:rsidRDefault="00000000">
    <w:pPr>
      <w:pStyle w:val="En-tte"/>
    </w:pPr>
    <w:r>
      <w:rPr>
        <w:noProof/>
      </w:rPr>
      <w:pict w14:anchorId="24DBBB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6782" o:spid="_x0000_s1044" type="#_x0000_t75" style="position:absolute;left:0;text-align:left;margin-left:0;margin-top:0;width:522.8pt;height:739.45pt;z-index:-251654656;mso-position-horizontal:center;mso-position-horizontal-relative:margin;mso-position-vertical:center;mso-position-vertical-relative:margin" o:allowincell="f">
          <v:imagedata r:id="rId1" o:title="Diapositiv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C9798" w14:textId="77777777" w:rsidR="00AD44EA" w:rsidRPr="00BF34A0" w:rsidRDefault="00000000" w:rsidP="007C6690">
    <w:pPr>
      <w:pStyle w:val="Entte"/>
    </w:pPr>
    <w:r>
      <w:pict w14:anchorId="1CB8E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6783" o:spid="_x0000_s1049" type="#_x0000_t75" style="position:absolute;left:0;text-align:left;margin-left:-35.9pt;margin-top:-39.2pt;width:594.65pt;height:841.05pt;z-index:-251649536;mso-position-horizontal-relative:margin;mso-position-vertical-relative:margin" o:allowincell="f">
          <v:imagedata r:id="rId1" o:title="Diapositive2"/>
          <w10:wrap anchorx="margin" anchory="margin"/>
        </v:shape>
      </w:pict>
    </w:r>
    <w:r w:rsidR="00EC662F" w:rsidRPr="00EC662F">
      <w:rPr>
        <w:highlight w:val="yellow"/>
      </w:rPr>
      <w:t>Titre de la fiche documentaire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E92CE" w14:textId="77777777" w:rsidR="00661D82" w:rsidRDefault="00000000" w:rsidP="00661D82">
    <w:pPr>
      <w:pStyle w:val="En-tte"/>
      <w:ind w:left="0" w:firstLine="708"/>
    </w:pPr>
    <w:r>
      <w:rPr>
        <w:noProof/>
      </w:rPr>
      <w:pict w14:anchorId="69DF45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andeau" o:spid="_x0000_s1043" type="#_x0000_t75" style="position:absolute;left:0;text-align:left;margin-left:-36.65pt;margin-top:-95.05pt;width:600.65pt;height:849.55pt;z-index:-251655680;mso-position-horizontal-relative:margin;mso-position-vertical-relative:margin" o:allowincell="f">
          <v:imagedata r:id="rId1" o:title="Diapositive2"/>
          <w10:wrap anchorx="margin" anchory="margin"/>
        </v:shape>
      </w:pict>
    </w:r>
  </w:p>
  <w:p w14:paraId="1282B710" w14:textId="77777777" w:rsidR="0039423C" w:rsidRDefault="00661D82" w:rsidP="00661D82">
    <w:pPr>
      <w:pStyle w:val="En-tte"/>
      <w:ind w:left="0" w:firstLine="708"/>
    </w:pPr>
    <w:r>
      <w:rPr>
        <w:noProof/>
      </w:rPr>
      <w:drawing>
        <wp:inline distT="0" distB="0" distL="0" distR="0" wp14:anchorId="3588F12E" wp14:editId="619931C6">
          <wp:extent cx="1552575" cy="633522"/>
          <wp:effectExtent l="0" t="0" r="0" b="0"/>
          <wp:docPr id="1403638161" name="Logo AGIRIS" descr="Une image contenant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638161" name="Logo AGIRIS" descr="Une image contenant capture d’écran, noir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416" cy="638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CB8AA" w14:textId="77777777" w:rsidR="0039423C" w:rsidRDefault="00000000">
    <w:pPr>
      <w:pStyle w:val="En-tte"/>
    </w:pPr>
    <w:r>
      <w:rPr>
        <w:noProof/>
      </w:rPr>
      <w:pict w14:anchorId="292E8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6785" o:spid="_x0000_s1047" type="#_x0000_t75" style="position:absolute;left:0;text-align:left;margin-left:0;margin-top:0;width:522.8pt;height:739.45pt;z-index:-251651584;mso-position-horizontal:center;mso-position-horizontal-relative:margin;mso-position-vertical:center;mso-position-vertical-relative:margin" o:allowincell="f">
          <v:imagedata r:id="rId1" o:title="Diapositiv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FD5AA" w14:textId="052E1282" w:rsidR="0039423C" w:rsidRDefault="00000000" w:rsidP="009D095C">
    <w:pPr>
      <w:pStyle w:val="Entte"/>
    </w:pPr>
    <w:r>
      <w:pict w14:anchorId="798FA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left:0;text-align:left;margin-left:-35.9pt;margin-top:-38.35pt;width:593.9pt;height:840pt;z-index:-251650560;mso-position-horizontal-relative:margin;mso-position-vertical-relative:margin" o:allowincell="f">
          <v:imagedata r:id="rId1" o:title="Diapositive2"/>
          <w10:wrap anchorx="margin" anchory="margin"/>
        </v:shape>
      </w:pict>
    </w:r>
    <w:r w:rsidR="0033764E">
      <w:t>Balance / Grand-livre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5213D" w14:textId="77777777" w:rsidR="00AD44EA" w:rsidRDefault="00000000" w:rsidP="007C6690">
    <w:pPr>
      <w:pStyle w:val="Entte"/>
    </w:pPr>
    <w:r>
      <w:pict w14:anchorId="1689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6784" o:spid="_x0000_s1046" type="#_x0000_t75" style="position:absolute;left:0;text-align:left;margin-left:0;margin-top:0;width:522.8pt;height:739.45pt;z-index:-251652608;mso-position-horizontal:center;mso-position-horizontal-relative:margin;mso-position-vertical:center;mso-position-vertical-relative:margin" o:allowincell="f">
          <v:imagedata r:id="rId1" o:title="Diapositiv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B4343"/>
    <w:multiLevelType w:val="hybridMultilevel"/>
    <w:tmpl w:val="4DDC5A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A40E3"/>
    <w:multiLevelType w:val="multilevel"/>
    <w:tmpl w:val="EFDEDEE4"/>
    <w:name w:val="ÉTAPE22"/>
    <w:lvl w:ilvl="0">
      <w:start w:val="1"/>
      <w:numFmt w:val="decimal"/>
      <w:isLgl/>
      <w:lvlText w:val="ÉTAPE %1 :"/>
      <w:lvlJc w:val="left"/>
      <w:pPr>
        <w:ind w:left="1571" w:hanging="360"/>
      </w:pPr>
      <w:rPr>
        <w:rFonts w:ascii="Tahoma" w:hAnsi="Tahoma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Text w:val=""/>
      <w:lvlJc w:val="left"/>
      <w:pPr>
        <w:ind w:left="2291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3011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3731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451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171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891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611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331" w:hanging="180"/>
      </w:pPr>
      <w:rPr>
        <w:rFonts w:hint="default"/>
      </w:rPr>
    </w:lvl>
  </w:abstractNum>
  <w:abstractNum w:abstractNumId="2" w15:restartNumberingAfterBreak="0">
    <w:nsid w:val="10A83414"/>
    <w:multiLevelType w:val="multilevel"/>
    <w:tmpl w:val="EFDEDEE4"/>
    <w:styleLink w:val="Style1"/>
    <w:lvl w:ilvl="0">
      <w:start w:val="1"/>
      <w:numFmt w:val="decimal"/>
      <w:isLgl/>
      <w:lvlText w:val="ÉTAPE %1 :"/>
      <w:lvlJc w:val="left"/>
      <w:pPr>
        <w:ind w:left="1571" w:hanging="360"/>
      </w:pPr>
      <w:rPr>
        <w:rFonts w:ascii="Tahoma" w:hAnsi="Tahoma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Text w:val=""/>
      <w:lvlJc w:val="left"/>
      <w:pPr>
        <w:ind w:left="2291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3011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3731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451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171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891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611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331" w:hanging="180"/>
      </w:pPr>
      <w:rPr>
        <w:rFonts w:hint="default"/>
      </w:rPr>
    </w:lvl>
  </w:abstractNum>
  <w:abstractNum w:abstractNumId="3" w15:restartNumberingAfterBreak="0">
    <w:nsid w:val="230402B7"/>
    <w:multiLevelType w:val="multilevel"/>
    <w:tmpl w:val="EE3C2F48"/>
    <w:name w:val="Com clients"/>
    <w:lvl w:ilvl="0">
      <w:start w:val="1"/>
      <w:numFmt w:val="decimal"/>
      <w:pStyle w:val="StyleTitre1tendude005pt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bullet"/>
      <w:lvlText w:val=""/>
      <w:lvlJc w:val="left"/>
      <w:pPr>
        <w:ind w:left="907" w:hanging="907"/>
      </w:pPr>
      <w:rPr>
        <w:rFonts w:ascii="Wingdings" w:hAnsi="Wingdings"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3DE458C"/>
    <w:multiLevelType w:val="hybridMultilevel"/>
    <w:tmpl w:val="A0DA4E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A637B"/>
    <w:multiLevelType w:val="multilevel"/>
    <w:tmpl w:val="384ADD5A"/>
    <w:styleLink w:val="Puces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784D84"/>
    <w:multiLevelType w:val="hybridMultilevel"/>
    <w:tmpl w:val="F5486524"/>
    <w:lvl w:ilvl="0" w:tplc="7B6076CE">
      <w:start w:val="1"/>
      <w:numFmt w:val="bullet"/>
      <w:pStyle w:val="Isapaye"/>
      <w:lvlText w:val=""/>
      <w:lvlJc w:val="left"/>
      <w:pPr>
        <w:tabs>
          <w:tab w:val="num" w:pos="567"/>
        </w:tabs>
        <w:ind w:left="0" w:firstLine="0"/>
      </w:pPr>
      <w:rPr>
        <w:rFonts w:ascii="Wingdings 3" w:hAnsi="Wingdings 3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04B44"/>
    <w:multiLevelType w:val="hybridMultilevel"/>
    <w:tmpl w:val="4490AF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321F8"/>
    <w:multiLevelType w:val="multilevel"/>
    <w:tmpl w:val="791CB168"/>
    <w:name w:val="ÉTAPE"/>
    <w:lvl w:ilvl="0">
      <w:start w:val="1"/>
      <w:numFmt w:val="decimal"/>
      <w:isLgl/>
      <w:lvlText w:val="ÉTAPE %1 :"/>
      <w:lvlJc w:val="left"/>
      <w:pPr>
        <w:ind w:left="1571" w:hanging="360"/>
      </w:pPr>
      <w:rPr>
        <w:rFonts w:ascii="Tahoma" w:hAnsi="Tahoma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Text w:val=""/>
      <w:lvlJc w:val="left"/>
      <w:pPr>
        <w:ind w:left="2291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3011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3731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451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171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891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611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331" w:hanging="180"/>
      </w:pPr>
      <w:rPr>
        <w:rFonts w:hint="default"/>
      </w:rPr>
    </w:lvl>
  </w:abstractNum>
  <w:abstractNum w:abstractNumId="9" w15:restartNumberingAfterBreak="0">
    <w:nsid w:val="39621478"/>
    <w:multiLevelType w:val="hybridMultilevel"/>
    <w:tmpl w:val="E63292E2"/>
    <w:lvl w:ilvl="0" w:tplc="06F65CE2">
      <w:start w:val="1"/>
      <w:numFmt w:val="bullet"/>
      <w:pStyle w:val="Utilisation"/>
      <w:lvlText w:val=""/>
      <w:lvlJc w:val="left"/>
      <w:pPr>
        <w:tabs>
          <w:tab w:val="num" w:pos="567"/>
        </w:tabs>
        <w:ind w:left="0" w:firstLine="0"/>
      </w:pPr>
      <w:rPr>
        <w:rFonts w:ascii="Wingdings 3" w:hAnsi="Wingdings 3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00E59"/>
    <w:multiLevelType w:val="hybridMultilevel"/>
    <w:tmpl w:val="44E80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56EB1"/>
    <w:multiLevelType w:val="multilevel"/>
    <w:tmpl w:val="EFDEDEE4"/>
    <w:name w:val="ÉTAPE2222"/>
    <w:numStyleLink w:val="Style1"/>
  </w:abstractNum>
  <w:abstractNum w:abstractNumId="12" w15:restartNumberingAfterBreak="0">
    <w:nsid w:val="407E6864"/>
    <w:multiLevelType w:val="multilevel"/>
    <w:tmpl w:val="6FF205E2"/>
    <w:name w:val="ÉTAPE"/>
    <w:lvl w:ilvl="0">
      <w:start w:val="1"/>
      <w:numFmt w:val="decimal"/>
      <w:lvlText w:val="ÉTAPE %1 :"/>
      <w:lvlJc w:val="left"/>
      <w:pPr>
        <w:ind w:left="1571" w:hanging="360"/>
      </w:pPr>
      <w:rPr>
        <w:rFonts w:ascii="Tahoma" w:hAnsi="Tahoma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Text w:val=""/>
      <w:lvlJc w:val="left"/>
      <w:pPr>
        <w:ind w:left="2291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3011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3731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451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171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891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611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331" w:hanging="180"/>
      </w:pPr>
      <w:rPr>
        <w:rFonts w:hint="default"/>
      </w:rPr>
    </w:lvl>
  </w:abstractNum>
  <w:abstractNum w:abstractNumId="13" w15:restartNumberingAfterBreak="0">
    <w:nsid w:val="413A0695"/>
    <w:multiLevelType w:val="hybridMultilevel"/>
    <w:tmpl w:val="7DF49B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764AD"/>
    <w:multiLevelType w:val="hybridMultilevel"/>
    <w:tmpl w:val="0DA60A0C"/>
    <w:lvl w:ilvl="0" w:tplc="FC468F14">
      <w:start w:val="1"/>
      <w:numFmt w:val="bullet"/>
      <w:pStyle w:val="Important"/>
      <w:lvlText w:val=""/>
      <w:lvlJc w:val="left"/>
      <w:pPr>
        <w:tabs>
          <w:tab w:val="num" w:pos="567"/>
        </w:tabs>
        <w:ind w:left="0" w:firstLine="0"/>
      </w:pPr>
      <w:rPr>
        <w:rFonts w:ascii="Wingdings 3" w:hAnsi="Wingdings 3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865F6"/>
    <w:multiLevelType w:val="multilevel"/>
    <w:tmpl w:val="B296B9FC"/>
    <w:name w:val="ÉTAPE22222"/>
    <w:lvl w:ilvl="0">
      <w:start w:val="1"/>
      <w:numFmt w:val="decimal"/>
      <w:isLgl/>
      <w:lvlText w:val="ÉTAPE %1 :"/>
      <w:lvlJc w:val="left"/>
      <w:pPr>
        <w:ind w:left="1213" w:hanging="2"/>
      </w:pPr>
      <w:rPr>
        <w:rFonts w:ascii="Tahoma" w:hAnsi="Tahoma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Text w:val=""/>
      <w:lvlJc w:val="left"/>
      <w:pPr>
        <w:ind w:left="2291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3011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3731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451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171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891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611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331" w:hanging="180"/>
      </w:pPr>
      <w:rPr>
        <w:rFonts w:hint="default"/>
      </w:rPr>
    </w:lvl>
  </w:abstractNum>
  <w:abstractNum w:abstractNumId="16" w15:restartNumberingAfterBreak="0">
    <w:nsid w:val="4DDE73FD"/>
    <w:multiLevelType w:val="hybridMultilevel"/>
    <w:tmpl w:val="01E88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4030F9"/>
    <w:multiLevelType w:val="hybridMultilevel"/>
    <w:tmpl w:val="29167B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81F43"/>
    <w:multiLevelType w:val="hybridMultilevel"/>
    <w:tmpl w:val="9F24C4CC"/>
    <w:lvl w:ilvl="0" w:tplc="5B90F7AA">
      <w:numFmt w:val="bullet"/>
      <w:pStyle w:val="Enumrations"/>
      <w:lvlText w:val="-"/>
      <w:lvlJc w:val="left"/>
      <w:pPr>
        <w:ind w:left="1211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59723F98"/>
    <w:multiLevelType w:val="hybridMultilevel"/>
    <w:tmpl w:val="A2B0C6E6"/>
    <w:lvl w:ilvl="0" w:tplc="E7485216">
      <w:start w:val="1"/>
      <w:numFmt w:val="bullet"/>
      <w:pStyle w:val="EnumrationsSeules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21275"/>
    <w:multiLevelType w:val="multilevel"/>
    <w:tmpl w:val="EFDEDEE4"/>
    <w:name w:val="ÉTAPE222"/>
    <w:lvl w:ilvl="0">
      <w:start w:val="1"/>
      <w:numFmt w:val="decimal"/>
      <w:isLgl/>
      <w:lvlText w:val="ÉTAPE %1 :"/>
      <w:lvlJc w:val="left"/>
      <w:pPr>
        <w:ind w:left="1571" w:hanging="360"/>
      </w:pPr>
      <w:rPr>
        <w:rFonts w:ascii="Tahoma" w:hAnsi="Tahoma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Text w:val=""/>
      <w:lvlJc w:val="left"/>
      <w:pPr>
        <w:ind w:left="2291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3011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3731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451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171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891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611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331" w:hanging="180"/>
      </w:pPr>
      <w:rPr>
        <w:rFonts w:hint="default"/>
      </w:rPr>
    </w:lvl>
  </w:abstractNum>
  <w:abstractNum w:abstractNumId="21" w15:restartNumberingAfterBreak="0">
    <w:nsid w:val="71441339"/>
    <w:multiLevelType w:val="multilevel"/>
    <w:tmpl w:val="8BFCBC70"/>
    <w:name w:val="Com clients2"/>
    <w:lvl w:ilvl="0">
      <w:start w:val="1"/>
      <w:numFmt w:val="decimal"/>
      <w:pStyle w:val="Titre1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ousTitre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usTitre2"/>
      <w:lvlText w:val="%1.%2.%3"/>
      <w:lvlJc w:val="left"/>
      <w:rPr>
        <w:rFonts w:hint="default"/>
        <w:b/>
        <w:i w:val="0"/>
        <w:iC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pStyle w:val="SousTitre3"/>
      <w:lvlText w:val=""/>
      <w:lvlJc w:val="left"/>
      <w:pPr>
        <w:ind w:left="624" w:hanging="624"/>
      </w:pPr>
      <w:rPr>
        <w:rFonts w:hint="default"/>
      </w:rPr>
    </w:lvl>
    <w:lvl w:ilvl="4">
      <w:start w:val="1"/>
      <w:numFmt w:val="bullet"/>
      <w:lvlRestart w:val="0"/>
      <w:pStyle w:val="SousTitre4"/>
      <w:lvlText w:val=""/>
      <w:lvlJc w:val="left"/>
      <w:pPr>
        <w:ind w:left="907" w:hanging="283"/>
      </w:pPr>
      <w:rPr>
        <w:rFonts w:ascii="Wingdings" w:hAnsi="Wingdings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A2F1DDF"/>
    <w:multiLevelType w:val="multilevel"/>
    <w:tmpl w:val="EFDEDEE4"/>
    <w:name w:val="ÉTAPE2222"/>
    <w:lvl w:ilvl="0">
      <w:start w:val="1"/>
      <w:numFmt w:val="decimal"/>
      <w:isLgl/>
      <w:lvlText w:val="ÉTAPE %1 :"/>
      <w:lvlJc w:val="left"/>
      <w:pPr>
        <w:ind w:left="1571" w:hanging="360"/>
      </w:pPr>
      <w:rPr>
        <w:rFonts w:ascii="Tahoma" w:hAnsi="Tahoma" w:hint="default"/>
        <w:b w:val="0"/>
        <w:i w:val="0"/>
        <w:caps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Text w:val=""/>
      <w:lvlJc w:val="left"/>
      <w:pPr>
        <w:ind w:left="2291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3011" w:hanging="180"/>
      </w:pPr>
      <w:rPr>
        <w:rFonts w:hint="default"/>
      </w:rPr>
    </w:lvl>
    <w:lvl w:ilvl="3">
      <w:start w:val="1"/>
      <w:numFmt w:val="none"/>
      <w:lvlText w:val=""/>
      <w:lvlJc w:val="left"/>
      <w:pPr>
        <w:ind w:left="3731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4451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171" w:hanging="180"/>
      </w:pPr>
      <w:rPr>
        <w:rFonts w:hint="default"/>
      </w:rPr>
    </w:lvl>
    <w:lvl w:ilvl="6">
      <w:start w:val="1"/>
      <w:numFmt w:val="none"/>
      <w:lvlText w:val=""/>
      <w:lvlJc w:val="left"/>
      <w:pPr>
        <w:ind w:left="5891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6611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331" w:hanging="180"/>
      </w:pPr>
      <w:rPr>
        <w:rFonts w:hint="default"/>
      </w:rPr>
    </w:lvl>
  </w:abstractNum>
  <w:num w:numId="1" w16cid:durableId="488714909">
    <w:abstractNumId w:val="9"/>
  </w:num>
  <w:num w:numId="2" w16cid:durableId="1785494265">
    <w:abstractNumId w:val="6"/>
  </w:num>
  <w:num w:numId="3" w16cid:durableId="1793009843">
    <w:abstractNumId w:val="14"/>
  </w:num>
  <w:num w:numId="4" w16cid:durableId="259028148">
    <w:abstractNumId w:val="3"/>
  </w:num>
  <w:num w:numId="5" w16cid:durableId="1978492812">
    <w:abstractNumId w:val="5"/>
  </w:num>
  <w:num w:numId="6" w16cid:durableId="2054228136">
    <w:abstractNumId w:val="19"/>
  </w:num>
  <w:num w:numId="7" w16cid:durableId="885410461">
    <w:abstractNumId w:val="18"/>
  </w:num>
  <w:num w:numId="8" w16cid:durableId="1897936755">
    <w:abstractNumId w:val="2"/>
  </w:num>
  <w:num w:numId="9" w16cid:durableId="1335382619">
    <w:abstractNumId w:val="21"/>
  </w:num>
  <w:num w:numId="10" w16cid:durableId="2048871541">
    <w:abstractNumId w:val="0"/>
  </w:num>
  <w:num w:numId="11" w16cid:durableId="1820656865">
    <w:abstractNumId w:val="16"/>
  </w:num>
  <w:num w:numId="12" w16cid:durableId="1438674070">
    <w:abstractNumId w:val="17"/>
  </w:num>
  <w:num w:numId="13" w16cid:durableId="761335980">
    <w:abstractNumId w:val="13"/>
  </w:num>
  <w:num w:numId="14" w16cid:durableId="752892295">
    <w:abstractNumId w:val="7"/>
  </w:num>
  <w:num w:numId="15" w16cid:durableId="284316251">
    <w:abstractNumId w:val="4"/>
  </w:num>
  <w:num w:numId="16" w16cid:durableId="1649943395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>
      <o:colormru v:ext="edit" colors="#e2492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64E"/>
    <w:rsid w:val="00000F5A"/>
    <w:rsid w:val="00001E50"/>
    <w:rsid w:val="000023F8"/>
    <w:rsid w:val="00002769"/>
    <w:rsid w:val="00004504"/>
    <w:rsid w:val="00005529"/>
    <w:rsid w:val="00005EFC"/>
    <w:rsid w:val="0000788F"/>
    <w:rsid w:val="00015A2D"/>
    <w:rsid w:val="0002150B"/>
    <w:rsid w:val="00022013"/>
    <w:rsid w:val="00022444"/>
    <w:rsid w:val="0002277E"/>
    <w:rsid w:val="00023000"/>
    <w:rsid w:val="00023854"/>
    <w:rsid w:val="00023F3B"/>
    <w:rsid w:val="000250EE"/>
    <w:rsid w:val="000258B9"/>
    <w:rsid w:val="00026080"/>
    <w:rsid w:val="000265B8"/>
    <w:rsid w:val="00026AF6"/>
    <w:rsid w:val="00027440"/>
    <w:rsid w:val="00030961"/>
    <w:rsid w:val="00030E8D"/>
    <w:rsid w:val="0003121B"/>
    <w:rsid w:val="000312D1"/>
    <w:rsid w:val="00031F57"/>
    <w:rsid w:val="00032532"/>
    <w:rsid w:val="0003272C"/>
    <w:rsid w:val="00033582"/>
    <w:rsid w:val="000337AF"/>
    <w:rsid w:val="00033B8E"/>
    <w:rsid w:val="00034298"/>
    <w:rsid w:val="00034FE4"/>
    <w:rsid w:val="000369EF"/>
    <w:rsid w:val="00040468"/>
    <w:rsid w:val="00040957"/>
    <w:rsid w:val="00041496"/>
    <w:rsid w:val="00044FC6"/>
    <w:rsid w:val="00045FAD"/>
    <w:rsid w:val="00046867"/>
    <w:rsid w:val="00046D6D"/>
    <w:rsid w:val="000471FB"/>
    <w:rsid w:val="00052472"/>
    <w:rsid w:val="0005279A"/>
    <w:rsid w:val="00052DFC"/>
    <w:rsid w:val="00053227"/>
    <w:rsid w:val="000534F9"/>
    <w:rsid w:val="0005383A"/>
    <w:rsid w:val="000539B4"/>
    <w:rsid w:val="00054816"/>
    <w:rsid w:val="00055BA3"/>
    <w:rsid w:val="000603C5"/>
    <w:rsid w:val="00061372"/>
    <w:rsid w:val="0006294A"/>
    <w:rsid w:val="000633C8"/>
    <w:rsid w:val="00063865"/>
    <w:rsid w:val="00063B97"/>
    <w:rsid w:val="00064665"/>
    <w:rsid w:val="0006588A"/>
    <w:rsid w:val="000668D5"/>
    <w:rsid w:val="0006747B"/>
    <w:rsid w:val="00070718"/>
    <w:rsid w:val="0007135F"/>
    <w:rsid w:val="00072D8A"/>
    <w:rsid w:val="00072EF9"/>
    <w:rsid w:val="00073129"/>
    <w:rsid w:val="00073495"/>
    <w:rsid w:val="0007402D"/>
    <w:rsid w:val="00075DBC"/>
    <w:rsid w:val="00076C65"/>
    <w:rsid w:val="00076EBB"/>
    <w:rsid w:val="0008124A"/>
    <w:rsid w:val="0008127A"/>
    <w:rsid w:val="00081779"/>
    <w:rsid w:val="00081933"/>
    <w:rsid w:val="00081C44"/>
    <w:rsid w:val="00082808"/>
    <w:rsid w:val="00082E82"/>
    <w:rsid w:val="00083EEB"/>
    <w:rsid w:val="00084515"/>
    <w:rsid w:val="00086368"/>
    <w:rsid w:val="00086CCE"/>
    <w:rsid w:val="000914E1"/>
    <w:rsid w:val="000922D2"/>
    <w:rsid w:val="00093C0A"/>
    <w:rsid w:val="000A0B0D"/>
    <w:rsid w:val="000A175E"/>
    <w:rsid w:val="000A1D5A"/>
    <w:rsid w:val="000A3C74"/>
    <w:rsid w:val="000A553C"/>
    <w:rsid w:val="000A55D4"/>
    <w:rsid w:val="000A59A6"/>
    <w:rsid w:val="000A754F"/>
    <w:rsid w:val="000B0DB2"/>
    <w:rsid w:val="000B47F4"/>
    <w:rsid w:val="000B4E77"/>
    <w:rsid w:val="000B5FB8"/>
    <w:rsid w:val="000B6EC2"/>
    <w:rsid w:val="000B74D1"/>
    <w:rsid w:val="000C05EF"/>
    <w:rsid w:val="000C0917"/>
    <w:rsid w:val="000C17E9"/>
    <w:rsid w:val="000C1D5F"/>
    <w:rsid w:val="000C36A9"/>
    <w:rsid w:val="000C4A44"/>
    <w:rsid w:val="000C5462"/>
    <w:rsid w:val="000C5FF2"/>
    <w:rsid w:val="000C5FFE"/>
    <w:rsid w:val="000C62CA"/>
    <w:rsid w:val="000C6DFB"/>
    <w:rsid w:val="000C71B1"/>
    <w:rsid w:val="000C7752"/>
    <w:rsid w:val="000D0665"/>
    <w:rsid w:val="000D2611"/>
    <w:rsid w:val="000D2C92"/>
    <w:rsid w:val="000D357F"/>
    <w:rsid w:val="000D423F"/>
    <w:rsid w:val="000D498F"/>
    <w:rsid w:val="000D4DBA"/>
    <w:rsid w:val="000D5AE7"/>
    <w:rsid w:val="000D7D36"/>
    <w:rsid w:val="000E0582"/>
    <w:rsid w:val="000E22EE"/>
    <w:rsid w:val="000E2EB3"/>
    <w:rsid w:val="000E34D5"/>
    <w:rsid w:val="000E61CA"/>
    <w:rsid w:val="000E689A"/>
    <w:rsid w:val="000E71F1"/>
    <w:rsid w:val="000F1274"/>
    <w:rsid w:val="000F1AF7"/>
    <w:rsid w:val="000F1E94"/>
    <w:rsid w:val="000F424E"/>
    <w:rsid w:val="000F438E"/>
    <w:rsid w:val="000F5129"/>
    <w:rsid w:val="000F798B"/>
    <w:rsid w:val="000F7BD5"/>
    <w:rsid w:val="00100EFE"/>
    <w:rsid w:val="00101742"/>
    <w:rsid w:val="00102F40"/>
    <w:rsid w:val="00104175"/>
    <w:rsid w:val="001045B3"/>
    <w:rsid w:val="00104990"/>
    <w:rsid w:val="0010545D"/>
    <w:rsid w:val="001072D6"/>
    <w:rsid w:val="00107722"/>
    <w:rsid w:val="00107E64"/>
    <w:rsid w:val="0011066D"/>
    <w:rsid w:val="00110A95"/>
    <w:rsid w:val="00111836"/>
    <w:rsid w:val="00112AAA"/>
    <w:rsid w:val="001139D5"/>
    <w:rsid w:val="00113D94"/>
    <w:rsid w:val="00115426"/>
    <w:rsid w:val="00120F20"/>
    <w:rsid w:val="00121FAB"/>
    <w:rsid w:val="00123874"/>
    <w:rsid w:val="00123A18"/>
    <w:rsid w:val="00123DDF"/>
    <w:rsid w:val="001261D2"/>
    <w:rsid w:val="00126422"/>
    <w:rsid w:val="00126685"/>
    <w:rsid w:val="0012687C"/>
    <w:rsid w:val="00126E4D"/>
    <w:rsid w:val="00127167"/>
    <w:rsid w:val="001278F9"/>
    <w:rsid w:val="001303BE"/>
    <w:rsid w:val="0013090E"/>
    <w:rsid w:val="0013138F"/>
    <w:rsid w:val="00131D42"/>
    <w:rsid w:val="001329E9"/>
    <w:rsid w:val="00134A66"/>
    <w:rsid w:val="00134EC2"/>
    <w:rsid w:val="00134F2C"/>
    <w:rsid w:val="00137F26"/>
    <w:rsid w:val="001411CC"/>
    <w:rsid w:val="00141BB2"/>
    <w:rsid w:val="001440B6"/>
    <w:rsid w:val="00144D4C"/>
    <w:rsid w:val="001453D1"/>
    <w:rsid w:val="001469D0"/>
    <w:rsid w:val="001469DA"/>
    <w:rsid w:val="00147C3D"/>
    <w:rsid w:val="00152420"/>
    <w:rsid w:val="00155D68"/>
    <w:rsid w:val="001573C1"/>
    <w:rsid w:val="0015771A"/>
    <w:rsid w:val="00162314"/>
    <w:rsid w:val="00162DE8"/>
    <w:rsid w:val="001642EF"/>
    <w:rsid w:val="00164A66"/>
    <w:rsid w:val="00164AC7"/>
    <w:rsid w:val="001657E8"/>
    <w:rsid w:val="001678C1"/>
    <w:rsid w:val="0017036C"/>
    <w:rsid w:val="001707D2"/>
    <w:rsid w:val="00173B23"/>
    <w:rsid w:val="00176CA0"/>
    <w:rsid w:val="00177050"/>
    <w:rsid w:val="00177E6A"/>
    <w:rsid w:val="00181E1F"/>
    <w:rsid w:val="001853D9"/>
    <w:rsid w:val="001855B4"/>
    <w:rsid w:val="00185C84"/>
    <w:rsid w:val="00186626"/>
    <w:rsid w:val="00186FBE"/>
    <w:rsid w:val="00187F65"/>
    <w:rsid w:val="00190E50"/>
    <w:rsid w:val="001910F6"/>
    <w:rsid w:val="0019148E"/>
    <w:rsid w:val="001923E4"/>
    <w:rsid w:val="00192692"/>
    <w:rsid w:val="0019291D"/>
    <w:rsid w:val="00192AFB"/>
    <w:rsid w:val="00192F0B"/>
    <w:rsid w:val="00193905"/>
    <w:rsid w:val="00194481"/>
    <w:rsid w:val="00194AAB"/>
    <w:rsid w:val="00194D97"/>
    <w:rsid w:val="00194F29"/>
    <w:rsid w:val="00195E70"/>
    <w:rsid w:val="001A103A"/>
    <w:rsid w:val="001A42A9"/>
    <w:rsid w:val="001A439F"/>
    <w:rsid w:val="001A7136"/>
    <w:rsid w:val="001A768D"/>
    <w:rsid w:val="001A7BD2"/>
    <w:rsid w:val="001A7F17"/>
    <w:rsid w:val="001B11C3"/>
    <w:rsid w:val="001B270B"/>
    <w:rsid w:val="001B2D02"/>
    <w:rsid w:val="001B3436"/>
    <w:rsid w:val="001B5B09"/>
    <w:rsid w:val="001B5CCC"/>
    <w:rsid w:val="001B610A"/>
    <w:rsid w:val="001B77A9"/>
    <w:rsid w:val="001C1949"/>
    <w:rsid w:val="001C2433"/>
    <w:rsid w:val="001C284B"/>
    <w:rsid w:val="001C2EEE"/>
    <w:rsid w:val="001C461F"/>
    <w:rsid w:val="001C63AA"/>
    <w:rsid w:val="001C6676"/>
    <w:rsid w:val="001D0CE5"/>
    <w:rsid w:val="001D27FF"/>
    <w:rsid w:val="001D3F14"/>
    <w:rsid w:val="001D4A64"/>
    <w:rsid w:val="001D4E68"/>
    <w:rsid w:val="001D55B7"/>
    <w:rsid w:val="001D5690"/>
    <w:rsid w:val="001E0325"/>
    <w:rsid w:val="001E09CD"/>
    <w:rsid w:val="001E11BC"/>
    <w:rsid w:val="001E1602"/>
    <w:rsid w:val="001E197B"/>
    <w:rsid w:val="001E19D3"/>
    <w:rsid w:val="001E2490"/>
    <w:rsid w:val="001E2927"/>
    <w:rsid w:val="001E5206"/>
    <w:rsid w:val="001E52CB"/>
    <w:rsid w:val="001E65DD"/>
    <w:rsid w:val="001F422E"/>
    <w:rsid w:val="001F58D3"/>
    <w:rsid w:val="001F7C61"/>
    <w:rsid w:val="00200CEC"/>
    <w:rsid w:val="002019E4"/>
    <w:rsid w:val="00202936"/>
    <w:rsid w:val="00205B40"/>
    <w:rsid w:val="0020603D"/>
    <w:rsid w:val="00206C16"/>
    <w:rsid w:val="0021154D"/>
    <w:rsid w:val="00211612"/>
    <w:rsid w:val="00212171"/>
    <w:rsid w:val="00213284"/>
    <w:rsid w:val="00213CFD"/>
    <w:rsid w:val="002148EB"/>
    <w:rsid w:val="00214AB6"/>
    <w:rsid w:val="00214ACA"/>
    <w:rsid w:val="00214C55"/>
    <w:rsid w:val="00214FBB"/>
    <w:rsid w:val="00215DDA"/>
    <w:rsid w:val="00222EAD"/>
    <w:rsid w:val="00224426"/>
    <w:rsid w:val="00224977"/>
    <w:rsid w:val="002250E3"/>
    <w:rsid w:val="002263E3"/>
    <w:rsid w:val="00226762"/>
    <w:rsid w:val="002319E2"/>
    <w:rsid w:val="00231D02"/>
    <w:rsid w:val="00231F57"/>
    <w:rsid w:val="00232D4D"/>
    <w:rsid w:val="00232F3F"/>
    <w:rsid w:val="00233D7A"/>
    <w:rsid w:val="00236C4A"/>
    <w:rsid w:val="00240B92"/>
    <w:rsid w:val="00240ECA"/>
    <w:rsid w:val="0024230C"/>
    <w:rsid w:val="002424F4"/>
    <w:rsid w:val="00243784"/>
    <w:rsid w:val="00243A66"/>
    <w:rsid w:val="00244446"/>
    <w:rsid w:val="002458B4"/>
    <w:rsid w:val="00245A29"/>
    <w:rsid w:val="002461B4"/>
    <w:rsid w:val="00246404"/>
    <w:rsid w:val="002533AE"/>
    <w:rsid w:val="00254109"/>
    <w:rsid w:val="00257A61"/>
    <w:rsid w:val="00260C7B"/>
    <w:rsid w:val="0026147D"/>
    <w:rsid w:val="00261DAC"/>
    <w:rsid w:val="002659AB"/>
    <w:rsid w:val="00265DD2"/>
    <w:rsid w:val="00267E86"/>
    <w:rsid w:val="002710F6"/>
    <w:rsid w:val="00271BE8"/>
    <w:rsid w:val="00272ABD"/>
    <w:rsid w:val="00274FBF"/>
    <w:rsid w:val="00275716"/>
    <w:rsid w:val="00277D23"/>
    <w:rsid w:val="00281935"/>
    <w:rsid w:val="00281C60"/>
    <w:rsid w:val="00281D54"/>
    <w:rsid w:val="00283053"/>
    <w:rsid w:val="00284522"/>
    <w:rsid w:val="00286D7B"/>
    <w:rsid w:val="00287BCF"/>
    <w:rsid w:val="002907B8"/>
    <w:rsid w:val="002937FC"/>
    <w:rsid w:val="00294B2B"/>
    <w:rsid w:val="00294F04"/>
    <w:rsid w:val="00295975"/>
    <w:rsid w:val="00295DD7"/>
    <w:rsid w:val="00295EE5"/>
    <w:rsid w:val="002962B8"/>
    <w:rsid w:val="00296D5A"/>
    <w:rsid w:val="00297066"/>
    <w:rsid w:val="002A220F"/>
    <w:rsid w:val="002A464A"/>
    <w:rsid w:val="002A5942"/>
    <w:rsid w:val="002A75F6"/>
    <w:rsid w:val="002B000B"/>
    <w:rsid w:val="002B10E2"/>
    <w:rsid w:val="002B1C7B"/>
    <w:rsid w:val="002B242E"/>
    <w:rsid w:val="002B2C17"/>
    <w:rsid w:val="002B4B49"/>
    <w:rsid w:val="002B5238"/>
    <w:rsid w:val="002B5A28"/>
    <w:rsid w:val="002B67FC"/>
    <w:rsid w:val="002B77D2"/>
    <w:rsid w:val="002C0E61"/>
    <w:rsid w:val="002C1337"/>
    <w:rsid w:val="002C1602"/>
    <w:rsid w:val="002C24E8"/>
    <w:rsid w:val="002C2A2A"/>
    <w:rsid w:val="002C3246"/>
    <w:rsid w:val="002C3C49"/>
    <w:rsid w:val="002C4033"/>
    <w:rsid w:val="002C47F1"/>
    <w:rsid w:val="002C5A3A"/>
    <w:rsid w:val="002C6F41"/>
    <w:rsid w:val="002C702C"/>
    <w:rsid w:val="002C7533"/>
    <w:rsid w:val="002D2CA7"/>
    <w:rsid w:val="002D2EC6"/>
    <w:rsid w:val="002D35BA"/>
    <w:rsid w:val="002D501F"/>
    <w:rsid w:val="002E184E"/>
    <w:rsid w:val="002E35F2"/>
    <w:rsid w:val="002E4394"/>
    <w:rsid w:val="002E4A85"/>
    <w:rsid w:val="002E7838"/>
    <w:rsid w:val="002F0E57"/>
    <w:rsid w:val="002F1D76"/>
    <w:rsid w:val="002F35AC"/>
    <w:rsid w:val="002F3989"/>
    <w:rsid w:val="002F3BCD"/>
    <w:rsid w:val="002F48A2"/>
    <w:rsid w:val="002F77E5"/>
    <w:rsid w:val="002F7851"/>
    <w:rsid w:val="002F7ED8"/>
    <w:rsid w:val="00300423"/>
    <w:rsid w:val="0030081F"/>
    <w:rsid w:val="00301418"/>
    <w:rsid w:val="003033E5"/>
    <w:rsid w:val="003034E1"/>
    <w:rsid w:val="00305FDB"/>
    <w:rsid w:val="0031196A"/>
    <w:rsid w:val="00313D96"/>
    <w:rsid w:val="00314489"/>
    <w:rsid w:val="00315400"/>
    <w:rsid w:val="003157F8"/>
    <w:rsid w:val="00317160"/>
    <w:rsid w:val="0032061C"/>
    <w:rsid w:val="0032182D"/>
    <w:rsid w:val="0032199F"/>
    <w:rsid w:val="003222FB"/>
    <w:rsid w:val="003223A2"/>
    <w:rsid w:val="00322D1D"/>
    <w:rsid w:val="0032331D"/>
    <w:rsid w:val="0032344B"/>
    <w:rsid w:val="00323D6D"/>
    <w:rsid w:val="00323FD7"/>
    <w:rsid w:val="003245CE"/>
    <w:rsid w:val="00324EE7"/>
    <w:rsid w:val="00325816"/>
    <w:rsid w:val="00326B37"/>
    <w:rsid w:val="00331153"/>
    <w:rsid w:val="003326DE"/>
    <w:rsid w:val="00335717"/>
    <w:rsid w:val="003369A7"/>
    <w:rsid w:val="00336F1A"/>
    <w:rsid w:val="003370F0"/>
    <w:rsid w:val="0033764E"/>
    <w:rsid w:val="00341637"/>
    <w:rsid w:val="00341B38"/>
    <w:rsid w:val="00342652"/>
    <w:rsid w:val="00342ECF"/>
    <w:rsid w:val="00343284"/>
    <w:rsid w:val="003501C0"/>
    <w:rsid w:val="003529C0"/>
    <w:rsid w:val="003535D5"/>
    <w:rsid w:val="0035365D"/>
    <w:rsid w:val="00356B8D"/>
    <w:rsid w:val="003601EA"/>
    <w:rsid w:val="0036356C"/>
    <w:rsid w:val="00364EEE"/>
    <w:rsid w:val="00366844"/>
    <w:rsid w:val="00366A89"/>
    <w:rsid w:val="00367463"/>
    <w:rsid w:val="00371351"/>
    <w:rsid w:val="003714B0"/>
    <w:rsid w:val="00371641"/>
    <w:rsid w:val="0037360C"/>
    <w:rsid w:val="003741C4"/>
    <w:rsid w:val="0037480C"/>
    <w:rsid w:val="00375E01"/>
    <w:rsid w:val="00376D31"/>
    <w:rsid w:val="003774E5"/>
    <w:rsid w:val="0037771E"/>
    <w:rsid w:val="00377F3C"/>
    <w:rsid w:val="003800D9"/>
    <w:rsid w:val="0038057E"/>
    <w:rsid w:val="00380898"/>
    <w:rsid w:val="00380C13"/>
    <w:rsid w:val="0038130E"/>
    <w:rsid w:val="003821DB"/>
    <w:rsid w:val="00382A62"/>
    <w:rsid w:val="00382B87"/>
    <w:rsid w:val="00383E0E"/>
    <w:rsid w:val="00383EA4"/>
    <w:rsid w:val="003841BC"/>
    <w:rsid w:val="003875F0"/>
    <w:rsid w:val="00387F31"/>
    <w:rsid w:val="0039094D"/>
    <w:rsid w:val="00391873"/>
    <w:rsid w:val="0039423C"/>
    <w:rsid w:val="0039636B"/>
    <w:rsid w:val="003967D4"/>
    <w:rsid w:val="003A207F"/>
    <w:rsid w:val="003A2171"/>
    <w:rsid w:val="003A3914"/>
    <w:rsid w:val="003A4921"/>
    <w:rsid w:val="003A5A28"/>
    <w:rsid w:val="003A7167"/>
    <w:rsid w:val="003B08F7"/>
    <w:rsid w:val="003B0E92"/>
    <w:rsid w:val="003B1FD1"/>
    <w:rsid w:val="003B3FCD"/>
    <w:rsid w:val="003B48E8"/>
    <w:rsid w:val="003B4B54"/>
    <w:rsid w:val="003B4D85"/>
    <w:rsid w:val="003B4E89"/>
    <w:rsid w:val="003B60CA"/>
    <w:rsid w:val="003B68F0"/>
    <w:rsid w:val="003B6B68"/>
    <w:rsid w:val="003B7DA4"/>
    <w:rsid w:val="003C1D6B"/>
    <w:rsid w:val="003C544B"/>
    <w:rsid w:val="003C5652"/>
    <w:rsid w:val="003C66CB"/>
    <w:rsid w:val="003C7402"/>
    <w:rsid w:val="003D0639"/>
    <w:rsid w:val="003D0706"/>
    <w:rsid w:val="003D128B"/>
    <w:rsid w:val="003D1866"/>
    <w:rsid w:val="003D1F9C"/>
    <w:rsid w:val="003D4A27"/>
    <w:rsid w:val="003D5456"/>
    <w:rsid w:val="003D77F5"/>
    <w:rsid w:val="003E0462"/>
    <w:rsid w:val="003E1FDF"/>
    <w:rsid w:val="003E2592"/>
    <w:rsid w:val="003E3512"/>
    <w:rsid w:val="003E3B9C"/>
    <w:rsid w:val="003E40D0"/>
    <w:rsid w:val="003E4D44"/>
    <w:rsid w:val="003E57BB"/>
    <w:rsid w:val="003E5AE0"/>
    <w:rsid w:val="003F0C86"/>
    <w:rsid w:val="003F1174"/>
    <w:rsid w:val="003F29AC"/>
    <w:rsid w:val="003F34DB"/>
    <w:rsid w:val="003F5697"/>
    <w:rsid w:val="003F62BF"/>
    <w:rsid w:val="003F714A"/>
    <w:rsid w:val="003F7C0F"/>
    <w:rsid w:val="004004E1"/>
    <w:rsid w:val="00400937"/>
    <w:rsid w:val="00405109"/>
    <w:rsid w:val="00413DBE"/>
    <w:rsid w:val="00414A73"/>
    <w:rsid w:val="0041528A"/>
    <w:rsid w:val="00415F68"/>
    <w:rsid w:val="00416D32"/>
    <w:rsid w:val="004172ED"/>
    <w:rsid w:val="00417EC7"/>
    <w:rsid w:val="0042030C"/>
    <w:rsid w:val="0042064D"/>
    <w:rsid w:val="00422300"/>
    <w:rsid w:val="00422BBF"/>
    <w:rsid w:val="00424127"/>
    <w:rsid w:val="004248C2"/>
    <w:rsid w:val="00425FC4"/>
    <w:rsid w:val="00426D10"/>
    <w:rsid w:val="00430532"/>
    <w:rsid w:val="0043113F"/>
    <w:rsid w:val="00431A5E"/>
    <w:rsid w:val="00432B33"/>
    <w:rsid w:val="00433D2C"/>
    <w:rsid w:val="00433D9C"/>
    <w:rsid w:val="004341A6"/>
    <w:rsid w:val="00434F44"/>
    <w:rsid w:val="00441832"/>
    <w:rsid w:val="00443C03"/>
    <w:rsid w:val="00444137"/>
    <w:rsid w:val="00444986"/>
    <w:rsid w:val="004459BC"/>
    <w:rsid w:val="00445B18"/>
    <w:rsid w:val="00447C1F"/>
    <w:rsid w:val="0045031B"/>
    <w:rsid w:val="00450DA6"/>
    <w:rsid w:val="00451D60"/>
    <w:rsid w:val="0045266A"/>
    <w:rsid w:val="00455579"/>
    <w:rsid w:val="00455B77"/>
    <w:rsid w:val="00457371"/>
    <w:rsid w:val="00460268"/>
    <w:rsid w:val="00461108"/>
    <w:rsid w:val="004617C7"/>
    <w:rsid w:val="004618F0"/>
    <w:rsid w:val="00462CAB"/>
    <w:rsid w:val="0046339F"/>
    <w:rsid w:val="0046386F"/>
    <w:rsid w:val="00471C31"/>
    <w:rsid w:val="00473EF9"/>
    <w:rsid w:val="00474226"/>
    <w:rsid w:val="00474384"/>
    <w:rsid w:val="00474CDB"/>
    <w:rsid w:val="0047601F"/>
    <w:rsid w:val="0047669D"/>
    <w:rsid w:val="00476D2A"/>
    <w:rsid w:val="00476ED6"/>
    <w:rsid w:val="004771DE"/>
    <w:rsid w:val="004777A7"/>
    <w:rsid w:val="004813BE"/>
    <w:rsid w:val="00481641"/>
    <w:rsid w:val="004830C7"/>
    <w:rsid w:val="0048563D"/>
    <w:rsid w:val="00485E8A"/>
    <w:rsid w:val="00486BF6"/>
    <w:rsid w:val="00486DE2"/>
    <w:rsid w:val="00487278"/>
    <w:rsid w:val="00491563"/>
    <w:rsid w:val="004927FD"/>
    <w:rsid w:val="0049468D"/>
    <w:rsid w:val="004946FB"/>
    <w:rsid w:val="004947CE"/>
    <w:rsid w:val="004A050B"/>
    <w:rsid w:val="004A2639"/>
    <w:rsid w:val="004A2EFE"/>
    <w:rsid w:val="004A3D36"/>
    <w:rsid w:val="004A6CB2"/>
    <w:rsid w:val="004A7A70"/>
    <w:rsid w:val="004B18E5"/>
    <w:rsid w:val="004B264C"/>
    <w:rsid w:val="004B27B9"/>
    <w:rsid w:val="004B5032"/>
    <w:rsid w:val="004B614A"/>
    <w:rsid w:val="004B6841"/>
    <w:rsid w:val="004B7545"/>
    <w:rsid w:val="004C107C"/>
    <w:rsid w:val="004C4338"/>
    <w:rsid w:val="004C5272"/>
    <w:rsid w:val="004C7340"/>
    <w:rsid w:val="004C7BE0"/>
    <w:rsid w:val="004D02A4"/>
    <w:rsid w:val="004D1C84"/>
    <w:rsid w:val="004D2005"/>
    <w:rsid w:val="004D639E"/>
    <w:rsid w:val="004D795D"/>
    <w:rsid w:val="004E4213"/>
    <w:rsid w:val="004E59E2"/>
    <w:rsid w:val="004E5BB0"/>
    <w:rsid w:val="004E6C15"/>
    <w:rsid w:val="004E73E6"/>
    <w:rsid w:val="004E7564"/>
    <w:rsid w:val="004E7A24"/>
    <w:rsid w:val="004F076A"/>
    <w:rsid w:val="004F1083"/>
    <w:rsid w:val="004F15A6"/>
    <w:rsid w:val="004F1B76"/>
    <w:rsid w:val="004F2013"/>
    <w:rsid w:val="004F3AC3"/>
    <w:rsid w:val="004F5D58"/>
    <w:rsid w:val="004F605A"/>
    <w:rsid w:val="004F65DB"/>
    <w:rsid w:val="004F6D3C"/>
    <w:rsid w:val="004F77D2"/>
    <w:rsid w:val="004F7D17"/>
    <w:rsid w:val="005001FC"/>
    <w:rsid w:val="00500A76"/>
    <w:rsid w:val="00500CF6"/>
    <w:rsid w:val="005017D9"/>
    <w:rsid w:val="00503621"/>
    <w:rsid w:val="00504470"/>
    <w:rsid w:val="005048F9"/>
    <w:rsid w:val="005048FA"/>
    <w:rsid w:val="00504C27"/>
    <w:rsid w:val="00505440"/>
    <w:rsid w:val="0050547C"/>
    <w:rsid w:val="00506190"/>
    <w:rsid w:val="005063AE"/>
    <w:rsid w:val="00506929"/>
    <w:rsid w:val="00507658"/>
    <w:rsid w:val="0051069B"/>
    <w:rsid w:val="00511017"/>
    <w:rsid w:val="00511480"/>
    <w:rsid w:val="00512C2F"/>
    <w:rsid w:val="005172DA"/>
    <w:rsid w:val="005176E4"/>
    <w:rsid w:val="0051785E"/>
    <w:rsid w:val="00517F45"/>
    <w:rsid w:val="005246F8"/>
    <w:rsid w:val="0052480D"/>
    <w:rsid w:val="005257C4"/>
    <w:rsid w:val="00526DB7"/>
    <w:rsid w:val="00527378"/>
    <w:rsid w:val="00532BEF"/>
    <w:rsid w:val="00533B14"/>
    <w:rsid w:val="00536ABB"/>
    <w:rsid w:val="005370C8"/>
    <w:rsid w:val="00537FFD"/>
    <w:rsid w:val="0054112E"/>
    <w:rsid w:val="00541360"/>
    <w:rsid w:val="00542CC1"/>
    <w:rsid w:val="00543DCC"/>
    <w:rsid w:val="005440CF"/>
    <w:rsid w:val="00544588"/>
    <w:rsid w:val="00544AD1"/>
    <w:rsid w:val="00544B4F"/>
    <w:rsid w:val="00546A57"/>
    <w:rsid w:val="00546A9F"/>
    <w:rsid w:val="005470DE"/>
    <w:rsid w:val="00547163"/>
    <w:rsid w:val="00547BD8"/>
    <w:rsid w:val="005502FA"/>
    <w:rsid w:val="0055161A"/>
    <w:rsid w:val="00552965"/>
    <w:rsid w:val="005534A4"/>
    <w:rsid w:val="00553825"/>
    <w:rsid w:val="00554800"/>
    <w:rsid w:val="00554856"/>
    <w:rsid w:val="005553F0"/>
    <w:rsid w:val="00556AFB"/>
    <w:rsid w:val="00556ECA"/>
    <w:rsid w:val="00557951"/>
    <w:rsid w:val="005579C9"/>
    <w:rsid w:val="005608E9"/>
    <w:rsid w:val="00561F40"/>
    <w:rsid w:val="00563659"/>
    <w:rsid w:val="005641D5"/>
    <w:rsid w:val="00565068"/>
    <w:rsid w:val="005656B0"/>
    <w:rsid w:val="0056691A"/>
    <w:rsid w:val="0056705D"/>
    <w:rsid w:val="00572D63"/>
    <w:rsid w:val="00573336"/>
    <w:rsid w:val="00574117"/>
    <w:rsid w:val="005741C4"/>
    <w:rsid w:val="00575A4B"/>
    <w:rsid w:val="00576F8F"/>
    <w:rsid w:val="0057795D"/>
    <w:rsid w:val="00577A54"/>
    <w:rsid w:val="005801E4"/>
    <w:rsid w:val="00580F6A"/>
    <w:rsid w:val="0058172D"/>
    <w:rsid w:val="00581881"/>
    <w:rsid w:val="005826CE"/>
    <w:rsid w:val="0058344F"/>
    <w:rsid w:val="00583744"/>
    <w:rsid w:val="00584EE3"/>
    <w:rsid w:val="00585D86"/>
    <w:rsid w:val="00587E1B"/>
    <w:rsid w:val="005902CE"/>
    <w:rsid w:val="00590418"/>
    <w:rsid w:val="00591E3F"/>
    <w:rsid w:val="005946B8"/>
    <w:rsid w:val="00595E91"/>
    <w:rsid w:val="005A21F4"/>
    <w:rsid w:val="005A5BC6"/>
    <w:rsid w:val="005A5F72"/>
    <w:rsid w:val="005A6849"/>
    <w:rsid w:val="005A7264"/>
    <w:rsid w:val="005A7EAC"/>
    <w:rsid w:val="005B4B18"/>
    <w:rsid w:val="005B52BE"/>
    <w:rsid w:val="005B5820"/>
    <w:rsid w:val="005C0DD7"/>
    <w:rsid w:val="005C0F00"/>
    <w:rsid w:val="005C1338"/>
    <w:rsid w:val="005C18DF"/>
    <w:rsid w:val="005C1E76"/>
    <w:rsid w:val="005C2936"/>
    <w:rsid w:val="005C3CB1"/>
    <w:rsid w:val="005C5508"/>
    <w:rsid w:val="005D0B16"/>
    <w:rsid w:val="005D119A"/>
    <w:rsid w:val="005D1BBC"/>
    <w:rsid w:val="005D241B"/>
    <w:rsid w:val="005D27E1"/>
    <w:rsid w:val="005D4780"/>
    <w:rsid w:val="005D6B4E"/>
    <w:rsid w:val="005D7793"/>
    <w:rsid w:val="005D78C6"/>
    <w:rsid w:val="005E04EE"/>
    <w:rsid w:val="005E07D3"/>
    <w:rsid w:val="005E0D3C"/>
    <w:rsid w:val="005E0F5F"/>
    <w:rsid w:val="005E28BB"/>
    <w:rsid w:val="005E58B9"/>
    <w:rsid w:val="005F0C24"/>
    <w:rsid w:val="005F2896"/>
    <w:rsid w:val="005F2E81"/>
    <w:rsid w:val="005F3C8F"/>
    <w:rsid w:val="005F5A7A"/>
    <w:rsid w:val="005F5BAE"/>
    <w:rsid w:val="0060045D"/>
    <w:rsid w:val="006027FA"/>
    <w:rsid w:val="00604217"/>
    <w:rsid w:val="0060476C"/>
    <w:rsid w:val="00605F6E"/>
    <w:rsid w:val="00606331"/>
    <w:rsid w:val="00607A94"/>
    <w:rsid w:val="00611406"/>
    <w:rsid w:val="00612165"/>
    <w:rsid w:val="0061322B"/>
    <w:rsid w:val="00613EDB"/>
    <w:rsid w:val="00615C1F"/>
    <w:rsid w:val="006174E5"/>
    <w:rsid w:val="00620CFC"/>
    <w:rsid w:val="00620EF7"/>
    <w:rsid w:val="0062128A"/>
    <w:rsid w:val="00621B5A"/>
    <w:rsid w:val="006223A4"/>
    <w:rsid w:val="00624EE3"/>
    <w:rsid w:val="006263F2"/>
    <w:rsid w:val="00626B83"/>
    <w:rsid w:val="006273C9"/>
    <w:rsid w:val="006312B8"/>
    <w:rsid w:val="0063513D"/>
    <w:rsid w:val="00635596"/>
    <w:rsid w:val="00635A7A"/>
    <w:rsid w:val="00637338"/>
    <w:rsid w:val="00637D7F"/>
    <w:rsid w:val="0064023F"/>
    <w:rsid w:val="00644329"/>
    <w:rsid w:val="0064631B"/>
    <w:rsid w:val="00650055"/>
    <w:rsid w:val="00650922"/>
    <w:rsid w:val="006513E4"/>
    <w:rsid w:val="0065356F"/>
    <w:rsid w:val="006565F6"/>
    <w:rsid w:val="00656784"/>
    <w:rsid w:val="00661D82"/>
    <w:rsid w:val="0066588D"/>
    <w:rsid w:val="00665AE4"/>
    <w:rsid w:val="00665C55"/>
    <w:rsid w:val="006668C1"/>
    <w:rsid w:val="006703BC"/>
    <w:rsid w:val="006706B2"/>
    <w:rsid w:val="006711D9"/>
    <w:rsid w:val="00671209"/>
    <w:rsid w:val="006721EE"/>
    <w:rsid w:val="00673C2C"/>
    <w:rsid w:val="00677EC2"/>
    <w:rsid w:val="0068088C"/>
    <w:rsid w:val="00682A4D"/>
    <w:rsid w:val="00684CAF"/>
    <w:rsid w:val="006863C5"/>
    <w:rsid w:val="006865DF"/>
    <w:rsid w:val="006927AE"/>
    <w:rsid w:val="0069357F"/>
    <w:rsid w:val="00694767"/>
    <w:rsid w:val="00694F99"/>
    <w:rsid w:val="006959DA"/>
    <w:rsid w:val="00695C54"/>
    <w:rsid w:val="006A0704"/>
    <w:rsid w:val="006A0B88"/>
    <w:rsid w:val="006A1BFF"/>
    <w:rsid w:val="006A1EBA"/>
    <w:rsid w:val="006A248C"/>
    <w:rsid w:val="006A290A"/>
    <w:rsid w:val="006A3575"/>
    <w:rsid w:val="006A3621"/>
    <w:rsid w:val="006A492D"/>
    <w:rsid w:val="006A5B36"/>
    <w:rsid w:val="006A6C2A"/>
    <w:rsid w:val="006A72C3"/>
    <w:rsid w:val="006A7528"/>
    <w:rsid w:val="006B4809"/>
    <w:rsid w:val="006B4BDF"/>
    <w:rsid w:val="006B5635"/>
    <w:rsid w:val="006C0C9F"/>
    <w:rsid w:val="006C1022"/>
    <w:rsid w:val="006C194A"/>
    <w:rsid w:val="006C19B8"/>
    <w:rsid w:val="006C19E8"/>
    <w:rsid w:val="006C2AC8"/>
    <w:rsid w:val="006C3CD8"/>
    <w:rsid w:val="006C3DE2"/>
    <w:rsid w:val="006C40C5"/>
    <w:rsid w:val="006C4F69"/>
    <w:rsid w:val="006C5B7B"/>
    <w:rsid w:val="006C5C1A"/>
    <w:rsid w:val="006C74E4"/>
    <w:rsid w:val="006D03C1"/>
    <w:rsid w:val="006D0A4D"/>
    <w:rsid w:val="006D0AF0"/>
    <w:rsid w:val="006D1BFF"/>
    <w:rsid w:val="006D22AD"/>
    <w:rsid w:val="006D481F"/>
    <w:rsid w:val="006D4C69"/>
    <w:rsid w:val="006D513E"/>
    <w:rsid w:val="006D674A"/>
    <w:rsid w:val="006D7711"/>
    <w:rsid w:val="006D789F"/>
    <w:rsid w:val="006E1954"/>
    <w:rsid w:val="006E30BD"/>
    <w:rsid w:val="006E477B"/>
    <w:rsid w:val="006E479E"/>
    <w:rsid w:val="006E4C65"/>
    <w:rsid w:val="006E66FB"/>
    <w:rsid w:val="006F150F"/>
    <w:rsid w:val="006F2B94"/>
    <w:rsid w:val="006F3D96"/>
    <w:rsid w:val="006F42FE"/>
    <w:rsid w:val="006F549C"/>
    <w:rsid w:val="006F6A8D"/>
    <w:rsid w:val="006F7389"/>
    <w:rsid w:val="006F79CB"/>
    <w:rsid w:val="00701246"/>
    <w:rsid w:val="00701F4F"/>
    <w:rsid w:val="00702C64"/>
    <w:rsid w:val="00706D5D"/>
    <w:rsid w:val="00706E3E"/>
    <w:rsid w:val="00707178"/>
    <w:rsid w:val="00710387"/>
    <w:rsid w:val="00712444"/>
    <w:rsid w:val="00713608"/>
    <w:rsid w:val="00716E4C"/>
    <w:rsid w:val="00717C10"/>
    <w:rsid w:val="0072006E"/>
    <w:rsid w:val="00721903"/>
    <w:rsid w:val="00722ACE"/>
    <w:rsid w:val="00723560"/>
    <w:rsid w:val="00723741"/>
    <w:rsid w:val="00723826"/>
    <w:rsid w:val="00724A6E"/>
    <w:rsid w:val="00724BB9"/>
    <w:rsid w:val="007250F5"/>
    <w:rsid w:val="007251DD"/>
    <w:rsid w:val="00726225"/>
    <w:rsid w:val="00727097"/>
    <w:rsid w:val="007326D6"/>
    <w:rsid w:val="00733BA3"/>
    <w:rsid w:val="00733ED5"/>
    <w:rsid w:val="007344E3"/>
    <w:rsid w:val="0073689D"/>
    <w:rsid w:val="00736D61"/>
    <w:rsid w:val="00740101"/>
    <w:rsid w:val="007424E9"/>
    <w:rsid w:val="007426D7"/>
    <w:rsid w:val="00742846"/>
    <w:rsid w:val="00742A50"/>
    <w:rsid w:val="00744873"/>
    <w:rsid w:val="00744B6C"/>
    <w:rsid w:val="0074507E"/>
    <w:rsid w:val="0074789D"/>
    <w:rsid w:val="00747D1A"/>
    <w:rsid w:val="0075079F"/>
    <w:rsid w:val="00752394"/>
    <w:rsid w:val="0075296A"/>
    <w:rsid w:val="00752DED"/>
    <w:rsid w:val="00753355"/>
    <w:rsid w:val="0075603D"/>
    <w:rsid w:val="00756CCE"/>
    <w:rsid w:val="00757652"/>
    <w:rsid w:val="00760685"/>
    <w:rsid w:val="00760F5C"/>
    <w:rsid w:val="007616E7"/>
    <w:rsid w:val="00761E17"/>
    <w:rsid w:val="00762239"/>
    <w:rsid w:val="0076264F"/>
    <w:rsid w:val="00763367"/>
    <w:rsid w:val="00764358"/>
    <w:rsid w:val="0076494B"/>
    <w:rsid w:val="00764B65"/>
    <w:rsid w:val="007701C1"/>
    <w:rsid w:val="007720FB"/>
    <w:rsid w:val="00772B17"/>
    <w:rsid w:val="0077323B"/>
    <w:rsid w:val="007732CA"/>
    <w:rsid w:val="00773318"/>
    <w:rsid w:val="007737BD"/>
    <w:rsid w:val="00773FF7"/>
    <w:rsid w:val="007750C8"/>
    <w:rsid w:val="00775AE2"/>
    <w:rsid w:val="00775CDF"/>
    <w:rsid w:val="007767CA"/>
    <w:rsid w:val="00776CBC"/>
    <w:rsid w:val="007778EC"/>
    <w:rsid w:val="00781D8B"/>
    <w:rsid w:val="007841F8"/>
    <w:rsid w:val="00784AF8"/>
    <w:rsid w:val="007863C5"/>
    <w:rsid w:val="007873CA"/>
    <w:rsid w:val="007907CF"/>
    <w:rsid w:val="00791162"/>
    <w:rsid w:val="007917B0"/>
    <w:rsid w:val="00791F66"/>
    <w:rsid w:val="00796259"/>
    <w:rsid w:val="00796D64"/>
    <w:rsid w:val="00796F30"/>
    <w:rsid w:val="007974F3"/>
    <w:rsid w:val="007A028E"/>
    <w:rsid w:val="007A105C"/>
    <w:rsid w:val="007A25BE"/>
    <w:rsid w:val="007A3893"/>
    <w:rsid w:val="007A4646"/>
    <w:rsid w:val="007A4CEC"/>
    <w:rsid w:val="007A5368"/>
    <w:rsid w:val="007A614F"/>
    <w:rsid w:val="007B15A8"/>
    <w:rsid w:val="007B3BEC"/>
    <w:rsid w:val="007B4878"/>
    <w:rsid w:val="007B54C4"/>
    <w:rsid w:val="007B5AC1"/>
    <w:rsid w:val="007B5EE9"/>
    <w:rsid w:val="007B619A"/>
    <w:rsid w:val="007B64D0"/>
    <w:rsid w:val="007C0237"/>
    <w:rsid w:val="007C0587"/>
    <w:rsid w:val="007C16B5"/>
    <w:rsid w:val="007C2DDE"/>
    <w:rsid w:val="007C31C8"/>
    <w:rsid w:val="007C32AB"/>
    <w:rsid w:val="007C35F1"/>
    <w:rsid w:val="007C4026"/>
    <w:rsid w:val="007C46C5"/>
    <w:rsid w:val="007C53D2"/>
    <w:rsid w:val="007C6690"/>
    <w:rsid w:val="007C66D2"/>
    <w:rsid w:val="007C6B64"/>
    <w:rsid w:val="007C71F4"/>
    <w:rsid w:val="007D0069"/>
    <w:rsid w:val="007D014F"/>
    <w:rsid w:val="007D01FA"/>
    <w:rsid w:val="007D2482"/>
    <w:rsid w:val="007D32B9"/>
    <w:rsid w:val="007D4889"/>
    <w:rsid w:val="007D60DC"/>
    <w:rsid w:val="007D614A"/>
    <w:rsid w:val="007D7ADF"/>
    <w:rsid w:val="007D7C81"/>
    <w:rsid w:val="007E0C21"/>
    <w:rsid w:val="007E168A"/>
    <w:rsid w:val="007E3529"/>
    <w:rsid w:val="007E3952"/>
    <w:rsid w:val="007E3C3E"/>
    <w:rsid w:val="007E3F1A"/>
    <w:rsid w:val="007E6AAD"/>
    <w:rsid w:val="007E7778"/>
    <w:rsid w:val="007F0DE6"/>
    <w:rsid w:val="007F187B"/>
    <w:rsid w:val="007F2BC8"/>
    <w:rsid w:val="007F3047"/>
    <w:rsid w:val="007F35DC"/>
    <w:rsid w:val="007F451A"/>
    <w:rsid w:val="007F6F39"/>
    <w:rsid w:val="0080046E"/>
    <w:rsid w:val="008012B5"/>
    <w:rsid w:val="0080265E"/>
    <w:rsid w:val="00804A73"/>
    <w:rsid w:val="0080635F"/>
    <w:rsid w:val="008078E1"/>
    <w:rsid w:val="00810085"/>
    <w:rsid w:val="0081016D"/>
    <w:rsid w:val="00810AA4"/>
    <w:rsid w:val="0081167B"/>
    <w:rsid w:val="008123B5"/>
    <w:rsid w:val="00812E87"/>
    <w:rsid w:val="00820579"/>
    <w:rsid w:val="0082187B"/>
    <w:rsid w:val="00821AE8"/>
    <w:rsid w:val="00821DD3"/>
    <w:rsid w:val="00823C28"/>
    <w:rsid w:val="00823EEB"/>
    <w:rsid w:val="00824A15"/>
    <w:rsid w:val="00826350"/>
    <w:rsid w:val="008309F9"/>
    <w:rsid w:val="00831689"/>
    <w:rsid w:val="008316E6"/>
    <w:rsid w:val="00831EEF"/>
    <w:rsid w:val="008330CF"/>
    <w:rsid w:val="00835992"/>
    <w:rsid w:val="008365CF"/>
    <w:rsid w:val="0083681E"/>
    <w:rsid w:val="00836D40"/>
    <w:rsid w:val="00837F13"/>
    <w:rsid w:val="008407C9"/>
    <w:rsid w:val="00840BB2"/>
    <w:rsid w:val="008429E6"/>
    <w:rsid w:val="00843063"/>
    <w:rsid w:val="008430E2"/>
    <w:rsid w:val="0084368C"/>
    <w:rsid w:val="0084453B"/>
    <w:rsid w:val="00844886"/>
    <w:rsid w:val="00844CEB"/>
    <w:rsid w:val="0084680B"/>
    <w:rsid w:val="00846A06"/>
    <w:rsid w:val="0084707A"/>
    <w:rsid w:val="0085360B"/>
    <w:rsid w:val="00855BE1"/>
    <w:rsid w:val="0085720C"/>
    <w:rsid w:val="00857A0E"/>
    <w:rsid w:val="0086007A"/>
    <w:rsid w:val="008615EF"/>
    <w:rsid w:val="00861619"/>
    <w:rsid w:val="00861D7C"/>
    <w:rsid w:val="00861DD1"/>
    <w:rsid w:val="008620C6"/>
    <w:rsid w:val="00862112"/>
    <w:rsid w:val="008625CB"/>
    <w:rsid w:val="00862CE9"/>
    <w:rsid w:val="00863C7F"/>
    <w:rsid w:val="00863F72"/>
    <w:rsid w:val="0086624B"/>
    <w:rsid w:val="00866795"/>
    <w:rsid w:val="008678DE"/>
    <w:rsid w:val="008703EA"/>
    <w:rsid w:val="00871748"/>
    <w:rsid w:val="0087298A"/>
    <w:rsid w:val="0087590E"/>
    <w:rsid w:val="0088398C"/>
    <w:rsid w:val="0088575A"/>
    <w:rsid w:val="00886137"/>
    <w:rsid w:val="00887816"/>
    <w:rsid w:val="0089027A"/>
    <w:rsid w:val="008915E3"/>
    <w:rsid w:val="00891751"/>
    <w:rsid w:val="008922BD"/>
    <w:rsid w:val="0089343A"/>
    <w:rsid w:val="0089364D"/>
    <w:rsid w:val="0089395A"/>
    <w:rsid w:val="00895462"/>
    <w:rsid w:val="0089736B"/>
    <w:rsid w:val="00897EB2"/>
    <w:rsid w:val="008A0AC8"/>
    <w:rsid w:val="008A1A7C"/>
    <w:rsid w:val="008A3C52"/>
    <w:rsid w:val="008A549E"/>
    <w:rsid w:val="008A58CF"/>
    <w:rsid w:val="008A7639"/>
    <w:rsid w:val="008B2A48"/>
    <w:rsid w:val="008B38D3"/>
    <w:rsid w:val="008B3DFC"/>
    <w:rsid w:val="008B3E03"/>
    <w:rsid w:val="008B5EC7"/>
    <w:rsid w:val="008B6A3E"/>
    <w:rsid w:val="008B76B6"/>
    <w:rsid w:val="008B7CEC"/>
    <w:rsid w:val="008B7F2F"/>
    <w:rsid w:val="008C071F"/>
    <w:rsid w:val="008C0F68"/>
    <w:rsid w:val="008C11D6"/>
    <w:rsid w:val="008C36FA"/>
    <w:rsid w:val="008C57FE"/>
    <w:rsid w:val="008C7360"/>
    <w:rsid w:val="008C7A0B"/>
    <w:rsid w:val="008D03B9"/>
    <w:rsid w:val="008D0906"/>
    <w:rsid w:val="008D2E87"/>
    <w:rsid w:val="008D487A"/>
    <w:rsid w:val="008D5498"/>
    <w:rsid w:val="008D56BD"/>
    <w:rsid w:val="008D72EA"/>
    <w:rsid w:val="008D7479"/>
    <w:rsid w:val="008E0530"/>
    <w:rsid w:val="008E1FD2"/>
    <w:rsid w:val="008E3A0E"/>
    <w:rsid w:val="008E3D44"/>
    <w:rsid w:val="008E4AF2"/>
    <w:rsid w:val="008E5AEA"/>
    <w:rsid w:val="008E646A"/>
    <w:rsid w:val="008E6C7A"/>
    <w:rsid w:val="008E77DE"/>
    <w:rsid w:val="008F15C0"/>
    <w:rsid w:val="008F1801"/>
    <w:rsid w:val="008F1FF3"/>
    <w:rsid w:val="008F34D3"/>
    <w:rsid w:val="008F570E"/>
    <w:rsid w:val="009002AA"/>
    <w:rsid w:val="009008AD"/>
    <w:rsid w:val="00901615"/>
    <w:rsid w:val="00902303"/>
    <w:rsid w:val="0090292A"/>
    <w:rsid w:val="009035B7"/>
    <w:rsid w:val="009049F9"/>
    <w:rsid w:val="00907645"/>
    <w:rsid w:val="00910BDA"/>
    <w:rsid w:val="00912DCB"/>
    <w:rsid w:val="00912F9E"/>
    <w:rsid w:val="00914370"/>
    <w:rsid w:val="00915147"/>
    <w:rsid w:val="009169D1"/>
    <w:rsid w:val="00917C58"/>
    <w:rsid w:val="00920F75"/>
    <w:rsid w:val="009218A4"/>
    <w:rsid w:val="00922103"/>
    <w:rsid w:val="00922262"/>
    <w:rsid w:val="00924194"/>
    <w:rsid w:val="009249EA"/>
    <w:rsid w:val="0092563D"/>
    <w:rsid w:val="00925A82"/>
    <w:rsid w:val="00926437"/>
    <w:rsid w:val="009305C6"/>
    <w:rsid w:val="009313A8"/>
    <w:rsid w:val="00931641"/>
    <w:rsid w:val="009317F9"/>
    <w:rsid w:val="00932558"/>
    <w:rsid w:val="009326FC"/>
    <w:rsid w:val="00934400"/>
    <w:rsid w:val="009370B8"/>
    <w:rsid w:val="009375BE"/>
    <w:rsid w:val="009376BA"/>
    <w:rsid w:val="00941569"/>
    <w:rsid w:val="0094469E"/>
    <w:rsid w:val="00944EF9"/>
    <w:rsid w:val="00945AC4"/>
    <w:rsid w:val="00946646"/>
    <w:rsid w:val="009470A1"/>
    <w:rsid w:val="00951806"/>
    <w:rsid w:val="0095234B"/>
    <w:rsid w:val="00952AFA"/>
    <w:rsid w:val="0095422D"/>
    <w:rsid w:val="00955D0F"/>
    <w:rsid w:val="009564DB"/>
    <w:rsid w:val="00957F9C"/>
    <w:rsid w:val="00960EB0"/>
    <w:rsid w:val="00962D1C"/>
    <w:rsid w:val="0096352B"/>
    <w:rsid w:val="00972308"/>
    <w:rsid w:val="00975A3C"/>
    <w:rsid w:val="009762BB"/>
    <w:rsid w:val="00976692"/>
    <w:rsid w:val="009766A7"/>
    <w:rsid w:val="0097689A"/>
    <w:rsid w:val="00976972"/>
    <w:rsid w:val="00976F2C"/>
    <w:rsid w:val="00980389"/>
    <w:rsid w:val="00981514"/>
    <w:rsid w:val="009845D0"/>
    <w:rsid w:val="00984A71"/>
    <w:rsid w:val="00985C71"/>
    <w:rsid w:val="009904B7"/>
    <w:rsid w:val="009911DE"/>
    <w:rsid w:val="009924BF"/>
    <w:rsid w:val="009926EE"/>
    <w:rsid w:val="00992998"/>
    <w:rsid w:val="0099348F"/>
    <w:rsid w:val="00994DB8"/>
    <w:rsid w:val="00996119"/>
    <w:rsid w:val="00996425"/>
    <w:rsid w:val="009970B2"/>
    <w:rsid w:val="00997F69"/>
    <w:rsid w:val="009A0B8F"/>
    <w:rsid w:val="009A17FD"/>
    <w:rsid w:val="009A1DEE"/>
    <w:rsid w:val="009A34D3"/>
    <w:rsid w:val="009A59DE"/>
    <w:rsid w:val="009A64BB"/>
    <w:rsid w:val="009A6503"/>
    <w:rsid w:val="009A6E7B"/>
    <w:rsid w:val="009B1496"/>
    <w:rsid w:val="009B20D9"/>
    <w:rsid w:val="009B3288"/>
    <w:rsid w:val="009B3836"/>
    <w:rsid w:val="009B3C1E"/>
    <w:rsid w:val="009B47AF"/>
    <w:rsid w:val="009B66B5"/>
    <w:rsid w:val="009C02FA"/>
    <w:rsid w:val="009C0E62"/>
    <w:rsid w:val="009C1515"/>
    <w:rsid w:val="009C1F9E"/>
    <w:rsid w:val="009C28E0"/>
    <w:rsid w:val="009C40FD"/>
    <w:rsid w:val="009C54F8"/>
    <w:rsid w:val="009C6D72"/>
    <w:rsid w:val="009D095C"/>
    <w:rsid w:val="009D0AAF"/>
    <w:rsid w:val="009D1799"/>
    <w:rsid w:val="009D2802"/>
    <w:rsid w:val="009D37CB"/>
    <w:rsid w:val="009D490B"/>
    <w:rsid w:val="009D5CE0"/>
    <w:rsid w:val="009E162D"/>
    <w:rsid w:val="009E2881"/>
    <w:rsid w:val="009E3222"/>
    <w:rsid w:val="009E3255"/>
    <w:rsid w:val="009E34E9"/>
    <w:rsid w:val="009E3D40"/>
    <w:rsid w:val="009E3FEC"/>
    <w:rsid w:val="009E565E"/>
    <w:rsid w:val="009E60CA"/>
    <w:rsid w:val="009E6FA0"/>
    <w:rsid w:val="009E7784"/>
    <w:rsid w:val="009E77E1"/>
    <w:rsid w:val="009E7A5E"/>
    <w:rsid w:val="009F0221"/>
    <w:rsid w:val="009F1158"/>
    <w:rsid w:val="009F2189"/>
    <w:rsid w:val="009F25B8"/>
    <w:rsid w:val="009F2B16"/>
    <w:rsid w:val="009F58E0"/>
    <w:rsid w:val="00A0065B"/>
    <w:rsid w:val="00A02A7C"/>
    <w:rsid w:val="00A04DF0"/>
    <w:rsid w:val="00A055CF"/>
    <w:rsid w:val="00A05971"/>
    <w:rsid w:val="00A06281"/>
    <w:rsid w:val="00A06990"/>
    <w:rsid w:val="00A06C43"/>
    <w:rsid w:val="00A10416"/>
    <w:rsid w:val="00A10557"/>
    <w:rsid w:val="00A11A89"/>
    <w:rsid w:val="00A13507"/>
    <w:rsid w:val="00A147AD"/>
    <w:rsid w:val="00A1503B"/>
    <w:rsid w:val="00A16354"/>
    <w:rsid w:val="00A16B04"/>
    <w:rsid w:val="00A17450"/>
    <w:rsid w:val="00A176BC"/>
    <w:rsid w:val="00A25FD7"/>
    <w:rsid w:val="00A2796B"/>
    <w:rsid w:val="00A310BC"/>
    <w:rsid w:val="00A31E94"/>
    <w:rsid w:val="00A328AA"/>
    <w:rsid w:val="00A32C40"/>
    <w:rsid w:val="00A33F64"/>
    <w:rsid w:val="00A34609"/>
    <w:rsid w:val="00A351B1"/>
    <w:rsid w:val="00A3586C"/>
    <w:rsid w:val="00A365D4"/>
    <w:rsid w:val="00A37646"/>
    <w:rsid w:val="00A37756"/>
    <w:rsid w:val="00A37D66"/>
    <w:rsid w:val="00A41587"/>
    <w:rsid w:val="00A41D7A"/>
    <w:rsid w:val="00A446A9"/>
    <w:rsid w:val="00A446AF"/>
    <w:rsid w:val="00A44830"/>
    <w:rsid w:val="00A45B73"/>
    <w:rsid w:val="00A45E47"/>
    <w:rsid w:val="00A46352"/>
    <w:rsid w:val="00A50306"/>
    <w:rsid w:val="00A50B90"/>
    <w:rsid w:val="00A535DB"/>
    <w:rsid w:val="00A54A48"/>
    <w:rsid w:val="00A55B98"/>
    <w:rsid w:val="00A56B8B"/>
    <w:rsid w:val="00A577D9"/>
    <w:rsid w:val="00A57DD3"/>
    <w:rsid w:val="00A60FC5"/>
    <w:rsid w:val="00A61C8D"/>
    <w:rsid w:val="00A63351"/>
    <w:rsid w:val="00A6377F"/>
    <w:rsid w:val="00A63EC3"/>
    <w:rsid w:val="00A65D8C"/>
    <w:rsid w:val="00A6601A"/>
    <w:rsid w:val="00A67C2F"/>
    <w:rsid w:val="00A70267"/>
    <w:rsid w:val="00A70989"/>
    <w:rsid w:val="00A71D9D"/>
    <w:rsid w:val="00A7411A"/>
    <w:rsid w:val="00A75536"/>
    <w:rsid w:val="00A77F6F"/>
    <w:rsid w:val="00A81638"/>
    <w:rsid w:val="00A8393A"/>
    <w:rsid w:val="00A84511"/>
    <w:rsid w:val="00A849CE"/>
    <w:rsid w:val="00A91FD9"/>
    <w:rsid w:val="00A92409"/>
    <w:rsid w:val="00A92532"/>
    <w:rsid w:val="00A932AD"/>
    <w:rsid w:val="00A949E6"/>
    <w:rsid w:val="00A94F3F"/>
    <w:rsid w:val="00A97DB6"/>
    <w:rsid w:val="00AA190B"/>
    <w:rsid w:val="00AA1E71"/>
    <w:rsid w:val="00AA203F"/>
    <w:rsid w:val="00AA443B"/>
    <w:rsid w:val="00AA4727"/>
    <w:rsid w:val="00AA63A6"/>
    <w:rsid w:val="00AA7227"/>
    <w:rsid w:val="00AB16D1"/>
    <w:rsid w:val="00AB29D3"/>
    <w:rsid w:val="00AB5C38"/>
    <w:rsid w:val="00AB6D97"/>
    <w:rsid w:val="00AC1711"/>
    <w:rsid w:val="00AC18DD"/>
    <w:rsid w:val="00AC2F1D"/>
    <w:rsid w:val="00AC4287"/>
    <w:rsid w:val="00AC4ACE"/>
    <w:rsid w:val="00AD186D"/>
    <w:rsid w:val="00AD2667"/>
    <w:rsid w:val="00AD4334"/>
    <w:rsid w:val="00AD44EA"/>
    <w:rsid w:val="00AD4AB9"/>
    <w:rsid w:val="00AD4D02"/>
    <w:rsid w:val="00AD4FFF"/>
    <w:rsid w:val="00AD62EC"/>
    <w:rsid w:val="00AE04A8"/>
    <w:rsid w:val="00AE0547"/>
    <w:rsid w:val="00AE256D"/>
    <w:rsid w:val="00AE2591"/>
    <w:rsid w:val="00AE49CD"/>
    <w:rsid w:val="00AE4F4A"/>
    <w:rsid w:val="00AE5208"/>
    <w:rsid w:val="00AE532A"/>
    <w:rsid w:val="00AE6FED"/>
    <w:rsid w:val="00AE72D7"/>
    <w:rsid w:val="00AF01EC"/>
    <w:rsid w:val="00AF09A2"/>
    <w:rsid w:val="00AF2CBA"/>
    <w:rsid w:val="00AF340F"/>
    <w:rsid w:val="00AF35E8"/>
    <w:rsid w:val="00AF5CBF"/>
    <w:rsid w:val="00AF7A9C"/>
    <w:rsid w:val="00B0023A"/>
    <w:rsid w:val="00B01E57"/>
    <w:rsid w:val="00B01E91"/>
    <w:rsid w:val="00B0296D"/>
    <w:rsid w:val="00B03EEB"/>
    <w:rsid w:val="00B06312"/>
    <w:rsid w:val="00B079B1"/>
    <w:rsid w:val="00B104DC"/>
    <w:rsid w:val="00B10662"/>
    <w:rsid w:val="00B11C88"/>
    <w:rsid w:val="00B12575"/>
    <w:rsid w:val="00B126F6"/>
    <w:rsid w:val="00B12D8D"/>
    <w:rsid w:val="00B1346A"/>
    <w:rsid w:val="00B13577"/>
    <w:rsid w:val="00B13C73"/>
    <w:rsid w:val="00B14725"/>
    <w:rsid w:val="00B14E0C"/>
    <w:rsid w:val="00B156D5"/>
    <w:rsid w:val="00B15B4B"/>
    <w:rsid w:val="00B15EA0"/>
    <w:rsid w:val="00B161EA"/>
    <w:rsid w:val="00B16CDE"/>
    <w:rsid w:val="00B179FF"/>
    <w:rsid w:val="00B17AC2"/>
    <w:rsid w:val="00B17B22"/>
    <w:rsid w:val="00B21CF1"/>
    <w:rsid w:val="00B224DC"/>
    <w:rsid w:val="00B2293D"/>
    <w:rsid w:val="00B229A2"/>
    <w:rsid w:val="00B23AC9"/>
    <w:rsid w:val="00B2639D"/>
    <w:rsid w:val="00B264B4"/>
    <w:rsid w:val="00B27ED2"/>
    <w:rsid w:val="00B311C5"/>
    <w:rsid w:val="00B34358"/>
    <w:rsid w:val="00B34B51"/>
    <w:rsid w:val="00B35D83"/>
    <w:rsid w:val="00B36090"/>
    <w:rsid w:val="00B361C9"/>
    <w:rsid w:val="00B36FA2"/>
    <w:rsid w:val="00B41AC0"/>
    <w:rsid w:val="00B4214A"/>
    <w:rsid w:val="00B426AE"/>
    <w:rsid w:val="00B42B4C"/>
    <w:rsid w:val="00B42BA0"/>
    <w:rsid w:val="00B43511"/>
    <w:rsid w:val="00B44C3A"/>
    <w:rsid w:val="00B46CA0"/>
    <w:rsid w:val="00B47CAD"/>
    <w:rsid w:val="00B50582"/>
    <w:rsid w:val="00B50A14"/>
    <w:rsid w:val="00B5786A"/>
    <w:rsid w:val="00B6078C"/>
    <w:rsid w:val="00B64791"/>
    <w:rsid w:val="00B6702D"/>
    <w:rsid w:val="00B677AE"/>
    <w:rsid w:val="00B7060F"/>
    <w:rsid w:val="00B70AAB"/>
    <w:rsid w:val="00B70E01"/>
    <w:rsid w:val="00B715FC"/>
    <w:rsid w:val="00B71C45"/>
    <w:rsid w:val="00B72D10"/>
    <w:rsid w:val="00B72E4A"/>
    <w:rsid w:val="00B73544"/>
    <w:rsid w:val="00B740FE"/>
    <w:rsid w:val="00B747B6"/>
    <w:rsid w:val="00B75209"/>
    <w:rsid w:val="00B764EA"/>
    <w:rsid w:val="00B76C43"/>
    <w:rsid w:val="00B80640"/>
    <w:rsid w:val="00B81597"/>
    <w:rsid w:val="00B83454"/>
    <w:rsid w:val="00B83E6E"/>
    <w:rsid w:val="00B841E1"/>
    <w:rsid w:val="00B84B03"/>
    <w:rsid w:val="00B84BBF"/>
    <w:rsid w:val="00B84BD8"/>
    <w:rsid w:val="00B84CA9"/>
    <w:rsid w:val="00B84F5C"/>
    <w:rsid w:val="00B90050"/>
    <w:rsid w:val="00B906B8"/>
    <w:rsid w:val="00B921A8"/>
    <w:rsid w:val="00B928FB"/>
    <w:rsid w:val="00B93108"/>
    <w:rsid w:val="00B93589"/>
    <w:rsid w:val="00B94F85"/>
    <w:rsid w:val="00B961E8"/>
    <w:rsid w:val="00B97064"/>
    <w:rsid w:val="00B97542"/>
    <w:rsid w:val="00B97CF6"/>
    <w:rsid w:val="00BA01E0"/>
    <w:rsid w:val="00BA0481"/>
    <w:rsid w:val="00BA0A45"/>
    <w:rsid w:val="00BA2A18"/>
    <w:rsid w:val="00BA381D"/>
    <w:rsid w:val="00BA5262"/>
    <w:rsid w:val="00BA5424"/>
    <w:rsid w:val="00BA5A1B"/>
    <w:rsid w:val="00BA673C"/>
    <w:rsid w:val="00BA6873"/>
    <w:rsid w:val="00BA7188"/>
    <w:rsid w:val="00BA7190"/>
    <w:rsid w:val="00BB00D8"/>
    <w:rsid w:val="00BB0163"/>
    <w:rsid w:val="00BB0F2C"/>
    <w:rsid w:val="00BB0F89"/>
    <w:rsid w:val="00BB323A"/>
    <w:rsid w:val="00BB445B"/>
    <w:rsid w:val="00BB4EDA"/>
    <w:rsid w:val="00BB61FD"/>
    <w:rsid w:val="00BB7522"/>
    <w:rsid w:val="00BC040D"/>
    <w:rsid w:val="00BC0C2D"/>
    <w:rsid w:val="00BC1A42"/>
    <w:rsid w:val="00BC28F7"/>
    <w:rsid w:val="00BC43E8"/>
    <w:rsid w:val="00BC5D41"/>
    <w:rsid w:val="00BC6F35"/>
    <w:rsid w:val="00BD0628"/>
    <w:rsid w:val="00BD346A"/>
    <w:rsid w:val="00BD4741"/>
    <w:rsid w:val="00BD4F76"/>
    <w:rsid w:val="00BD69A7"/>
    <w:rsid w:val="00BE021B"/>
    <w:rsid w:val="00BE03CB"/>
    <w:rsid w:val="00BE1AA4"/>
    <w:rsid w:val="00BE36FB"/>
    <w:rsid w:val="00BE3D72"/>
    <w:rsid w:val="00BE4346"/>
    <w:rsid w:val="00BE4B58"/>
    <w:rsid w:val="00BE52AD"/>
    <w:rsid w:val="00BE599F"/>
    <w:rsid w:val="00BE6796"/>
    <w:rsid w:val="00BE7D68"/>
    <w:rsid w:val="00BF05D9"/>
    <w:rsid w:val="00BF0784"/>
    <w:rsid w:val="00BF1DD5"/>
    <w:rsid w:val="00BF24E5"/>
    <w:rsid w:val="00BF34A0"/>
    <w:rsid w:val="00BF3E63"/>
    <w:rsid w:val="00BF4D6E"/>
    <w:rsid w:val="00BF59CF"/>
    <w:rsid w:val="00BF5A83"/>
    <w:rsid w:val="00BF6293"/>
    <w:rsid w:val="00BF647D"/>
    <w:rsid w:val="00BF663E"/>
    <w:rsid w:val="00BF7162"/>
    <w:rsid w:val="00C01D01"/>
    <w:rsid w:val="00C0251B"/>
    <w:rsid w:val="00C02E8E"/>
    <w:rsid w:val="00C04380"/>
    <w:rsid w:val="00C043F9"/>
    <w:rsid w:val="00C04652"/>
    <w:rsid w:val="00C05D1B"/>
    <w:rsid w:val="00C05DE7"/>
    <w:rsid w:val="00C06241"/>
    <w:rsid w:val="00C06C0F"/>
    <w:rsid w:val="00C10240"/>
    <w:rsid w:val="00C12587"/>
    <w:rsid w:val="00C13E63"/>
    <w:rsid w:val="00C14580"/>
    <w:rsid w:val="00C14C7A"/>
    <w:rsid w:val="00C14F9E"/>
    <w:rsid w:val="00C170C2"/>
    <w:rsid w:val="00C1740F"/>
    <w:rsid w:val="00C22EFD"/>
    <w:rsid w:val="00C23DCC"/>
    <w:rsid w:val="00C2430C"/>
    <w:rsid w:val="00C24496"/>
    <w:rsid w:val="00C250E2"/>
    <w:rsid w:val="00C25780"/>
    <w:rsid w:val="00C26241"/>
    <w:rsid w:val="00C27BCA"/>
    <w:rsid w:val="00C27C10"/>
    <w:rsid w:val="00C315FE"/>
    <w:rsid w:val="00C3193C"/>
    <w:rsid w:val="00C331B5"/>
    <w:rsid w:val="00C37853"/>
    <w:rsid w:val="00C40F8B"/>
    <w:rsid w:val="00C436FB"/>
    <w:rsid w:val="00C43CE7"/>
    <w:rsid w:val="00C46D5B"/>
    <w:rsid w:val="00C46FA2"/>
    <w:rsid w:val="00C4719A"/>
    <w:rsid w:val="00C474FF"/>
    <w:rsid w:val="00C514C7"/>
    <w:rsid w:val="00C51505"/>
    <w:rsid w:val="00C5180E"/>
    <w:rsid w:val="00C56F3B"/>
    <w:rsid w:val="00C60090"/>
    <w:rsid w:val="00C60D1E"/>
    <w:rsid w:val="00C626C5"/>
    <w:rsid w:val="00C6427A"/>
    <w:rsid w:val="00C65E1D"/>
    <w:rsid w:val="00C662F4"/>
    <w:rsid w:val="00C71C96"/>
    <w:rsid w:val="00C7248F"/>
    <w:rsid w:val="00C731B4"/>
    <w:rsid w:val="00C74125"/>
    <w:rsid w:val="00C74B4D"/>
    <w:rsid w:val="00C7641C"/>
    <w:rsid w:val="00C777D0"/>
    <w:rsid w:val="00C7794F"/>
    <w:rsid w:val="00C815B7"/>
    <w:rsid w:val="00C82509"/>
    <w:rsid w:val="00C8291B"/>
    <w:rsid w:val="00C83962"/>
    <w:rsid w:val="00C8425C"/>
    <w:rsid w:val="00C8434D"/>
    <w:rsid w:val="00C85469"/>
    <w:rsid w:val="00C9277D"/>
    <w:rsid w:val="00C93B3F"/>
    <w:rsid w:val="00C93BD1"/>
    <w:rsid w:val="00C947A1"/>
    <w:rsid w:val="00C94ED3"/>
    <w:rsid w:val="00C96090"/>
    <w:rsid w:val="00C9768B"/>
    <w:rsid w:val="00CA0569"/>
    <w:rsid w:val="00CA0E7C"/>
    <w:rsid w:val="00CA2886"/>
    <w:rsid w:val="00CA4A11"/>
    <w:rsid w:val="00CA60A7"/>
    <w:rsid w:val="00CA6403"/>
    <w:rsid w:val="00CA67B0"/>
    <w:rsid w:val="00CA7CA3"/>
    <w:rsid w:val="00CB087E"/>
    <w:rsid w:val="00CB0BE6"/>
    <w:rsid w:val="00CB140C"/>
    <w:rsid w:val="00CB157F"/>
    <w:rsid w:val="00CB4897"/>
    <w:rsid w:val="00CB48F4"/>
    <w:rsid w:val="00CB5E8E"/>
    <w:rsid w:val="00CB60E2"/>
    <w:rsid w:val="00CC1F24"/>
    <w:rsid w:val="00CC2336"/>
    <w:rsid w:val="00CC3311"/>
    <w:rsid w:val="00CC382B"/>
    <w:rsid w:val="00CC3A04"/>
    <w:rsid w:val="00CC3FB8"/>
    <w:rsid w:val="00CC4131"/>
    <w:rsid w:val="00CC43FF"/>
    <w:rsid w:val="00CC4B94"/>
    <w:rsid w:val="00CC5531"/>
    <w:rsid w:val="00CC61DC"/>
    <w:rsid w:val="00CC6D9E"/>
    <w:rsid w:val="00CC7B47"/>
    <w:rsid w:val="00CD0AED"/>
    <w:rsid w:val="00CD11FD"/>
    <w:rsid w:val="00CD2FED"/>
    <w:rsid w:val="00CD366E"/>
    <w:rsid w:val="00CD3765"/>
    <w:rsid w:val="00CD548D"/>
    <w:rsid w:val="00CD684F"/>
    <w:rsid w:val="00CE0AB5"/>
    <w:rsid w:val="00CE33DF"/>
    <w:rsid w:val="00CE45E2"/>
    <w:rsid w:val="00CE6238"/>
    <w:rsid w:val="00CE6B18"/>
    <w:rsid w:val="00CE6C93"/>
    <w:rsid w:val="00CE6FEC"/>
    <w:rsid w:val="00CF100B"/>
    <w:rsid w:val="00CF337F"/>
    <w:rsid w:val="00CF3DE1"/>
    <w:rsid w:val="00CF4A29"/>
    <w:rsid w:val="00CF51FC"/>
    <w:rsid w:val="00CF76AD"/>
    <w:rsid w:val="00CF77F5"/>
    <w:rsid w:val="00CF7A69"/>
    <w:rsid w:val="00D036E1"/>
    <w:rsid w:val="00D03922"/>
    <w:rsid w:val="00D05690"/>
    <w:rsid w:val="00D05966"/>
    <w:rsid w:val="00D05EB5"/>
    <w:rsid w:val="00D06144"/>
    <w:rsid w:val="00D06C8D"/>
    <w:rsid w:val="00D07804"/>
    <w:rsid w:val="00D11224"/>
    <w:rsid w:val="00D112D4"/>
    <w:rsid w:val="00D1176B"/>
    <w:rsid w:val="00D12E45"/>
    <w:rsid w:val="00D143F1"/>
    <w:rsid w:val="00D1535D"/>
    <w:rsid w:val="00D16D1D"/>
    <w:rsid w:val="00D21F35"/>
    <w:rsid w:val="00D222F8"/>
    <w:rsid w:val="00D2484D"/>
    <w:rsid w:val="00D25F7B"/>
    <w:rsid w:val="00D276F1"/>
    <w:rsid w:val="00D313A6"/>
    <w:rsid w:val="00D3297B"/>
    <w:rsid w:val="00D32B6B"/>
    <w:rsid w:val="00D33FC9"/>
    <w:rsid w:val="00D34292"/>
    <w:rsid w:val="00D35619"/>
    <w:rsid w:val="00D36073"/>
    <w:rsid w:val="00D4110D"/>
    <w:rsid w:val="00D415BD"/>
    <w:rsid w:val="00D44033"/>
    <w:rsid w:val="00D441B3"/>
    <w:rsid w:val="00D44B40"/>
    <w:rsid w:val="00D451CE"/>
    <w:rsid w:val="00D451F0"/>
    <w:rsid w:val="00D4728C"/>
    <w:rsid w:val="00D47E48"/>
    <w:rsid w:val="00D517C1"/>
    <w:rsid w:val="00D51B61"/>
    <w:rsid w:val="00D54DF0"/>
    <w:rsid w:val="00D558A8"/>
    <w:rsid w:val="00D56CF2"/>
    <w:rsid w:val="00D6047B"/>
    <w:rsid w:val="00D613FD"/>
    <w:rsid w:val="00D61A33"/>
    <w:rsid w:val="00D621B4"/>
    <w:rsid w:val="00D637CB"/>
    <w:rsid w:val="00D657E9"/>
    <w:rsid w:val="00D6610C"/>
    <w:rsid w:val="00D6647A"/>
    <w:rsid w:val="00D66C58"/>
    <w:rsid w:val="00D66E54"/>
    <w:rsid w:val="00D67782"/>
    <w:rsid w:val="00D70AF4"/>
    <w:rsid w:val="00D716B0"/>
    <w:rsid w:val="00D71CAB"/>
    <w:rsid w:val="00D731C9"/>
    <w:rsid w:val="00D807BB"/>
    <w:rsid w:val="00D80D02"/>
    <w:rsid w:val="00D83515"/>
    <w:rsid w:val="00D855BC"/>
    <w:rsid w:val="00D90FD6"/>
    <w:rsid w:val="00D91569"/>
    <w:rsid w:val="00D91DFC"/>
    <w:rsid w:val="00D91FFE"/>
    <w:rsid w:val="00D93E7E"/>
    <w:rsid w:val="00D97093"/>
    <w:rsid w:val="00DA29C8"/>
    <w:rsid w:val="00DA2D53"/>
    <w:rsid w:val="00DA34A7"/>
    <w:rsid w:val="00DA37A6"/>
    <w:rsid w:val="00DA458A"/>
    <w:rsid w:val="00DA5BC6"/>
    <w:rsid w:val="00DA6196"/>
    <w:rsid w:val="00DA68D1"/>
    <w:rsid w:val="00DA6C1C"/>
    <w:rsid w:val="00DA6CAF"/>
    <w:rsid w:val="00DA7C03"/>
    <w:rsid w:val="00DA7F2F"/>
    <w:rsid w:val="00DB1EA9"/>
    <w:rsid w:val="00DB2803"/>
    <w:rsid w:val="00DB33E9"/>
    <w:rsid w:val="00DB4E0E"/>
    <w:rsid w:val="00DC7047"/>
    <w:rsid w:val="00DC7B06"/>
    <w:rsid w:val="00DD066A"/>
    <w:rsid w:val="00DD0DA9"/>
    <w:rsid w:val="00DD2A34"/>
    <w:rsid w:val="00DD4198"/>
    <w:rsid w:val="00DD4623"/>
    <w:rsid w:val="00DD470B"/>
    <w:rsid w:val="00DD4DCE"/>
    <w:rsid w:val="00DD5AA1"/>
    <w:rsid w:val="00DD6173"/>
    <w:rsid w:val="00DD7E5C"/>
    <w:rsid w:val="00DE0841"/>
    <w:rsid w:val="00DE1C69"/>
    <w:rsid w:val="00DE31E0"/>
    <w:rsid w:val="00DE3402"/>
    <w:rsid w:val="00DE5816"/>
    <w:rsid w:val="00DE5A36"/>
    <w:rsid w:val="00DE64A3"/>
    <w:rsid w:val="00DE759A"/>
    <w:rsid w:val="00DF120A"/>
    <w:rsid w:val="00DF20A1"/>
    <w:rsid w:val="00DF2991"/>
    <w:rsid w:val="00DF4C5F"/>
    <w:rsid w:val="00DF588A"/>
    <w:rsid w:val="00DF5D81"/>
    <w:rsid w:val="00DF69E6"/>
    <w:rsid w:val="00DF76C6"/>
    <w:rsid w:val="00E00064"/>
    <w:rsid w:val="00E00AB8"/>
    <w:rsid w:val="00E02CB3"/>
    <w:rsid w:val="00E03C93"/>
    <w:rsid w:val="00E04135"/>
    <w:rsid w:val="00E04333"/>
    <w:rsid w:val="00E047AA"/>
    <w:rsid w:val="00E04AEA"/>
    <w:rsid w:val="00E04DE6"/>
    <w:rsid w:val="00E07978"/>
    <w:rsid w:val="00E10360"/>
    <w:rsid w:val="00E10438"/>
    <w:rsid w:val="00E10462"/>
    <w:rsid w:val="00E11D54"/>
    <w:rsid w:val="00E12D57"/>
    <w:rsid w:val="00E1405E"/>
    <w:rsid w:val="00E14EB7"/>
    <w:rsid w:val="00E15085"/>
    <w:rsid w:val="00E17A79"/>
    <w:rsid w:val="00E2069E"/>
    <w:rsid w:val="00E2098D"/>
    <w:rsid w:val="00E21774"/>
    <w:rsid w:val="00E22334"/>
    <w:rsid w:val="00E25BB0"/>
    <w:rsid w:val="00E2604A"/>
    <w:rsid w:val="00E264F1"/>
    <w:rsid w:val="00E31160"/>
    <w:rsid w:val="00E311C6"/>
    <w:rsid w:val="00E33003"/>
    <w:rsid w:val="00E33034"/>
    <w:rsid w:val="00E33548"/>
    <w:rsid w:val="00E33B0B"/>
    <w:rsid w:val="00E33C0A"/>
    <w:rsid w:val="00E34708"/>
    <w:rsid w:val="00E34CA5"/>
    <w:rsid w:val="00E35BCA"/>
    <w:rsid w:val="00E417B4"/>
    <w:rsid w:val="00E41C62"/>
    <w:rsid w:val="00E42492"/>
    <w:rsid w:val="00E4280D"/>
    <w:rsid w:val="00E42A28"/>
    <w:rsid w:val="00E44D0C"/>
    <w:rsid w:val="00E47072"/>
    <w:rsid w:val="00E50ACA"/>
    <w:rsid w:val="00E510F9"/>
    <w:rsid w:val="00E5376B"/>
    <w:rsid w:val="00E53C63"/>
    <w:rsid w:val="00E55386"/>
    <w:rsid w:val="00E56EFC"/>
    <w:rsid w:val="00E57749"/>
    <w:rsid w:val="00E623E8"/>
    <w:rsid w:val="00E65402"/>
    <w:rsid w:val="00E66A44"/>
    <w:rsid w:val="00E67583"/>
    <w:rsid w:val="00E67ADA"/>
    <w:rsid w:val="00E70C56"/>
    <w:rsid w:val="00E7115E"/>
    <w:rsid w:val="00E719AF"/>
    <w:rsid w:val="00E7206E"/>
    <w:rsid w:val="00E732EE"/>
    <w:rsid w:val="00E73FDA"/>
    <w:rsid w:val="00E75D25"/>
    <w:rsid w:val="00E8009F"/>
    <w:rsid w:val="00E80F0D"/>
    <w:rsid w:val="00E81093"/>
    <w:rsid w:val="00E827A1"/>
    <w:rsid w:val="00E8349B"/>
    <w:rsid w:val="00E85699"/>
    <w:rsid w:val="00E866C4"/>
    <w:rsid w:val="00E86F6F"/>
    <w:rsid w:val="00E87398"/>
    <w:rsid w:val="00E87997"/>
    <w:rsid w:val="00E90A8C"/>
    <w:rsid w:val="00E9180B"/>
    <w:rsid w:val="00E91853"/>
    <w:rsid w:val="00E92765"/>
    <w:rsid w:val="00E95126"/>
    <w:rsid w:val="00E958C2"/>
    <w:rsid w:val="00E96674"/>
    <w:rsid w:val="00EA10EF"/>
    <w:rsid w:val="00EA1C18"/>
    <w:rsid w:val="00EA20E0"/>
    <w:rsid w:val="00EA311D"/>
    <w:rsid w:val="00EA3422"/>
    <w:rsid w:val="00EA42B3"/>
    <w:rsid w:val="00EA53A0"/>
    <w:rsid w:val="00EA6B40"/>
    <w:rsid w:val="00EA7319"/>
    <w:rsid w:val="00EB037D"/>
    <w:rsid w:val="00EB079C"/>
    <w:rsid w:val="00EB29E9"/>
    <w:rsid w:val="00EB320D"/>
    <w:rsid w:val="00EB4B17"/>
    <w:rsid w:val="00EB4E06"/>
    <w:rsid w:val="00EB5E16"/>
    <w:rsid w:val="00EB6D72"/>
    <w:rsid w:val="00EC1F5D"/>
    <w:rsid w:val="00EC2E47"/>
    <w:rsid w:val="00EC2F11"/>
    <w:rsid w:val="00EC30BE"/>
    <w:rsid w:val="00EC3B75"/>
    <w:rsid w:val="00EC4116"/>
    <w:rsid w:val="00EC425B"/>
    <w:rsid w:val="00EC55C8"/>
    <w:rsid w:val="00EC5A00"/>
    <w:rsid w:val="00EC61F7"/>
    <w:rsid w:val="00EC64A8"/>
    <w:rsid w:val="00EC662F"/>
    <w:rsid w:val="00ED0437"/>
    <w:rsid w:val="00ED3396"/>
    <w:rsid w:val="00ED3B4C"/>
    <w:rsid w:val="00ED3BC1"/>
    <w:rsid w:val="00ED4769"/>
    <w:rsid w:val="00ED58B0"/>
    <w:rsid w:val="00ED6935"/>
    <w:rsid w:val="00ED7AF5"/>
    <w:rsid w:val="00EE0D60"/>
    <w:rsid w:val="00EE114C"/>
    <w:rsid w:val="00EE1626"/>
    <w:rsid w:val="00EE6B3F"/>
    <w:rsid w:val="00EE7041"/>
    <w:rsid w:val="00EE7A9C"/>
    <w:rsid w:val="00EF3494"/>
    <w:rsid w:val="00EF3B40"/>
    <w:rsid w:val="00EF57D8"/>
    <w:rsid w:val="00EF6DAA"/>
    <w:rsid w:val="00EF6EC2"/>
    <w:rsid w:val="00EF73C1"/>
    <w:rsid w:val="00EF7B7B"/>
    <w:rsid w:val="00F00E3A"/>
    <w:rsid w:val="00F01AF2"/>
    <w:rsid w:val="00F02F9E"/>
    <w:rsid w:val="00F03F69"/>
    <w:rsid w:val="00F0475B"/>
    <w:rsid w:val="00F04AA3"/>
    <w:rsid w:val="00F06602"/>
    <w:rsid w:val="00F067DC"/>
    <w:rsid w:val="00F10E79"/>
    <w:rsid w:val="00F116B6"/>
    <w:rsid w:val="00F11768"/>
    <w:rsid w:val="00F11D1D"/>
    <w:rsid w:val="00F120B5"/>
    <w:rsid w:val="00F13F26"/>
    <w:rsid w:val="00F1450F"/>
    <w:rsid w:val="00F14C50"/>
    <w:rsid w:val="00F15CEA"/>
    <w:rsid w:val="00F15E36"/>
    <w:rsid w:val="00F16768"/>
    <w:rsid w:val="00F16E17"/>
    <w:rsid w:val="00F17941"/>
    <w:rsid w:val="00F17AA0"/>
    <w:rsid w:val="00F17C6F"/>
    <w:rsid w:val="00F20165"/>
    <w:rsid w:val="00F221F7"/>
    <w:rsid w:val="00F22FF5"/>
    <w:rsid w:val="00F25609"/>
    <w:rsid w:val="00F2798B"/>
    <w:rsid w:val="00F27E35"/>
    <w:rsid w:val="00F30272"/>
    <w:rsid w:val="00F3077F"/>
    <w:rsid w:val="00F31B7D"/>
    <w:rsid w:val="00F31E53"/>
    <w:rsid w:val="00F32F8E"/>
    <w:rsid w:val="00F343E2"/>
    <w:rsid w:val="00F3577F"/>
    <w:rsid w:val="00F35E9C"/>
    <w:rsid w:val="00F363B6"/>
    <w:rsid w:val="00F41D64"/>
    <w:rsid w:val="00F42D95"/>
    <w:rsid w:val="00F44953"/>
    <w:rsid w:val="00F4562B"/>
    <w:rsid w:val="00F45936"/>
    <w:rsid w:val="00F45CFE"/>
    <w:rsid w:val="00F46DB1"/>
    <w:rsid w:val="00F47F8B"/>
    <w:rsid w:val="00F521D4"/>
    <w:rsid w:val="00F5263D"/>
    <w:rsid w:val="00F538FE"/>
    <w:rsid w:val="00F53AFC"/>
    <w:rsid w:val="00F53E80"/>
    <w:rsid w:val="00F53E85"/>
    <w:rsid w:val="00F54CAA"/>
    <w:rsid w:val="00F564FA"/>
    <w:rsid w:val="00F57DB8"/>
    <w:rsid w:val="00F61501"/>
    <w:rsid w:val="00F62A78"/>
    <w:rsid w:val="00F63493"/>
    <w:rsid w:val="00F651EF"/>
    <w:rsid w:val="00F658F1"/>
    <w:rsid w:val="00F67C65"/>
    <w:rsid w:val="00F720D2"/>
    <w:rsid w:val="00F73291"/>
    <w:rsid w:val="00F73667"/>
    <w:rsid w:val="00F76485"/>
    <w:rsid w:val="00F76ABF"/>
    <w:rsid w:val="00F8193D"/>
    <w:rsid w:val="00F85092"/>
    <w:rsid w:val="00F87226"/>
    <w:rsid w:val="00F901A2"/>
    <w:rsid w:val="00F90DF4"/>
    <w:rsid w:val="00F90FD1"/>
    <w:rsid w:val="00F9166E"/>
    <w:rsid w:val="00F917C9"/>
    <w:rsid w:val="00F95172"/>
    <w:rsid w:val="00F95B47"/>
    <w:rsid w:val="00F95BFA"/>
    <w:rsid w:val="00F965A7"/>
    <w:rsid w:val="00F966BB"/>
    <w:rsid w:val="00F96824"/>
    <w:rsid w:val="00F97103"/>
    <w:rsid w:val="00F97B5F"/>
    <w:rsid w:val="00F97DDC"/>
    <w:rsid w:val="00FA219C"/>
    <w:rsid w:val="00FA2551"/>
    <w:rsid w:val="00FA3D47"/>
    <w:rsid w:val="00FA5966"/>
    <w:rsid w:val="00FA6122"/>
    <w:rsid w:val="00FA75CA"/>
    <w:rsid w:val="00FA7BE6"/>
    <w:rsid w:val="00FB030A"/>
    <w:rsid w:val="00FB1006"/>
    <w:rsid w:val="00FB1B0D"/>
    <w:rsid w:val="00FB1BA6"/>
    <w:rsid w:val="00FB2303"/>
    <w:rsid w:val="00FB2741"/>
    <w:rsid w:val="00FB2876"/>
    <w:rsid w:val="00FB2896"/>
    <w:rsid w:val="00FB2B95"/>
    <w:rsid w:val="00FB31A5"/>
    <w:rsid w:val="00FB63E5"/>
    <w:rsid w:val="00FB6CE5"/>
    <w:rsid w:val="00FC0C3B"/>
    <w:rsid w:val="00FC1177"/>
    <w:rsid w:val="00FC152E"/>
    <w:rsid w:val="00FC23C2"/>
    <w:rsid w:val="00FC38B8"/>
    <w:rsid w:val="00FC39C6"/>
    <w:rsid w:val="00FC5831"/>
    <w:rsid w:val="00FC604C"/>
    <w:rsid w:val="00FC6BEA"/>
    <w:rsid w:val="00FD25DA"/>
    <w:rsid w:val="00FD2C50"/>
    <w:rsid w:val="00FD37AB"/>
    <w:rsid w:val="00FE008E"/>
    <w:rsid w:val="00FE00A0"/>
    <w:rsid w:val="00FE2F49"/>
    <w:rsid w:val="00FE4A8A"/>
    <w:rsid w:val="00FE577A"/>
    <w:rsid w:val="00FF09B4"/>
    <w:rsid w:val="00FF0DD5"/>
    <w:rsid w:val="00FF129C"/>
    <w:rsid w:val="00FF1C1B"/>
    <w:rsid w:val="00FF1D35"/>
    <w:rsid w:val="00FF2A49"/>
    <w:rsid w:val="00FF30C6"/>
    <w:rsid w:val="00FF54F7"/>
    <w:rsid w:val="00FF64D9"/>
    <w:rsid w:val="00FF669F"/>
    <w:rsid w:val="00FF758A"/>
    <w:rsid w:val="00FF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24920"/>
    </o:shapedefaults>
    <o:shapelayout v:ext="edit">
      <o:idmap v:ext="edit" data="2"/>
    </o:shapelayout>
  </w:shapeDefaults>
  <w:decimalSymbol w:val=","/>
  <w:listSeparator w:val=";"/>
  <w14:docId w14:val="1D673167"/>
  <w15:chartTrackingRefBased/>
  <w15:docId w15:val="{D3F12537-D0F9-4ADF-B73D-0A40758E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47AA"/>
    <w:pPr>
      <w:spacing w:after="120"/>
      <w:ind w:left="851"/>
      <w:jc w:val="both"/>
    </w:pPr>
    <w:rPr>
      <w:rFonts w:ascii="Tahoma" w:hAnsi="Tahoma"/>
      <w:szCs w:val="24"/>
    </w:rPr>
  </w:style>
  <w:style w:type="paragraph" w:styleId="Titre1">
    <w:name w:val="heading 1"/>
    <w:aliases w:val="Partie"/>
    <w:next w:val="Normal"/>
    <w:link w:val="Titre1Car"/>
    <w:qFormat/>
    <w:rsid w:val="0088398C"/>
    <w:pPr>
      <w:keepNext/>
      <w:numPr>
        <w:numId w:val="9"/>
      </w:numPr>
      <w:shd w:val="clear" w:color="auto" w:fill="F2F2F2"/>
      <w:tabs>
        <w:tab w:val="left" w:leader="dot" w:pos="284"/>
      </w:tabs>
      <w:suppressAutoHyphens/>
      <w:spacing w:before="240" w:after="120"/>
      <w:outlineLvl w:val="0"/>
    </w:pPr>
    <w:rPr>
      <w:rFonts w:ascii="Tahoma" w:hAnsi="Tahoma" w:cs="Arial"/>
      <w:bCs/>
      <w:caps/>
      <w:color w:val="404040"/>
      <w:kern w:val="32"/>
      <w:sz w:val="26"/>
      <w:szCs w:val="36"/>
    </w:rPr>
  </w:style>
  <w:style w:type="paragraph" w:styleId="Titre2">
    <w:name w:val="heading 2"/>
    <w:basedOn w:val="Normal"/>
    <w:next w:val="Normal"/>
    <w:link w:val="Titre2Car"/>
    <w:qFormat/>
    <w:rsid w:val="00CA60A7"/>
    <w:pPr>
      <w:keepNext/>
      <w:spacing w:after="240"/>
      <w:ind w:left="0"/>
      <w:outlineLvl w:val="1"/>
    </w:pPr>
    <w:rPr>
      <w:rFonts w:cs="Arial"/>
      <w:b/>
      <w:bCs/>
      <w:iCs/>
      <w:sz w:val="36"/>
      <w:szCs w:val="28"/>
    </w:rPr>
  </w:style>
  <w:style w:type="paragraph" w:styleId="Titre3">
    <w:name w:val="heading 3"/>
    <w:basedOn w:val="Normal"/>
    <w:next w:val="Normal"/>
    <w:link w:val="Titre3Car"/>
    <w:qFormat/>
    <w:rsid w:val="00CA60A7"/>
    <w:pPr>
      <w:keepNext/>
      <w:spacing w:after="240"/>
      <w:ind w:left="0"/>
      <w:outlineLvl w:val="2"/>
    </w:pPr>
    <w:rPr>
      <w:rFonts w:cs="Arial"/>
      <w:b/>
      <w:bCs/>
      <w:i/>
      <w:sz w:val="32"/>
      <w:szCs w:val="28"/>
    </w:rPr>
  </w:style>
  <w:style w:type="paragraph" w:styleId="Titre4">
    <w:name w:val="heading 4"/>
    <w:basedOn w:val="Normal"/>
    <w:next w:val="Normal"/>
    <w:link w:val="Titre4Car"/>
    <w:qFormat/>
    <w:rsid w:val="00CA60A7"/>
    <w:pPr>
      <w:keepNext/>
      <w:spacing w:before="240" w:after="60"/>
      <w:ind w:left="0"/>
      <w:outlineLvl w:val="3"/>
    </w:pPr>
    <w:rPr>
      <w:b/>
      <w:bCs/>
      <w:szCs w:val="28"/>
    </w:rPr>
  </w:style>
  <w:style w:type="paragraph" w:styleId="Titre5">
    <w:name w:val="heading 5"/>
    <w:basedOn w:val="Normal"/>
    <w:next w:val="Normal"/>
    <w:rsid w:val="00CA60A7"/>
    <w:pPr>
      <w:spacing w:before="240" w:after="60"/>
      <w:ind w:left="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rsid w:val="00CA60A7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rsid w:val="00CA60A7"/>
    <w:pPr>
      <w:numPr>
        <w:ilvl w:val="6"/>
        <w:numId w:val="4"/>
      </w:numPr>
      <w:spacing w:before="240" w:after="60"/>
      <w:outlineLvl w:val="6"/>
    </w:pPr>
  </w:style>
  <w:style w:type="paragraph" w:styleId="Titre8">
    <w:name w:val="heading 8"/>
    <w:basedOn w:val="Normal"/>
    <w:next w:val="Normal"/>
    <w:rsid w:val="00CA60A7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rsid w:val="00CA60A7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">
    <w:name w:val="TITRE"/>
    <w:rsid w:val="00B80640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CCFFCC"/>
      <w:autoSpaceDE w:val="0"/>
      <w:autoSpaceDN w:val="0"/>
      <w:adjustRightInd w:val="0"/>
      <w:spacing w:after="360"/>
      <w:jc w:val="center"/>
      <w:outlineLvl w:val="0"/>
    </w:pPr>
    <w:rPr>
      <w:rFonts w:ascii="Comic Sans MS" w:hAnsi="Comic Sans MS"/>
      <w:sz w:val="44"/>
      <w:szCs w:val="40"/>
    </w:rPr>
  </w:style>
  <w:style w:type="paragraph" w:customStyle="1" w:styleId="Niveau3">
    <w:name w:val="Niveau 3"/>
    <w:basedOn w:val="Normal"/>
    <w:link w:val="Niveau3Car"/>
    <w:rsid w:val="00082E82"/>
    <w:pPr>
      <w:widowControl w:val="0"/>
      <w:autoSpaceDE w:val="0"/>
      <w:autoSpaceDN w:val="0"/>
      <w:adjustRightInd w:val="0"/>
      <w:spacing w:before="120"/>
      <w:jc w:val="left"/>
    </w:pPr>
    <w:rPr>
      <w:rFonts w:cs="Helvetica"/>
      <w:color w:val="000080"/>
      <w:szCs w:val="16"/>
    </w:rPr>
  </w:style>
  <w:style w:type="paragraph" w:customStyle="1" w:styleId="Intro">
    <w:name w:val="Intro"/>
    <w:basedOn w:val="Normal"/>
    <w:rsid w:val="005A7EAC"/>
    <w:pPr>
      <w:autoSpaceDE w:val="0"/>
      <w:autoSpaceDN w:val="0"/>
      <w:adjustRightInd w:val="0"/>
    </w:pPr>
    <w:rPr>
      <w:rFonts w:cs="Helvetica"/>
      <w:i/>
    </w:rPr>
  </w:style>
  <w:style w:type="paragraph" w:styleId="En-tte">
    <w:name w:val="header"/>
    <w:basedOn w:val="Normal"/>
    <w:link w:val="En-tteCar"/>
    <w:rsid w:val="009256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4A050B"/>
    <w:pPr>
      <w:tabs>
        <w:tab w:val="center" w:pos="4536"/>
        <w:tab w:val="right" w:pos="9072"/>
      </w:tabs>
    </w:pPr>
  </w:style>
  <w:style w:type="paragraph" w:customStyle="1" w:styleId="Niveau2">
    <w:name w:val="Niveau 2"/>
    <w:basedOn w:val="Titre2"/>
    <w:link w:val="Niveau2Car"/>
    <w:rsid w:val="00C14580"/>
    <w:rPr>
      <w:sz w:val="24"/>
      <w:szCs w:val="24"/>
      <w:u w:val="dottedHeavy"/>
    </w:rPr>
  </w:style>
  <w:style w:type="table" w:styleId="Grilledutableau">
    <w:name w:val="Table Grid"/>
    <w:basedOn w:val="TableauNormal"/>
    <w:rsid w:val="007A4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ant">
    <w:name w:val="Important"/>
    <w:basedOn w:val="Niveau3"/>
    <w:rsid w:val="004947CE"/>
    <w:pPr>
      <w:numPr>
        <w:numId w:val="3"/>
      </w:numPr>
    </w:pPr>
    <w:rPr>
      <w:color w:val="FF6600"/>
    </w:rPr>
  </w:style>
  <w:style w:type="paragraph" w:customStyle="1" w:styleId="Tableau">
    <w:name w:val="Tableau"/>
    <w:link w:val="TableauCar"/>
    <w:rsid w:val="00F76485"/>
    <w:pPr>
      <w:keepNext/>
      <w:keepLines/>
      <w:jc w:val="center"/>
    </w:pPr>
    <w:rPr>
      <w:rFonts w:ascii="Comic Sans MS" w:hAnsi="Comic Sans MS"/>
      <w:sz w:val="22"/>
      <w:szCs w:val="24"/>
    </w:rPr>
  </w:style>
  <w:style w:type="paragraph" w:customStyle="1" w:styleId="TTableau">
    <w:name w:val="TTableau"/>
    <w:rsid w:val="00F76485"/>
    <w:pPr>
      <w:spacing w:before="120" w:after="120"/>
      <w:jc w:val="center"/>
    </w:pPr>
    <w:rPr>
      <w:rFonts w:ascii="Comic Sans MS" w:hAnsi="Comic Sans MS"/>
      <w:b/>
      <w:sz w:val="22"/>
      <w:szCs w:val="24"/>
    </w:rPr>
  </w:style>
  <w:style w:type="paragraph" w:customStyle="1" w:styleId="StyleNiveau2tendude175pt">
    <w:name w:val="Style Niveau 2 + Étendu de 175 pt"/>
    <w:basedOn w:val="Niveau2"/>
    <w:link w:val="StyleNiveau2tendude175ptCar"/>
    <w:rsid w:val="00553825"/>
    <w:rPr>
      <w:spacing w:val="35"/>
    </w:rPr>
  </w:style>
  <w:style w:type="character" w:customStyle="1" w:styleId="Titre2Car">
    <w:name w:val="Titre 2 Car"/>
    <w:link w:val="Titre2"/>
    <w:rsid w:val="00CA60A7"/>
    <w:rPr>
      <w:rFonts w:ascii="Comic Sans MS" w:hAnsi="Comic Sans MS" w:cs="Arial"/>
      <w:b/>
      <w:bCs/>
      <w:iCs/>
      <w:sz w:val="36"/>
      <w:szCs w:val="28"/>
    </w:rPr>
  </w:style>
  <w:style w:type="character" w:customStyle="1" w:styleId="Niveau2Car">
    <w:name w:val="Niveau 2 Car"/>
    <w:link w:val="Niveau2"/>
    <w:rsid w:val="00C14580"/>
    <w:rPr>
      <w:rFonts w:ascii="Comic Sans MS" w:hAnsi="Comic Sans MS" w:cs="Arial"/>
      <w:b/>
      <w:bCs/>
      <w:iCs/>
      <w:sz w:val="24"/>
      <w:szCs w:val="24"/>
      <w:u w:val="dottedHeavy"/>
    </w:rPr>
  </w:style>
  <w:style w:type="character" w:customStyle="1" w:styleId="StyleNiveau2tendude175ptCar">
    <w:name w:val="Style Niveau 2 + Étendu de 175 pt Car"/>
    <w:link w:val="StyleNiveau2tendude175pt"/>
    <w:rsid w:val="00553825"/>
    <w:rPr>
      <w:rFonts w:ascii="Comic Sans MS" w:hAnsi="Comic Sans MS" w:cs="Arial"/>
      <w:b/>
      <w:bCs/>
      <w:iCs/>
      <w:spacing w:val="35"/>
      <w:sz w:val="24"/>
      <w:szCs w:val="24"/>
      <w:u w:val="dottedHeavy"/>
    </w:rPr>
  </w:style>
  <w:style w:type="paragraph" w:styleId="TM1">
    <w:name w:val="toc 1"/>
    <w:basedOn w:val="Normal"/>
    <w:next w:val="Normal"/>
    <w:autoRedefine/>
    <w:uiPriority w:val="39"/>
    <w:rsid w:val="00B75209"/>
    <w:pPr>
      <w:tabs>
        <w:tab w:val="left" w:pos="400"/>
        <w:tab w:val="right" w:leader="dot" w:pos="10460"/>
      </w:tabs>
      <w:spacing w:before="120"/>
      <w:ind w:left="0"/>
      <w:jc w:val="left"/>
    </w:pPr>
    <w:rPr>
      <w:rFonts w:ascii="Calibri" w:hAnsi="Calibr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rsid w:val="00B75209"/>
    <w:pPr>
      <w:tabs>
        <w:tab w:val="left" w:pos="567"/>
        <w:tab w:val="right" w:leader="dot" w:pos="10460"/>
      </w:tabs>
      <w:ind w:left="200"/>
      <w:jc w:val="left"/>
    </w:pPr>
    <w:rPr>
      <w:rFonts w:ascii="Calibri" w:hAnsi="Calibri"/>
      <w:szCs w:val="20"/>
    </w:rPr>
  </w:style>
  <w:style w:type="paragraph" w:styleId="TM3">
    <w:name w:val="toc 3"/>
    <w:basedOn w:val="Normal"/>
    <w:next w:val="Normal"/>
    <w:autoRedefine/>
    <w:uiPriority w:val="39"/>
    <w:rsid w:val="00B75209"/>
    <w:pPr>
      <w:tabs>
        <w:tab w:val="right" w:leader="dot" w:pos="10460"/>
      </w:tabs>
      <w:ind w:left="400"/>
      <w:jc w:val="left"/>
    </w:pPr>
    <w:rPr>
      <w:rFonts w:ascii="Calibri" w:hAnsi="Calibri"/>
      <w:i/>
      <w:iCs/>
      <w:szCs w:val="20"/>
    </w:rPr>
  </w:style>
  <w:style w:type="paragraph" w:styleId="TM4">
    <w:name w:val="toc 4"/>
    <w:basedOn w:val="Normal"/>
    <w:next w:val="Normal"/>
    <w:autoRedefine/>
    <w:uiPriority w:val="39"/>
    <w:rsid w:val="00367463"/>
    <w:pPr>
      <w:ind w:left="600"/>
      <w:jc w:val="left"/>
    </w:pPr>
    <w:rPr>
      <w:rFonts w:ascii="Calibri" w:hAnsi="Calibri"/>
      <w:sz w:val="18"/>
      <w:szCs w:val="18"/>
    </w:rPr>
  </w:style>
  <w:style w:type="character" w:styleId="Lienhypertexte">
    <w:name w:val="Hyperlink"/>
    <w:uiPriority w:val="99"/>
    <w:rsid w:val="00367463"/>
    <w:rPr>
      <w:color w:val="0000FF"/>
      <w:u w:val="single"/>
    </w:rPr>
  </w:style>
  <w:style w:type="paragraph" w:customStyle="1" w:styleId="Retrait">
    <w:name w:val="Retrait"/>
    <w:basedOn w:val="Normal"/>
    <w:link w:val="RetraitCar"/>
    <w:rsid w:val="0032061C"/>
    <w:pPr>
      <w:ind w:left="1701"/>
    </w:pPr>
  </w:style>
  <w:style w:type="paragraph" w:customStyle="1" w:styleId="StyleTitre4Condensde01pt">
    <w:name w:val="Style Titre 4 + Condensé de 01 pt"/>
    <w:basedOn w:val="Titre4"/>
    <w:next w:val="Normal"/>
    <w:link w:val="StyleTitre4Condensde01ptCar"/>
    <w:rsid w:val="00B80640"/>
    <w:pPr>
      <w:spacing w:before="0" w:after="240"/>
      <w:ind w:left="284"/>
    </w:pPr>
    <w:rPr>
      <w:spacing w:val="-2"/>
      <w:sz w:val="28"/>
    </w:rPr>
  </w:style>
  <w:style w:type="character" w:customStyle="1" w:styleId="Titre4Car">
    <w:name w:val="Titre 4 Car"/>
    <w:link w:val="Titre4"/>
    <w:rsid w:val="00CA60A7"/>
    <w:rPr>
      <w:rFonts w:ascii="Comic Sans MS" w:hAnsi="Comic Sans MS"/>
      <w:b/>
      <w:bCs/>
      <w:sz w:val="24"/>
      <w:szCs w:val="28"/>
      <w:lang w:val="fr-FR" w:eastAsia="fr-FR" w:bidi="ar-SA"/>
    </w:rPr>
  </w:style>
  <w:style w:type="character" w:customStyle="1" w:styleId="StyleTitre4Condensde01ptCar">
    <w:name w:val="Style Titre 4 + Condensé de 01 pt Car"/>
    <w:link w:val="StyleTitre4Condensde01pt"/>
    <w:rsid w:val="00B80640"/>
    <w:rPr>
      <w:rFonts w:ascii="Comic Sans MS" w:hAnsi="Comic Sans MS"/>
      <w:b/>
      <w:bCs/>
      <w:spacing w:val="-2"/>
      <w:sz w:val="28"/>
      <w:szCs w:val="28"/>
      <w:lang w:val="fr-FR" w:eastAsia="fr-FR" w:bidi="ar-SA"/>
    </w:rPr>
  </w:style>
  <w:style w:type="paragraph" w:styleId="Textedebulles">
    <w:name w:val="Balloon Text"/>
    <w:basedOn w:val="Normal"/>
    <w:semiHidden/>
    <w:rsid w:val="00033582"/>
    <w:rPr>
      <w:rFonts w:cs="Tahoma"/>
      <w:sz w:val="16"/>
      <w:szCs w:val="16"/>
    </w:rPr>
  </w:style>
  <w:style w:type="paragraph" w:customStyle="1" w:styleId="Utilisation">
    <w:name w:val="Utilisation"/>
    <w:basedOn w:val="Niveau3"/>
    <w:rsid w:val="00082E82"/>
    <w:pPr>
      <w:numPr>
        <w:numId w:val="1"/>
      </w:numPr>
    </w:pPr>
    <w:rPr>
      <w:color w:val="800000"/>
    </w:rPr>
  </w:style>
  <w:style w:type="paragraph" w:customStyle="1" w:styleId="Isapaye">
    <w:name w:val="Isapaye"/>
    <w:basedOn w:val="Niveau3"/>
    <w:rsid w:val="00E7206E"/>
    <w:pPr>
      <w:numPr>
        <w:numId w:val="2"/>
      </w:numPr>
    </w:pPr>
    <w:rPr>
      <w:color w:val="008000"/>
    </w:rPr>
  </w:style>
  <w:style w:type="paragraph" w:customStyle="1" w:styleId="StyleNiveau3Vertfonc">
    <w:name w:val="Style Niveau 3 + Vert foncé"/>
    <w:basedOn w:val="Niveau3"/>
    <w:link w:val="StyleNiveau3VertfoncCar"/>
    <w:rsid w:val="00DE31E0"/>
    <w:rPr>
      <w:color w:val="008000"/>
    </w:rPr>
  </w:style>
  <w:style w:type="character" w:customStyle="1" w:styleId="Niveau3Car">
    <w:name w:val="Niveau 3 Car"/>
    <w:link w:val="Niveau3"/>
    <w:rsid w:val="00082E82"/>
    <w:rPr>
      <w:rFonts w:ascii="Comic Sans MS" w:hAnsi="Comic Sans MS" w:cs="Helvetica"/>
      <w:color w:val="000080"/>
      <w:sz w:val="24"/>
      <w:szCs w:val="16"/>
      <w:lang w:val="fr-FR" w:eastAsia="fr-FR" w:bidi="ar-SA"/>
    </w:rPr>
  </w:style>
  <w:style w:type="character" w:customStyle="1" w:styleId="StyleNiveau3VertfoncCar">
    <w:name w:val="Style Niveau 3 + Vert foncé Car"/>
    <w:link w:val="StyleNiveau3Vertfonc"/>
    <w:rsid w:val="00DE31E0"/>
    <w:rPr>
      <w:rFonts w:ascii="Comic Sans MS" w:hAnsi="Comic Sans MS" w:cs="Helvetica"/>
      <w:color w:val="008000"/>
      <w:sz w:val="24"/>
      <w:szCs w:val="16"/>
      <w:lang w:val="fr-FR" w:eastAsia="fr-FR" w:bidi="ar-SA"/>
    </w:rPr>
  </w:style>
  <w:style w:type="character" w:styleId="Numrodepage">
    <w:name w:val="page number"/>
    <w:basedOn w:val="Policepardfaut"/>
    <w:rsid w:val="00941569"/>
  </w:style>
  <w:style w:type="character" w:customStyle="1" w:styleId="RetraitCar">
    <w:name w:val="Retrait Car"/>
    <w:link w:val="Retrait"/>
    <w:rsid w:val="0032061C"/>
    <w:rPr>
      <w:rFonts w:ascii="Comic Sans MS" w:hAnsi="Comic Sans MS"/>
      <w:sz w:val="24"/>
      <w:szCs w:val="24"/>
      <w:lang w:val="fr-FR" w:eastAsia="fr-FR" w:bidi="ar-SA"/>
    </w:rPr>
  </w:style>
  <w:style w:type="character" w:customStyle="1" w:styleId="StyleGras">
    <w:name w:val="Style Gras"/>
    <w:rsid w:val="00D35619"/>
    <w:rPr>
      <w:b/>
      <w:bCs/>
      <w:color w:val="auto"/>
    </w:rPr>
  </w:style>
  <w:style w:type="paragraph" w:customStyle="1" w:styleId="StyleTitre1tendude005pt">
    <w:name w:val="Style Titre 1 + Étendu de 005 pt"/>
    <w:basedOn w:val="Titre1"/>
    <w:link w:val="StyleTitre1tendude005ptCar"/>
    <w:rsid w:val="005246F8"/>
    <w:pPr>
      <w:numPr>
        <w:numId w:val="4"/>
      </w:numPr>
      <w:spacing w:before="0" w:after="240"/>
    </w:pPr>
    <w:rPr>
      <w:iCs/>
      <w:spacing w:val="1"/>
    </w:rPr>
  </w:style>
  <w:style w:type="paragraph" w:customStyle="1" w:styleId="StyleTableauGras">
    <w:name w:val="Style Tableau + Gras"/>
    <w:basedOn w:val="Tableau"/>
    <w:link w:val="StyleTableauGrasCar"/>
    <w:rsid w:val="00D35619"/>
    <w:rPr>
      <w:b/>
      <w:bCs/>
    </w:rPr>
  </w:style>
  <w:style w:type="character" w:customStyle="1" w:styleId="TableauCar">
    <w:name w:val="Tableau Car"/>
    <w:link w:val="Tableau"/>
    <w:rsid w:val="00F76485"/>
    <w:rPr>
      <w:rFonts w:ascii="Comic Sans MS" w:hAnsi="Comic Sans MS"/>
      <w:sz w:val="22"/>
      <w:szCs w:val="24"/>
      <w:lang w:val="fr-FR" w:eastAsia="fr-FR" w:bidi="ar-SA"/>
    </w:rPr>
  </w:style>
  <w:style w:type="character" w:customStyle="1" w:styleId="StyleTableauGrasCar">
    <w:name w:val="Style Tableau + Gras Car"/>
    <w:link w:val="StyleTableauGras"/>
    <w:rsid w:val="00D35619"/>
    <w:rPr>
      <w:rFonts w:ascii="Comic Sans MS" w:hAnsi="Comic Sans MS"/>
      <w:b/>
      <w:bCs/>
      <w:sz w:val="22"/>
      <w:szCs w:val="24"/>
      <w:lang w:val="fr-FR" w:eastAsia="fr-FR" w:bidi="ar-SA"/>
    </w:rPr>
  </w:style>
  <w:style w:type="character" w:customStyle="1" w:styleId="Titre1Car">
    <w:name w:val="Titre 1 Car"/>
    <w:aliases w:val="Partie Car"/>
    <w:link w:val="Titre1"/>
    <w:rsid w:val="0088398C"/>
    <w:rPr>
      <w:rFonts w:ascii="Tahoma" w:hAnsi="Tahoma" w:cs="Arial"/>
      <w:bCs/>
      <w:caps/>
      <w:color w:val="404040"/>
      <w:kern w:val="32"/>
      <w:sz w:val="26"/>
      <w:szCs w:val="36"/>
      <w:shd w:val="clear" w:color="auto" w:fill="F2F2F2"/>
    </w:rPr>
  </w:style>
  <w:style w:type="character" w:customStyle="1" w:styleId="StyleTitre1tendude005ptCar">
    <w:name w:val="Style Titre 1 + Étendu de 005 pt Car"/>
    <w:link w:val="StyleTitre1tendude005pt"/>
    <w:rsid w:val="005246F8"/>
    <w:rPr>
      <w:rFonts w:ascii="Tahoma" w:hAnsi="Tahoma" w:cs="Arial"/>
      <w:bCs/>
      <w:iCs/>
      <w:caps/>
      <w:color w:val="404040"/>
      <w:spacing w:val="1"/>
      <w:kern w:val="32"/>
      <w:sz w:val="26"/>
      <w:szCs w:val="36"/>
      <w:shd w:val="clear" w:color="auto" w:fill="F2F2F2"/>
    </w:rPr>
  </w:style>
  <w:style w:type="paragraph" w:customStyle="1" w:styleId="StyleTableauToutenmajuscule">
    <w:name w:val="Style Tableau + Tout en majuscule"/>
    <w:basedOn w:val="Tableau"/>
    <w:rsid w:val="00ED6935"/>
    <w:rPr>
      <w:caps/>
      <w:sz w:val="16"/>
    </w:rPr>
  </w:style>
  <w:style w:type="paragraph" w:styleId="Lgende">
    <w:name w:val="caption"/>
    <w:basedOn w:val="Normal"/>
    <w:next w:val="Normal"/>
    <w:qFormat/>
    <w:rsid w:val="003501C0"/>
    <w:pPr>
      <w:spacing w:before="60" w:after="60"/>
    </w:pPr>
    <w:rPr>
      <w:b/>
      <w:bCs/>
      <w:sz w:val="16"/>
      <w:szCs w:val="20"/>
    </w:rPr>
  </w:style>
  <w:style w:type="character" w:customStyle="1" w:styleId="bold">
    <w:name w:val="bold"/>
    <w:basedOn w:val="Policepardfaut"/>
    <w:rsid w:val="007F35DC"/>
  </w:style>
  <w:style w:type="paragraph" w:styleId="NormalWeb">
    <w:name w:val="Normal (Web)"/>
    <w:basedOn w:val="Normal"/>
    <w:uiPriority w:val="99"/>
    <w:rsid w:val="007F35DC"/>
    <w:pPr>
      <w:spacing w:before="100" w:beforeAutospacing="1" w:after="100" w:afterAutospacing="1"/>
      <w:ind w:left="0"/>
      <w:jc w:val="left"/>
    </w:pPr>
    <w:rPr>
      <w:rFonts w:ascii="Times New Roman" w:hAnsi="Times New Roman"/>
    </w:rPr>
  </w:style>
  <w:style w:type="paragraph" w:customStyle="1" w:styleId="txt-puce">
    <w:name w:val="txt-puce"/>
    <w:basedOn w:val="Normal"/>
    <w:rsid w:val="007F35DC"/>
    <w:pPr>
      <w:spacing w:before="100" w:beforeAutospacing="1" w:after="100" w:afterAutospacing="1"/>
      <w:ind w:left="0"/>
      <w:jc w:val="left"/>
    </w:pPr>
    <w:rPr>
      <w:rFonts w:ascii="Times New Roman" w:hAnsi="Times New Roman"/>
    </w:rPr>
  </w:style>
  <w:style w:type="paragraph" w:customStyle="1" w:styleId="txt-down">
    <w:name w:val="txt-down"/>
    <w:basedOn w:val="Normal"/>
    <w:rsid w:val="007F35DC"/>
    <w:pPr>
      <w:spacing w:before="100" w:beforeAutospacing="1" w:after="100" w:afterAutospacing="1"/>
      <w:ind w:left="0"/>
      <w:jc w:val="left"/>
    </w:pPr>
    <w:rPr>
      <w:rFonts w:ascii="Times New Roman" w:hAnsi="Times New Roman"/>
    </w:rPr>
  </w:style>
  <w:style w:type="paragraph" w:customStyle="1" w:styleId="txt-lien">
    <w:name w:val="txt-lien"/>
    <w:basedOn w:val="Normal"/>
    <w:rsid w:val="007F35DC"/>
    <w:pPr>
      <w:spacing w:before="100" w:beforeAutospacing="1" w:after="100" w:afterAutospacing="1"/>
      <w:ind w:left="0"/>
      <w:jc w:val="left"/>
    </w:pPr>
    <w:rPr>
      <w:rFonts w:ascii="Times New Roman" w:hAnsi="Times New Roman"/>
    </w:rPr>
  </w:style>
  <w:style w:type="character" w:styleId="Lienhypertextesuivivisit">
    <w:name w:val="FollowedHyperlink"/>
    <w:rsid w:val="009F25B8"/>
    <w:rPr>
      <w:color w:val="800080"/>
      <w:u w:val="single"/>
    </w:rPr>
  </w:style>
  <w:style w:type="character" w:styleId="Marquedecommentaire">
    <w:name w:val="annotation reference"/>
    <w:rsid w:val="00D51B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D51B61"/>
    <w:rPr>
      <w:szCs w:val="20"/>
    </w:rPr>
  </w:style>
  <w:style w:type="character" w:customStyle="1" w:styleId="CommentaireCar">
    <w:name w:val="Commentaire Car"/>
    <w:link w:val="Commentaire"/>
    <w:uiPriority w:val="99"/>
    <w:rsid w:val="00D51B61"/>
    <w:rPr>
      <w:rFonts w:ascii="Comic Sans MS" w:hAnsi="Comic Sans MS"/>
    </w:rPr>
  </w:style>
  <w:style w:type="paragraph" w:styleId="Objetducommentaire">
    <w:name w:val="annotation subject"/>
    <w:basedOn w:val="Commentaire"/>
    <w:next w:val="Commentaire"/>
    <w:link w:val="ObjetducommentaireCar"/>
    <w:rsid w:val="00D51B61"/>
    <w:rPr>
      <w:b/>
      <w:bCs/>
    </w:rPr>
  </w:style>
  <w:style w:type="character" w:customStyle="1" w:styleId="ObjetducommentaireCar">
    <w:name w:val="Objet du commentaire Car"/>
    <w:link w:val="Objetducommentaire"/>
    <w:rsid w:val="00D51B61"/>
    <w:rPr>
      <w:rFonts w:ascii="Comic Sans MS" w:hAnsi="Comic Sans MS"/>
      <w:b/>
      <w:bCs/>
    </w:rPr>
  </w:style>
  <w:style w:type="character" w:styleId="lev">
    <w:name w:val="Strong"/>
    <w:rsid w:val="00107E64"/>
    <w:rPr>
      <w:b/>
      <w:bCs/>
    </w:rPr>
  </w:style>
  <w:style w:type="paragraph" w:styleId="Sous-titre">
    <w:name w:val="Subtitle"/>
    <w:basedOn w:val="Normal"/>
    <w:next w:val="Normal"/>
    <w:link w:val="Sous-titreCar"/>
    <w:rsid w:val="002C47F1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link w:val="Sous-titre"/>
    <w:rsid w:val="002C47F1"/>
    <w:rPr>
      <w:rFonts w:ascii="Cambria" w:eastAsia="Times New Roman" w:hAnsi="Cambria" w:cs="Times New Roman"/>
      <w:sz w:val="24"/>
      <w:szCs w:val="24"/>
    </w:rPr>
  </w:style>
  <w:style w:type="paragraph" w:styleId="Titre0">
    <w:name w:val="Title"/>
    <w:basedOn w:val="Normal"/>
    <w:next w:val="Normal"/>
    <w:link w:val="TitreCar"/>
    <w:rsid w:val="0056705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0"/>
    <w:rsid w:val="0056705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B841E1"/>
    <w:pPr>
      <w:ind w:left="708"/>
    </w:pPr>
  </w:style>
  <w:style w:type="numbering" w:customStyle="1" w:styleId="Puces">
    <w:name w:val="Puces"/>
    <w:basedOn w:val="Aucuneliste"/>
    <w:rsid w:val="00EE1626"/>
    <w:pPr>
      <w:numPr>
        <w:numId w:val="5"/>
      </w:numPr>
    </w:pPr>
  </w:style>
  <w:style w:type="paragraph" w:customStyle="1" w:styleId="SousTitre1">
    <w:name w:val="SousTitre1"/>
    <w:basedOn w:val="Titre2"/>
    <w:next w:val="SousTitre2"/>
    <w:link w:val="SousTitre1Car"/>
    <w:qFormat/>
    <w:rsid w:val="00D90FD6"/>
    <w:pPr>
      <w:numPr>
        <w:ilvl w:val="1"/>
        <w:numId w:val="9"/>
      </w:numPr>
      <w:spacing w:before="120" w:after="120"/>
    </w:pPr>
    <w:rPr>
      <w:rFonts w:cs="Tahoma"/>
      <w:b w:val="0"/>
      <w:color w:val="007C6D"/>
      <w:sz w:val="24"/>
      <w:szCs w:val="24"/>
    </w:rPr>
  </w:style>
  <w:style w:type="paragraph" w:customStyle="1" w:styleId="SousTitre2">
    <w:name w:val="SousTitre2"/>
    <w:basedOn w:val="Titre3"/>
    <w:next w:val="Normal"/>
    <w:link w:val="SousTitre2Car"/>
    <w:qFormat/>
    <w:rsid w:val="00E66A44"/>
    <w:pPr>
      <w:numPr>
        <w:ilvl w:val="2"/>
        <w:numId w:val="9"/>
      </w:numPr>
      <w:spacing w:before="120" w:after="120"/>
    </w:pPr>
    <w:rPr>
      <w:rFonts w:cs="Tahoma"/>
      <w:i w:val="0"/>
      <w:noProof/>
      <w:sz w:val="20"/>
      <w:szCs w:val="22"/>
    </w:rPr>
  </w:style>
  <w:style w:type="character" w:customStyle="1" w:styleId="SousTitre1Car">
    <w:name w:val="SousTitre1 Car"/>
    <w:link w:val="SousTitre1"/>
    <w:rsid w:val="00D90FD6"/>
    <w:rPr>
      <w:rFonts w:ascii="Tahoma" w:hAnsi="Tahoma" w:cs="Tahoma"/>
      <w:bCs/>
      <w:iCs/>
      <w:color w:val="007C6D"/>
      <w:sz w:val="24"/>
      <w:szCs w:val="24"/>
    </w:rPr>
  </w:style>
  <w:style w:type="character" w:customStyle="1" w:styleId="Titre3Car">
    <w:name w:val="Titre 3 Car"/>
    <w:link w:val="Titre3"/>
    <w:rsid w:val="008D0906"/>
    <w:rPr>
      <w:rFonts w:ascii="Tahoma" w:hAnsi="Tahoma" w:cs="Arial"/>
      <w:b/>
      <w:bCs/>
      <w:i/>
      <w:sz w:val="32"/>
      <w:szCs w:val="28"/>
    </w:rPr>
  </w:style>
  <w:style w:type="character" w:customStyle="1" w:styleId="SousTitre2Car">
    <w:name w:val="SousTitre2 Car"/>
    <w:link w:val="SousTitre2"/>
    <w:rsid w:val="00E66A44"/>
    <w:rPr>
      <w:rFonts w:ascii="Tahoma" w:hAnsi="Tahoma" w:cs="Tahoma"/>
      <w:b/>
      <w:bCs/>
      <w:noProof/>
      <w:szCs w:val="22"/>
    </w:rPr>
  </w:style>
  <w:style w:type="paragraph" w:customStyle="1" w:styleId="PrTitre">
    <w:name w:val="PréTitre"/>
    <w:basedOn w:val="Titre1"/>
    <w:next w:val="Normal"/>
    <w:link w:val="PrTitreCar"/>
    <w:qFormat/>
    <w:rsid w:val="007C6690"/>
    <w:pPr>
      <w:numPr>
        <w:numId w:val="0"/>
      </w:numPr>
      <w:shd w:val="clear" w:color="auto" w:fill="auto"/>
      <w:jc w:val="center"/>
    </w:pPr>
    <w:rPr>
      <w:b/>
      <w:sz w:val="28"/>
    </w:rPr>
  </w:style>
  <w:style w:type="paragraph" w:customStyle="1" w:styleId="SousTitre3">
    <w:name w:val="SousTitre3"/>
    <w:basedOn w:val="Normal"/>
    <w:next w:val="Normal"/>
    <w:link w:val="SousTitre3Car"/>
    <w:qFormat/>
    <w:rsid w:val="00D90FD6"/>
    <w:pPr>
      <w:numPr>
        <w:ilvl w:val="3"/>
        <w:numId w:val="9"/>
      </w:numPr>
      <w:spacing w:before="120"/>
    </w:pPr>
    <w:rPr>
      <w:rFonts w:cs="Tahoma"/>
      <w:b/>
      <w:noProof/>
      <w:color w:val="007C6D"/>
    </w:rPr>
  </w:style>
  <w:style w:type="character" w:customStyle="1" w:styleId="PrTitreCar">
    <w:name w:val="PréTitre Car"/>
    <w:link w:val="PrTitre"/>
    <w:rsid w:val="007C6690"/>
    <w:rPr>
      <w:rFonts w:ascii="Tahoma" w:hAnsi="Tahoma" w:cs="Arial"/>
      <w:b/>
      <w:bCs/>
      <w:caps/>
      <w:color w:val="404040"/>
      <w:kern w:val="32"/>
      <w:sz w:val="28"/>
      <w:szCs w:val="36"/>
    </w:rPr>
  </w:style>
  <w:style w:type="paragraph" w:customStyle="1" w:styleId="SousTitre4">
    <w:name w:val="SousTitre4"/>
    <w:basedOn w:val="Paragraphedeliste"/>
    <w:next w:val="Normal"/>
    <w:link w:val="SousTitre4Car"/>
    <w:qFormat/>
    <w:rsid w:val="00E66A44"/>
    <w:pPr>
      <w:numPr>
        <w:ilvl w:val="4"/>
        <w:numId w:val="9"/>
      </w:numPr>
      <w:spacing w:before="120"/>
    </w:pPr>
    <w:rPr>
      <w:rFonts w:cs="Tahoma"/>
      <w:noProof/>
    </w:rPr>
  </w:style>
  <w:style w:type="character" w:customStyle="1" w:styleId="SousTitre3Car">
    <w:name w:val="SousTitre3 Car"/>
    <w:link w:val="SousTitre3"/>
    <w:rsid w:val="00D90FD6"/>
    <w:rPr>
      <w:rFonts w:ascii="Tahoma" w:hAnsi="Tahoma" w:cs="Tahoma"/>
      <w:b/>
      <w:noProof/>
      <w:color w:val="007C6D"/>
      <w:szCs w:val="24"/>
    </w:rPr>
  </w:style>
  <w:style w:type="character" w:customStyle="1" w:styleId="ParagraphedelisteCar">
    <w:name w:val="Paragraphe de liste Car"/>
    <w:link w:val="Paragraphedeliste"/>
    <w:uiPriority w:val="34"/>
    <w:rsid w:val="006C74E4"/>
    <w:rPr>
      <w:rFonts w:ascii="Tahoma" w:hAnsi="Tahoma"/>
      <w:szCs w:val="24"/>
    </w:rPr>
  </w:style>
  <w:style w:type="character" w:customStyle="1" w:styleId="SousTitre4Car">
    <w:name w:val="SousTitre4 Car"/>
    <w:link w:val="SousTitre4"/>
    <w:rsid w:val="00E66A44"/>
    <w:rPr>
      <w:rFonts w:ascii="Tahoma" w:hAnsi="Tahoma" w:cs="Tahoma"/>
      <w:noProof/>
      <w:szCs w:val="24"/>
    </w:rPr>
  </w:style>
  <w:style w:type="paragraph" w:customStyle="1" w:styleId="TYPEDOC">
    <w:name w:val="TYPE DOC"/>
    <w:basedOn w:val="Normal"/>
    <w:link w:val="TYPEDOCCar"/>
    <w:rsid w:val="003C66CB"/>
    <w:pPr>
      <w:keepNext/>
      <w:widowControl w:val="0"/>
      <w:autoSpaceDE w:val="0"/>
      <w:autoSpaceDN w:val="0"/>
      <w:adjustRightInd w:val="0"/>
      <w:spacing w:after="60"/>
      <w:ind w:left="0"/>
      <w:jc w:val="center"/>
    </w:pPr>
    <w:rPr>
      <w:rFonts w:cs="Tahoma"/>
      <w:bCs/>
      <w:caps/>
      <w:color w:val="FFFFFF"/>
      <w:sz w:val="96"/>
      <w:szCs w:val="96"/>
    </w:rPr>
  </w:style>
  <w:style w:type="character" w:customStyle="1" w:styleId="TYPEDOCCar">
    <w:name w:val="TYPE DOC Car"/>
    <w:link w:val="TYPEDOC"/>
    <w:rsid w:val="003C66CB"/>
    <w:rPr>
      <w:rFonts w:ascii="Tahoma" w:hAnsi="Tahoma" w:cs="Tahoma"/>
      <w:bCs/>
      <w:caps/>
      <w:color w:val="FFFFFF"/>
      <w:sz w:val="96"/>
      <w:szCs w:val="96"/>
    </w:rPr>
  </w:style>
  <w:style w:type="paragraph" w:customStyle="1" w:styleId="LOGICIELMillsime">
    <w:name w:val="LOGICIEL Millésime"/>
    <w:basedOn w:val="Normal"/>
    <w:link w:val="LOGICIELMillsimeCar"/>
    <w:qFormat/>
    <w:rsid w:val="00D90FD6"/>
    <w:pPr>
      <w:widowControl w:val="0"/>
      <w:autoSpaceDE w:val="0"/>
      <w:autoSpaceDN w:val="0"/>
      <w:adjustRightInd w:val="0"/>
      <w:spacing w:before="600"/>
      <w:ind w:left="-142" w:right="-312"/>
      <w:jc w:val="center"/>
    </w:pPr>
    <w:rPr>
      <w:rFonts w:cs="Tahoma"/>
      <w:bCs/>
      <w:caps/>
      <w:noProof/>
      <w:color w:val="007C6D"/>
      <w:sz w:val="96"/>
      <w:szCs w:val="96"/>
    </w:rPr>
  </w:style>
  <w:style w:type="character" w:customStyle="1" w:styleId="LOGICIELMillsimeCar">
    <w:name w:val="LOGICIEL Millésime Car"/>
    <w:link w:val="LOGICIELMillsime"/>
    <w:rsid w:val="00D90FD6"/>
    <w:rPr>
      <w:rFonts w:ascii="Tahoma" w:hAnsi="Tahoma" w:cs="Tahoma"/>
      <w:bCs/>
      <w:caps/>
      <w:noProof/>
      <w:color w:val="007C6D"/>
      <w:sz w:val="96"/>
      <w:szCs w:val="96"/>
    </w:rPr>
  </w:style>
  <w:style w:type="paragraph" w:customStyle="1" w:styleId="TypeTitredoc">
    <w:name w:val="Type/Titre doc"/>
    <w:basedOn w:val="Normal"/>
    <w:link w:val="TypeTitredocCar"/>
    <w:qFormat/>
    <w:rsid w:val="007C6690"/>
    <w:pPr>
      <w:keepNext/>
      <w:widowControl w:val="0"/>
      <w:autoSpaceDE w:val="0"/>
      <w:autoSpaceDN w:val="0"/>
      <w:adjustRightInd w:val="0"/>
      <w:spacing w:before="5760"/>
      <w:ind w:left="-142" w:right="-312"/>
      <w:jc w:val="center"/>
    </w:pPr>
    <w:rPr>
      <w:rFonts w:cs="Tahoma"/>
      <w:bCs/>
      <w:color w:val="FFFFFF"/>
      <w:sz w:val="78"/>
      <w:szCs w:val="78"/>
    </w:rPr>
  </w:style>
  <w:style w:type="character" w:customStyle="1" w:styleId="TypeTitredocCar">
    <w:name w:val="Type/Titre doc Car"/>
    <w:link w:val="TypeTitredoc"/>
    <w:rsid w:val="007C6690"/>
    <w:rPr>
      <w:rFonts w:ascii="Tahoma" w:hAnsi="Tahoma" w:cs="Tahoma"/>
      <w:bCs/>
      <w:color w:val="FFFFFF"/>
      <w:sz w:val="78"/>
      <w:szCs w:val="78"/>
    </w:rPr>
  </w:style>
  <w:style w:type="character" w:customStyle="1" w:styleId="En-tteCar">
    <w:name w:val="En-tête Car"/>
    <w:link w:val="En-tte"/>
    <w:rsid w:val="003C66CB"/>
    <w:rPr>
      <w:rFonts w:ascii="Tahoma" w:hAnsi="Tahoma"/>
      <w:szCs w:val="24"/>
    </w:rPr>
  </w:style>
  <w:style w:type="character" w:customStyle="1" w:styleId="PieddepageCar">
    <w:name w:val="Pied de page Car"/>
    <w:link w:val="Pieddepage"/>
    <w:uiPriority w:val="99"/>
    <w:rsid w:val="003C66CB"/>
    <w:rPr>
      <w:rFonts w:ascii="Tahoma" w:hAnsi="Tahoma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EC425B"/>
    <w:pPr>
      <w:ind w:left="800"/>
      <w:jc w:val="left"/>
    </w:pPr>
    <w:rPr>
      <w:rFonts w:ascii="Calibri" w:hAnsi="Calibr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EC425B"/>
    <w:pPr>
      <w:ind w:left="1000"/>
      <w:jc w:val="left"/>
    </w:pPr>
    <w:rPr>
      <w:rFonts w:ascii="Calibri" w:hAnsi="Calibr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EC425B"/>
    <w:pPr>
      <w:ind w:left="1200"/>
      <w:jc w:val="left"/>
    </w:pPr>
    <w:rPr>
      <w:rFonts w:ascii="Calibri" w:hAnsi="Calibr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EC425B"/>
    <w:pPr>
      <w:ind w:left="1400"/>
      <w:jc w:val="left"/>
    </w:pPr>
    <w:rPr>
      <w:rFonts w:ascii="Calibri" w:hAnsi="Calibr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EC425B"/>
    <w:pPr>
      <w:ind w:left="1600"/>
      <w:jc w:val="left"/>
    </w:pPr>
    <w:rPr>
      <w:rFonts w:ascii="Calibri" w:hAnsi="Calibri"/>
      <w:sz w:val="18"/>
      <w:szCs w:val="18"/>
    </w:rPr>
  </w:style>
  <w:style w:type="paragraph" w:customStyle="1" w:styleId="RemarqueNotaBene">
    <w:name w:val="Remarque_NotaBene"/>
    <w:basedOn w:val="Normal"/>
    <w:link w:val="RemarqueNotaBeneCar"/>
    <w:qFormat/>
    <w:rsid w:val="00FF1D35"/>
    <w:pPr>
      <w:widowControl w:val="0"/>
      <w:spacing w:before="120"/>
      <w:ind w:left="567"/>
      <w:contextualSpacing/>
    </w:pPr>
    <w:rPr>
      <w:i/>
      <w:color w:val="7F7F7F"/>
    </w:rPr>
  </w:style>
  <w:style w:type="character" w:customStyle="1" w:styleId="RemarqueNotaBeneCar">
    <w:name w:val="Remarque_NotaBene Car"/>
    <w:link w:val="RemarqueNotaBene"/>
    <w:rsid w:val="00FF1D35"/>
    <w:rPr>
      <w:rFonts w:ascii="Tahoma" w:hAnsi="Tahoma"/>
      <w:i/>
      <w:color w:val="7F7F7F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rsid w:val="002F7851"/>
    <w:pPr>
      <w:keepLines/>
      <w:numPr>
        <w:numId w:val="0"/>
      </w:numPr>
      <w:shd w:val="clear" w:color="auto" w:fill="auto"/>
      <w:tabs>
        <w:tab w:val="clear" w:pos="284"/>
      </w:tabs>
      <w:suppressAutoHyphens w:val="0"/>
      <w:spacing w:after="0" w:line="259" w:lineRule="auto"/>
      <w:outlineLvl w:val="9"/>
    </w:pPr>
    <w:rPr>
      <w:rFonts w:ascii="Cambria" w:hAnsi="Cambria" w:cs="Mangal"/>
      <w:bCs w:val="0"/>
      <w:caps w:val="0"/>
      <w:color w:val="365F91"/>
      <w:kern w:val="0"/>
      <w:sz w:val="32"/>
      <w:szCs w:val="3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04175"/>
    <w:pPr>
      <w:pBdr>
        <w:top w:val="single" w:sz="4" w:space="10" w:color="808080"/>
        <w:bottom w:val="single" w:sz="4" w:space="10" w:color="808080"/>
      </w:pBdr>
      <w:spacing w:before="360" w:after="360"/>
      <w:ind w:left="864" w:right="864"/>
      <w:jc w:val="center"/>
    </w:pPr>
    <w:rPr>
      <w:i/>
      <w:iCs/>
      <w:color w:val="808080"/>
    </w:rPr>
  </w:style>
  <w:style w:type="character" w:customStyle="1" w:styleId="CitationintenseCar">
    <w:name w:val="Citation intense Car"/>
    <w:link w:val="Citationintense"/>
    <w:uiPriority w:val="30"/>
    <w:rsid w:val="00104175"/>
    <w:rPr>
      <w:rFonts w:ascii="Tahoma" w:hAnsi="Tahoma"/>
      <w:i/>
      <w:iCs/>
      <w:color w:val="808080"/>
      <w:szCs w:val="24"/>
    </w:rPr>
  </w:style>
  <w:style w:type="paragraph" w:customStyle="1" w:styleId="PiedPage">
    <w:name w:val="Pied_Page"/>
    <w:basedOn w:val="Normal"/>
    <w:link w:val="PiedPageCar"/>
    <w:qFormat/>
    <w:rsid w:val="000B47F4"/>
    <w:pPr>
      <w:ind w:left="-142" w:right="-313"/>
      <w:jc w:val="center"/>
    </w:pPr>
    <w:rPr>
      <w:rFonts w:ascii="Calibri" w:hAnsi="Calibri"/>
      <w:noProof/>
      <w:color w:val="808080"/>
      <w:szCs w:val="20"/>
    </w:rPr>
  </w:style>
  <w:style w:type="character" w:customStyle="1" w:styleId="PiedPageCar">
    <w:name w:val="Pied_Page Car"/>
    <w:link w:val="PiedPage"/>
    <w:rsid w:val="000B47F4"/>
    <w:rPr>
      <w:rFonts w:ascii="Calibri" w:hAnsi="Calibri"/>
      <w:noProof/>
      <w:color w:val="808080"/>
    </w:rPr>
  </w:style>
  <w:style w:type="paragraph" w:customStyle="1" w:styleId="Entte">
    <w:name w:val="Entête"/>
    <w:basedOn w:val="En-tte"/>
    <w:link w:val="EntteCar"/>
    <w:qFormat/>
    <w:rsid w:val="00BF34A0"/>
    <w:pPr>
      <w:jc w:val="right"/>
    </w:pPr>
    <w:rPr>
      <w:rFonts w:ascii="Calibri" w:hAnsi="Calibri"/>
      <w:noProof/>
      <w:color w:val="808080"/>
      <w:szCs w:val="20"/>
    </w:rPr>
  </w:style>
  <w:style w:type="character" w:customStyle="1" w:styleId="EntteCar">
    <w:name w:val="Entête Car"/>
    <w:link w:val="Entte"/>
    <w:rsid w:val="00BF34A0"/>
    <w:rPr>
      <w:rFonts w:ascii="Calibri" w:hAnsi="Calibri"/>
      <w:noProof/>
      <w:color w:val="808080"/>
      <w:szCs w:val="24"/>
    </w:rPr>
  </w:style>
  <w:style w:type="table" w:customStyle="1" w:styleId="Tableausimple11">
    <w:name w:val="Tableau simple 11"/>
    <w:aliases w:val="Tableau Com Clients"/>
    <w:basedOn w:val="TableauNormal"/>
    <w:uiPriority w:val="41"/>
    <w:rsid w:val="005608E9"/>
    <w:pPr>
      <w:spacing w:before="60" w:after="60"/>
      <w:ind w:left="851"/>
    </w:pPr>
    <w:rPr>
      <w:rFonts w:ascii="Tahoma" w:hAnsi="Tahoma"/>
    </w:rPr>
    <w:tblPr>
      <w:tblStyleRowBandSize w:val="1"/>
      <w:tblStyleColBandSize w:val="1"/>
      <w:jc w:val="center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rPr>
      <w:jc w:val="center"/>
    </w:trPr>
    <w:tcPr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EnumrationsSeules">
    <w:name w:val="EnumérationsSeules"/>
    <w:basedOn w:val="Normal"/>
    <w:link w:val="EnumrationsSeulesCar"/>
    <w:qFormat/>
    <w:rsid w:val="00650055"/>
    <w:pPr>
      <w:numPr>
        <w:numId w:val="6"/>
      </w:numPr>
      <w:spacing w:before="120"/>
      <w:ind w:left="851" w:hanging="284"/>
      <w:jc w:val="left"/>
    </w:pPr>
  </w:style>
  <w:style w:type="character" w:customStyle="1" w:styleId="EnumrationsSeulesCar">
    <w:name w:val="EnumérationsSeules Car"/>
    <w:link w:val="EnumrationsSeules"/>
    <w:rsid w:val="00650055"/>
    <w:rPr>
      <w:rFonts w:ascii="Tahoma" w:hAnsi="Tahoma"/>
      <w:szCs w:val="24"/>
    </w:rPr>
  </w:style>
  <w:style w:type="paragraph" w:customStyle="1" w:styleId="Enumrations">
    <w:name w:val="Enumérations"/>
    <w:basedOn w:val="Paragraphedeliste"/>
    <w:link w:val="EnumrationsCar"/>
    <w:qFormat/>
    <w:rsid w:val="00650055"/>
    <w:pPr>
      <w:numPr>
        <w:numId w:val="7"/>
      </w:numPr>
      <w:contextualSpacing/>
      <w:jc w:val="left"/>
    </w:pPr>
    <w:rPr>
      <w:rFonts w:cs="Tahoma"/>
    </w:rPr>
  </w:style>
  <w:style w:type="character" w:customStyle="1" w:styleId="EnumrationsCar">
    <w:name w:val="Enumérations Car"/>
    <w:link w:val="Enumrations"/>
    <w:rsid w:val="00650055"/>
    <w:rPr>
      <w:rFonts w:ascii="Tahoma" w:hAnsi="Tahoma" w:cs="Tahoma"/>
      <w:szCs w:val="24"/>
    </w:rPr>
  </w:style>
  <w:style w:type="numbering" w:customStyle="1" w:styleId="Style1">
    <w:name w:val="Style1"/>
    <w:uiPriority w:val="99"/>
    <w:rsid w:val="006A7528"/>
    <w:pPr>
      <w:numPr>
        <w:numId w:val="8"/>
      </w:numPr>
    </w:pPr>
  </w:style>
  <w:style w:type="paragraph" w:customStyle="1" w:styleId="Titretableau">
    <w:name w:val="Titre tableau"/>
    <w:basedOn w:val="Normal"/>
    <w:autoRedefine/>
    <w:rsid w:val="0008124A"/>
    <w:pPr>
      <w:spacing w:before="60" w:after="60"/>
      <w:ind w:left="0"/>
      <w:jc w:val="center"/>
    </w:pPr>
    <w:rPr>
      <w:rFonts w:cs="Tahoma"/>
      <w:b/>
    </w:rPr>
  </w:style>
  <w:style w:type="paragraph" w:styleId="Citation">
    <w:name w:val="Quote"/>
    <w:basedOn w:val="Normal"/>
    <w:next w:val="Normal"/>
    <w:link w:val="CitationCar"/>
    <w:uiPriority w:val="29"/>
    <w:rsid w:val="002C702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2C702C"/>
    <w:rPr>
      <w:rFonts w:ascii="Tahoma" w:hAnsi="Tahoma"/>
      <w:i/>
      <w:iCs/>
      <w:color w:val="404040"/>
      <w:szCs w:val="24"/>
    </w:rPr>
  </w:style>
  <w:style w:type="paragraph" w:customStyle="1" w:styleId="Mentionslgales">
    <w:name w:val="Mentions légales"/>
    <w:basedOn w:val="Pieddepage"/>
    <w:link w:val="MentionslgalesCar"/>
    <w:qFormat/>
    <w:rsid w:val="00305FDB"/>
    <w:pPr>
      <w:jc w:val="center"/>
    </w:pPr>
    <w:rPr>
      <w:rFonts w:ascii="Calibri" w:hAnsi="Calibri"/>
      <w:color w:val="808080"/>
      <w:sz w:val="16"/>
      <w:szCs w:val="16"/>
    </w:rPr>
  </w:style>
  <w:style w:type="character" w:customStyle="1" w:styleId="MentionslgalesCar">
    <w:name w:val="Mentions légales Car"/>
    <w:link w:val="Mentionslgales"/>
    <w:rsid w:val="00305FDB"/>
    <w:rPr>
      <w:rFonts w:ascii="Calibri" w:hAnsi="Calibri"/>
      <w:color w:val="808080"/>
      <w:sz w:val="16"/>
      <w:szCs w:val="16"/>
    </w:rPr>
  </w:style>
  <w:style w:type="paragraph" w:customStyle="1" w:styleId="Renvoidocannexe">
    <w:name w:val="Renvoi doc annexe"/>
    <w:basedOn w:val="Normal"/>
    <w:link w:val="RenvoidocannexeCar"/>
    <w:qFormat/>
    <w:rsid w:val="00B01E57"/>
    <w:pPr>
      <w:autoSpaceDE w:val="0"/>
      <w:autoSpaceDN w:val="0"/>
      <w:adjustRightInd w:val="0"/>
      <w:jc w:val="center"/>
    </w:pPr>
    <w:rPr>
      <w:rFonts w:cs="Helvetica"/>
      <w:i/>
      <w:szCs w:val="20"/>
    </w:rPr>
  </w:style>
  <w:style w:type="character" w:customStyle="1" w:styleId="RenvoidocannexeCar">
    <w:name w:val="Renvoi doc annexe Car"/>
    <w:link w:val="Renvoidocannexe"/>
    <w:rsid w:val="00B01E57"/>
    <w:rPr>
      <w:rFonts w:ascii="Tahoma" w:hAnsi="Tahoma" w:cs="Helvetica"/>
      <w:i/>
    </w:rPr>
  </w:style>
  <w:style w:type="character" w:styleId="Accentuation">
    <w:name w:val="Emphasis"/>
    <w:aliases w:val="Astuce"/>
    <w:uiPriority w:val="20"/>
    <w:qFormat/>
    <w:rsid w:val="00D90FD6"/>
    <w:rPr>
      <w:rFonts w:ascii="Trebuchet MS" w:hAnsi="Trebuchet MS" w:cs="Trebuchet MS"/>
      <w:i w:val="0"/>
      <w:iCs w:val="0"/>
      <w:color w:val="007C6D"/>
    </w:rPr>
  </w:style>
  <w:style w:type="paragraph" w:customStyle="1" w:styleId="Paragraphe">
    <w:name w:val="Paragraphe"/>
    <w:basedOn w:val="Normal"/>
    <w:link w:val="ParagrapheCar"/>
    <w:qFormat/>
    <w:rsid w:val="00023F3B"/>
    <w:pPr>
      <w:tabs>
        <w:tab w:val="left" w:pos="506"/>
      </w:tabs>
      <w:autoSpaceDE w:val="0"/>
      <w:autoSpaceDN w:val="0"/>
      <w:adjustRightInd w:val="0"/>
      <w:spacing w:line="288" w:lineRule="auto"/>
      <w:ind w:left="567"/>
      <w:jc w:val="left"/>
      <w:textAlignment w:val="center"/>
    </w:pPr>
    <w:rPr>
      <w:rFonts w:ascii="Trebuchet MS" w:eastAsia="Calibri" w:hAnsi="Trebuchet MS" w:cs="Trebuchet MS"/>
      <w:color w:val="6E5C60"/>
      <w:szCs w:val="20"/>
      <w:lang w:eastAsia="en-US"/>
    </w:rPr>
  </w:style>
  <w:style w:type="character" w:customStyle="1" w:styleId="ParagrapheCar">
    <w:name w:val="Paragraphe Car"/>
    <w:link w:val="Paragraphe"/>
    <w:rsid w:val="00023F3B"/>
    <w:rPr>
      <w:rFonts w:ascii="Trebuchet MS" w:eastAsia="Calibri" w:hAnsi="Trebuchet MS" w:cs="Trebuchet MS"/>
      <w:color w:val="6E5C60"/>
      <w:lang w:eastAsia="en-US"/>
    </w:rPr>
  </w:style>
  <w:style w:type="character" w:customStyle="1" w:styleId="Emphaseple">
    <w:name w:val="Emphase pâle"/>
    <w:uiPriority w:val="19"/>
    <w:rsid w:val="00023F3B"/>
    <w:rPr>
      <w:i/>
      <w:iCs/>
      <w:color w:val="404040"/>
    </w:rPr>
  </w:style>
  <w:style w:type="paragraph" w:styleId="Textebrut">
    <w:name w:val="Plain Text"/>
    <w:basedOn w:val="Normal"/>
    <w:link w:val="TextebrutCar"/>
    <w:uiPriority w:val="99"/>
    <w:unhideWhenUsed/>
    <w:rsid w:val="009E565E"/>
    <w:pPr>
      <w:spacing w:after="0"/>
      <w:ind w:left="0"/>
      <w:jc w:val="left"/>
    </w:pPr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9E565E"/>
    <w:rPr>
      <w:rFonts w:ascii="Calibri" w:eastAsia="Calibri" w:hAnsi="Calibri"/>
      <w:sz w:val="22"/>
      <w:szCs w:val="21"/>
      <w:lang w:eastAsia="en-US"/>
    </w:rPr>
  </w:style>
  <w:style w:type="character" w:customStyle="1" w:styleId="Emphaseple1">
    <w:name w:val="Emphase pâle1"/>
    <w:uiPriority w:val="19"/>
    <w:rsid w:val="000312D1"/>
    <w:rPr>
      <w:i/>
      <w:iCs/>
      <w:color w:val="404040"/>
    </w:rPr>
  </w:style>
  <w:style w:type="paragraph" w:customStyle="1" w:styleId="paragraph">
    <w:name w:val="paragraph"/>
    <w:basedOn w:val="Normal"/>
    <w:rsid w:val="000312D1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</w:rPr>
  </w:style>
  <w:style w:type="character" w:customStyle="1" w:styleId="normaltextrun">
    <w:name w:val="normaltextrun"/>
    <w:rsid w:val="000312D1"/>
  </w:style>
  <w:style w:type="character" w:customStyle="1" w:styleId="eop">
    <w:name w:val="eop"/>
    <w:rsid w:val="000312D1"/>
  </w:style>
  <w:style w:type="character" w:customStyle="1" w:styleId="tabchar">
    <w:name w:val="tabchar"/>
    <w:rsid w:val="000312D1"/>
  </w:style>
  <w:style w:type="character" w:customStyle="1" w:styleId="Mentionnonrsolue1">
    <w:name w:val="Mention non résolue1"/>
    <w:uiPriority w:val="99"/>
    <w:semiHidden/>
    <w:unhideWhenUsed/>
    <w:rsid w:val="000312D1"/>
    <w:rPr>
      <w:color w:val="808080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0312D1"/>
    <w:rPr>
      <w:color w:val="808080"/>
      <w:shd w:val="clear" w:color="auto" w:fill="E6E6E6"/>
    </w:rPr>
  </w:style>
  <w:style w:type="character" w:customStyle="1" w:styleId="markedcontent">
    <w:name w:val="markedcontent"/>
    <w:basedOn w:val="Policepardfaut"/>
    <w:rsid w:val="000312D1"/>
  </w:style>
  <w:style w:type="paragraph" w:styleId="Rvision">
    <w:name w:val="Revision"/>
    <w:hidden/>
    <w:uiPriority w:val="99"/>
    <w:semiHidden/>
    <w:rsid w:val="000312D1"/>
    <w:rPr>
      <w:rFonts w:ascii="Tahoma" w:hAnsi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1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87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3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541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4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header" Target="head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5.png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eader" Target="header4.xml"/><Relationship Id="rId19" Type="http://schemas.openxmlformats.org/officeDocument/2006/relationships/image" Target="media/image5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tsahoua\Downloads\Mod&#232;le_Complet_AGIRIS_0725%20(2).dotx" TargetMode="External"/></Relationships>
</file>

<file path=word/theme/theme1.xml><?xml version="1.0" encoding="utf-8"?>
<a:theme xmlns:a="http://schemas.openxmlformats.org/drawingml/2006/main" name="AGIRIS 20024">
  <a:themeElements>
    <a:clrScheme name="Personnalisé 1">
      <a:dk1>
        <a:srgbClr val="000000"/>
      </a:dk1>
      <a:lt1>
        <a:sysClr val="window" lastClr="FFFFFF"/>
      </a:lt1>
      <a:dk2>
        <a:srgbClr val="0A3C35"/>
      </a:dk2>
      <a:lt2>
        <a:srgbClr val="3DB59E"/>
      </a:lt2>
      <a:accent1>
        <a:srgbClr val="007C6D"/>
      </a:accent1>
      <a:accent2>
        <a:srgbClr val="93F0DE"/>
      </a:accent2>
      <a:accent3>
        <a:srgbClr val="F8CB00"/>
      </a:accent3>
      <a:accent4>
        <a:srgbClr val="FBE053"/>
      </a:accent4>
      <a:accent5>
        <a:srgbClr val="CB3E92"/>
      </a:accent5>
      <a:accent6>
        <a:srgbClr val="4857A6"/>
      </a:accent6>
      <a:hlink>
        <a:srgbClr val="F8CB00"/>
      </a:hlink>
      <a:folHlink>
        <a:srgbClr val="FFFFFF"/>
      </a:folHlink>
    </a:clrScheme>
    <a:fontScheme name="Typo AGIRIS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1" id="{E829491F-841E-47B6-9FE5-DDC00CFDBBB9}" vid="{68CA6E9A-90CA-440D-8809-CFC37B1A0E3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c2fb04ca310fed85c25f1ef9b27f551c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b0a0c5eaf022c7fcbd362a8b4ba8da10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  <xsd:enumeration value="bobbee ready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YA_Diffusion_Information xmlns="72863549-9850-432f-898d-1cdf05d7825e">Diffusion externe autorisée</MAYA_Diffusion_Information>
    <Maya_Annee_Exercice xmlns="72863549-9850-432f-898d-1cdf05d7825e">2024-2025</Maya_Annee_Exercice>
    <Responsable_Information xmlns="72863549-9850-432f-898d-1cdf05d7825e">
      <UserInfo>
        <DisplayName>Ludivine DEFER</DisplayName>
        <AccountId>15</AccountId>
        <AccountType/>
      </UserInfo>
    </Responsable_Information>
    <Status_Document xmlns="72863549-9850-432f-898d-1cdf05d7825e">Document finalisé</Status_Document>
    <Publicationaideenligne xmlns="72863549-9850-432f-898d-1cdf05d7825e" xsi:nil="true"/>
    <Modules xmlns="72863549-9850-432f-898d-1cdf05d7825e">Comptabilité</Modules>
    <Datedelivraison xmlns="72863549-9850-432f-898d-1cdf05d7825e" xsi:nil="true"/>
    <Dernier_x0020_contributeur xmlns="72863549-9850-432f-898d-1cdf05d7825e">
      <UserInfo>
        <DisplayName/>
        <AccountId xsi:nil="true"/>
        <AccountType/>
      </UserInfo>
    </Dernier_x0020_contributeur>
    <Langue_x0020_du_x0020_document xmlns="72863549-9850-432f-898d-1cdf05d7825e">FR</Langue_x0020_du_x0020_document>
    <Course_x002d_learning xmlns="72863549-9850-432f-898d-1cdf05d7825e" xsi:nil="true"/>
    <Publicatione_x002d_learning xmlns="72863549-9850-432f-898d-1cdf05d7825e" xsi:nil="true"/>
    <Pays_x0020_cible xmlns="72863549-9850-432f-898d-1cdf05d7825e">France</Pays_x0020_cible>
    <Cible xmlns="72863549-9850-432f-898d-1cdf05d7825e" xsi:nil="true"/>
    <Espaceformateur xmlns="72863549-9850-432f-898d-1cdf05d7825e">false</Espaceformateur>
    <StatutdePublication xmlns="72863549-9850-432f-898d-1cdf05d7825e">Publié</StatutdePublication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Date_x0020_de_x0020_publication_x0020_FTP xmlns="72863549-9850-432f-898d-1cdf05d7825e">2025-09-11T22:00:00+00:00</Date_x0020_de_x0020_publication_x0020_FTP>
    <Version_x0020_de_x0020_réalisation xmlns="72863549-9850-432f-898d-1cdf05d7825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C765E-1D38-4E40-9DA6-89D003C8F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63549-9850-432f-898d-1cdf05d78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783E7A-BC2F-41CA-80C9-B57921EA1EBE}">
  <ds:schemaRefs>
    <ds:schemaRef ds:uri="http://schemas.microsoft.com/office/2006/metadata/properties"/>
    <ds:schemaRef ds:uri="http://schemas.microsoft.com/office/infopath/2007/PartnerControls"/>
    <ds:schemaRef ds:uri="72863549-9850-432f-898d-1cdf05d7825e"/>
  </ds:schemaRefs>
</ds:datastoreItem>
</file>

<file path=customXml/itemProps3.xml><?xml version="1.0" encoding="utf-8"?>
<ds:datastoreItem xmlns:ds="http://schemas.openxmlformats.org/officeDocument/2006/customXml" ds:itemID="{573D55B8-A34B-47D2-A2C6-F5325F29E7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768EF4-3023-42C0-98B5-FF92CA19B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Modèle_Complet_AGIRIS_0725 (2)</Template>
  <TotalTime>56</TotalTime>
  <Pages>9</Pages>
  <Words>1009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ISAGRI</Company>
  <LinksUpToDate>false</LinksUpToDate>
  <CharactersWithSpaces>6551</CharactersWithSpaces>
  <SharedDoc>false</SharedDoc>
  <HLinks>
    <vt:vector size="72" baseType="variant"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_Toc471204078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_Toc471204077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_Toc471204076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_Toc471204075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_Toc471204074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_Toc471204073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_Toc471204072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_Toc471204071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_Toc471204070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_Toc471204069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_Toc471204068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_Toc471204067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DARCHIS</dc:creator>
  <cp:keywords/>
  <dc:description/>
  <cp:lastModifiedBy>Catherine M'TSAHOUA</cp:lastModifiedBy>
  <cp:revision>54</cp:revision>
  <cp:lastPrinted>2025-11-12T07:44:00Z</cp:lastPrinted>
  <dcterms:created xsi:type="dcterms:W3CDTF">2025-11-07T16:05:00Z</dcterms:created>
  <dcterms:modified xsi:type="dcterms:W3CDTF">2025-11-12T07:44:00Z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  <property fmtid="{D5CDD505-2E9C-101B-9397-08002B2CF9AE}" pid="3" name="MediaServiceImageTags">
    <vt:lpwstr/>
  </property>
  <property fmtid="{D5CDD505-2E9C-101B-9397-08002B2CF9AE}" pid="4" name="lcf76f155ced4ddcb4097134ff3c332f">
    <vt:lpwstr/>
  </property>
</Properties>
</file>