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67D60" w14:textId="208B94C9" w:rsidR="0026264C" w:rsidRPr="007F36C1" w:rsidRDefault="00E36CD7" w:rsidP="005937D8">
      <w:pPr>
        <w:spacing w:after="0"/>
        <w:jc w:val="center"/>
        <w:rPr>
          <w:rFonts w:cs="Tahoma"/>
          <w:bCs/>
          <w:lang w:eastAsia="fr-FR"/>
        </w:rPr>
      </w:pPr>
      <w:r w:rsidRPr="007F36C1">
        <w:rPr>
          <w:rFonts w:cs="Tahoma"/>
          <w:bCs/>
          <w:color w:val="0A3C35" w:themeColor="text2"/>
          <w:sz w:val="56"/>
          <w:szCs w:val="56"/>
          <w:lang w:eastAsia="fr-FR"/>
        </w:rPr>
        <w:t>Utilisation du</w:t>
      </w:r>
      <w:r w:rsidR="001A5C21" w:rsidRPr="007F36C1">
        <w:rPr>
          <w:rFonts w:cs="Tahoma"/>
          <w:bCs/>
          <w:color w:val="0A3C35" w:themeColor="text2"/>
          <w:sz w:val="56"/>
          <w:szCs w:val="56"/>
          <w:lang w:eastAsia="fr-FR"/>
        </w:rPr>
        <w:t xml:space="preserve"> dossier de révision</w:t>
      </w:r>
    </w:p>
    <w:p w14:paraId="39B489D7" w14:textId="1E66AE1E" w:rsidR="0026264C" w:rsidRPr="007F36C1" w:rsidRDefault="00576575" w:rsidP="00576575">
      <w:pPr>
        <w:tabs>
          <w:tab w:val="left" w:pos="1418"/>
        </w:tabs>
        <w:spacing w:before="120"/>
        <w:ind w:left="-709" w:right="-709"/>
        <w:jc w:val="center"/>
        <w:rPr>
          <w:rFonts w:cs="Tahoma"/>
          <w:color w:val="007C6D"/>
          <w:sz w:val="44"/>
          <w:szCs w:val="44"/>
        </w:rPr>
      </w:pPr>
      <w:r w:rsidRPr="007F36C1">
        <w:rPr>
          <w:rFonts w:cs="Tahoma"/>
          <w:color w:val="007C6D"/>
          <w:sz w:val="44"/>
          <w:szCs w:val="44"/>
        </w:rPr>
        <w:t>b</w:t>
      </w:r>
      <w:r w:rsidR="001A5C21" w:rsidRPr="007F36C1">
        <w:rPr>
          <w:rFonts w:cs="Tahoma"/>
          <w:color w:val="007C6D"/>
          <w:sz w:val="44"/>
          <w:szCs w:val="44"/>
        </w:rPr>
        <w:t>obbe</w:t>
      </w:r>
      <w:r w:rsidR="00FE5AFF" w:rsidRPr="007F36C1">
        <w:rPr>
          <w:rFonts w:cs="Tahoma"/>
          <w:color w:val="007C6D"/>
          <w:sz w:val="44"/>
          <w:szCs w:val="44"/>
        </w:rPr>
        <w:t>e</w:t>
      </w:r>
    </w:p>
    <w:p w14:paraId="1E8BDAF7" w14:textId="77777777" w:rsidR="00576575" w:rsidRPr="007F36C1" w:rsidRDefault="00576575" w:rsidP="00BB1B11">
      <w:pPr>
        <w:tabs>
          <w:tab w:val="left" w:pos="5954"/>
        </w:tabs>
        <w:rPr>
          <w:lang w:eastAsia="fr-FR"/>
        </w:rPr>
      </w:pPr>
    </w:p>
    <w:p w14:paraId="1E6CF913" w14:textId="3D9F2CF0" w:rsidR="006A0AAD" w:rsidRPr="007F36C1" w:rsidRDefault="001A5C21" w:rsidP="00BB1B11">
      <w:pPr>
        <w:tabs>
          <w:tab w:val="left" w:pos="5954"/>
        </w:tabs>
        <w:rPr>
          <w:lang w:eastAsia="fr-FR"/>
        </w:rPr>
      </w:pPr>
      <w:r w:rsidRPr="007F36C1">
        <w:rPr>
          <w:lang w:eastAsia="fr-FR"/>
        </w:rPr>
        <w:t xml:space="preserve">Le dossier de révision est accessible depuis le menu </w:t>
      </w:r>
      <w:r w:rsidRPr="007F36C1">
        <w:rPr>
          <w:b/>
          <w:bCs/>
          <w:i/>
          <w:iCs/>
          <w:lang w:eastAsia="fr-FR"/>
        </w:rPr>
        <w:t>Comptabilité / Dossier de révision</w:t>
      </w:r>
      <w:r w:rsidRPr="007F36C1">
        <w:rPr>
          <w:lang w:eastAsia="fr-FR"/>
        </w:rPr>
        <w:t> :</w:t>
      </w:r>
    </w:p>
    <w:p w14:paraId="3781F063" w14:textId="67FF9068" w:rsidR="001A5C21" w:rsidRPr="007F36C1" w:rsidRDefault="0034511D" w:rsidP="001A5C21">
      <w:pPr>
        <w:tabs>
          <w:tab w:val="left" w:pos="5954"/>
        </w:tabs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BCAD8A" wp14:editId="5FFEB5D7">
                <wp:simplePos x="0" y="0"/>
                <wp:positionH relativeFrom="margin">
                  <wp:posOffset>2703195</wp:posOffset>
                </wp:positionH>
                <wp:positionV relativeFrom="paragraph">
                  <wp:posOffset>1671108</wp:posOffset>
                </wp:positionV>
                <wp:extent cx="1249680" cy="167640"/>
                <wp:effectExtent l="0" t="0" r="26670" b="22860"/>
                <wp:wrapNone/>
                <wp:docPr id="154132445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67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E1291" id="Rectangle 34" o:spid="_x0000_s1026" style="position:absolute;margin-left:212.85pt;margin-top:131.6pt;width:98.4pt;height:13.2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" filled="f" strokecolor="#f8cb00 [3206]" strokeweight="1.5pt">
                <w10:wrap anchorx="margin"/>
              </v:rect>
            </w:pict>
          </mc:Fallback>
        </mc:AlternateContent>
      </w:r>
      <w:r w:rsidR="00221228" w:rsidRPr="007F36C1"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75EE0B4" wp14:editId="3A8E858D">
                <wp:simplePos x="0" y="0"/>
                <wp:positionH relativeFrom="margin">
                  <wp:posOffset>2697903</wp:posOffset>
                </wp:positionH>
                <wp:positionV relativeFrom="paragraph">
                  <wp:posOffset>38100</wp:posOffset>
                </wp:positionV>
                <wp:extent cx="1243754" cy="266700"/>
                <wp:effectExtent l="0" t="0" r="13970" b="19050"/>
                <wp:wrapNone/>
                <wp:docPr id="212787328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754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CAB4B" id="Rectangle 34" o:spid="_x0000_s1026" style="position:absolute;margin-left:212.45pt;margin-top:3pt;width:97.95pt;height:21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" filled="f" strokecolor="#ffc000" strokeweight="1.5pt">
                <w10:wrap anchorx="margin"/>
              </v:rect>
            </w:pict>
          </mc:Fallback>
        </mc:AlternateContent>
      </w:r>
      <w:r w:rsidRPr="007F36C1">
        <w:rPr>
          <w:lang w:eastAsia="fr-FR"/>
        </w:rPr>
        <w:drawing>
          <wp:inline distT="0" distB="0" distL="0" distR="0" wp14:anchorId="25F3616A" wp14:editId="385D5D09">
            <wp:extent cx="1249835" cy="2692400"/>
            <wp:effectExtent l="0" t="0" r="7620" b="0"/>
            <wp:docPr id="973132220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32220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3335" cy="26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E3D5" w14:textId="77777777" w:rsidR="00C06626" w:rsidRPr="007F36C1" w:rsidRDefault="00C06626" w:rsidP="001A5C21">
      <w:pPr>
        <w:tabs>
          <w:tab w:val="left" w:pos="5954"/>
        </w:tabs>
        <w:jc w:val="center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1A5C21" w:rsidRPr="007F36C1" w14:paraId="51F6D955" w14:textId="77777777" w:rsidTr="001A5C21"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D6CE5" w14:textId="77777777" w:rsidR="001A5C21" w:rsidRPr="007F36C1" w:rsidRDefault="001A5C21" w:rsidP="00A65B0E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F36C1">
              <w:rPr>
                <w:rFonts w:cs="Tahoma"/>
              </w:rPr>
              <w:drawing>
                <wp:inline distT="0" distB="0" distL="0" distR="0" wp14:anchorId="05FC7F81" wp14:editId="42B42160">
                  <wp:extent cx="560705" cy="560705"/>
                  <wp:effectExtent l="0" t="0" r="0" b="0"/>
                  <wp:docPr id="171928874" name="Graphique 26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444707" name="Graphique 634444707" descr="Avertissement avec un remplissage uni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715B3B08" w14:textId="4B9563E0" w:rsidR="00C06626" w:rsidRPr="007F36C1" w:rsidRDefault="00F9629F" w:rsidP="00A5241D">
            <w:pPr>
              <w:spacing w:after="60"/>
              <w:ind w:left="57" w:right="57"/>
              <w:rPr>
                <w:rFonts w:cs="Tahoma"/>
                <w:b/>
                <w:szCs w:val="20"/>
                <w:lang w:eastAsia="fr-FR"/>
              </w:rPr>
            </w:pPr>
            <w:r w:rsidRPr="007F36C1"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2118F017" wp14:editId="12793C33">
                      <wp:simplePos x="0" y="0"/>
                      <wp:positionH relativeFrom="margin">
                        <wp:posOffset>2894330</wp:posOffset>
                      </wp:positionH>
                      <wp:positionV relativeFrom="paragraph">
                        <wp:posOffset>170815</wp:posOffset>
                      </wp:positionV>
                      <wp:extent cx="1273810" cy="219710"/>
                      <wp:effectExtent l="0" t="0" r="21590" b="27940"/>
                      <wp:wrapNone/>
                      <wp:docPr id="1979361216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3810" cy="21971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DB5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25ED" id="Rectangle 34" o:spid="_x0000_s1026" style="position:absolute;margin-left:227.9pt;margin-top:13.45pt;width:100.3pt;height:17.3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" filled="f" strokecolor="#3db59e" strokeweight="1.5pt">
                      <w10:wrap anchorx="margin"/>
                    </v:rect>
                  </w:pict>
                </mc:Fallback>
              </mc:AlternateContent>
            </w:r>
            <w:r w:rsidR="001A5C21" w:rsidRPr="007F36C1">
              <w:rPr>
                <w:rFonts w:cs="Tahoma"/>
                <w:b/>
                <w:szCs w:val="20"/>
                <w:lang w:eastAsia="fr-FR"/>
              </w:rPr>
              <w:t xml:space="preserve">Pensez à vérifier votre période comptable </w:t>
            </w:r>
            <w:r w:rsidR="00C4358D" w:rsidRPr="007F36C1">
              <w:rPr>
                <w:rFonts w:cs="Tahoma"/>
                <w:b/>
                <w:szCs w:val="20"/>
                <w:lang w:eastAsia="fr-FR"/>
              </w:rPr>
              <w:t>avant de démarrer</w:t>
            </w:r>
            <w:r w:rsidR="001A5C21" w:rsidRPr="007F36C1">
              <w:rPr>
                <w:rFonts w:cs="Tahoma"/>
                <w:b/>
                <w:szCs w:val="20"/>
                <w:lang w:eastAsia="fr-FR"/>
              </w:rPr>
              <w:t xml:space="preserve"> </w:t>
            </w:r>
            <w:r w:rsidR="00C06626" w:rsidRPr="007F36C1">
              <w:rPr>
                <w:rFonts w:cs="Tahoma"/>
                <w:b/>
                <w:szCs w:val="20"/>
                <w:lang w:eastAsia="fr-FR"/>
              </w:rPr>
              <w:t>la</w:t>
            </w:r>
            <w:r w:rsidR="001A5C21" w:rsidRPr="007F36C1">
              <w:rPr>
                <w:rFonts w:cs="Tahoma"/>
                <w:b/>
                <w:szCs w:val="20"/>
                <w:lang w:eastAsia="fr-FR"/>
              </w:rPr>
              <w:t xml:space="preserve"> révision :</w:t>
            </w:r>
          </w:p>
          <w:p w14:paraId="6D0773EA" w14:textId="11A394F0" w:rsidR="001A5C21" w:rsidRPr="007F36C1" w:rsidRDefault="00E62E38" w:rsidP="00A5241D">
            <w:pPr>
              <w:spacing w:after="60"/>
              <w:ind w:left="57" w:right="57"/>
              <w:jc w:val="center"/>
              <w:rPr>
                <w:rFonts w:cs="Tahoma"/>
                <w:b/>
              </w:rPr>
            </w:pPr>
            <w:r w:rsidRPr="007F36C1">
              <w:rPr>
                <w:rFonts w:cs="Tahoma"/>
                <w:b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A08ABC3" wp14:editId="67271299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51435</wp:posOffset>
                      </wp:positionV>
                      <wp:extent cx="137160" cy="68580"/>
                      <wp:effectExtent l="0" t="0" r="15240" b="26670"/>
                      <wp:wrapNone/>
                      <wp:docPr id="820915910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68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B10412" id="Rectangle 31" o:spid="_x0000_s1026" style="position:absolute;margin-left:92.85pt;margin-top:4.05pt;width:10.8pt;height:5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" fillcolor="white [3212]" strokecolor="white [3212]" strokeweight="1pt"/>
                  </w:pict>
                </mc:Fallback>
              </mc:AlternateContent>
            </w:r>
            <w:r w:rsidR="00F9629F" w:rsidRPr="007F36C1">
              <w:rPr>
                <w:rFonts w:cs="Tahoma"/>
                <w:b/>
              </w:rPr>
              <w:drawing>
                <wp:inline distT="0" distB="0" distL="0" distR="0" wp14:anchorId="21642B9C" wp14:editId="347E717B">
                  <wp:extent cx="3731684" cy="482735"/>
                  <wp:effectExtent l="0" t="0" r="2540" b="0"/>
                  <wp:docPr id="11462057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20577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072" cy="49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31F1C" w14:textId="132B79B0" w:rsidR="001A5C21" w:rsidRPr="007F36C1" w:rsidRDefault="001A5C21" w:rsidP="00BB1B11">
      <w:pPr>
        <w:tabs>
          <w:tab w:val="left" w:pos="5954"/>
        </w:tabs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8C3513" w:rsidRPr="007F36C1" w14:paraId="42F3E0B0" w14:textId="77777777" w:rsidTr="000C2B0A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A7517" w14:textId="77777777" w:rsidR="008C3513" w:rsidRPr="007F36C1" w:rsidRDefault="008C3513" w:rsidP="000C2B0A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F36C1">
              <w:drawing>
                <wp:inline distT="0" distB="0" distL="0" distR="0" wp14:anchorId="20FFA252" wp14:editId="0A02EA3A">
                  <wp:extent cx="560705" cy="560705"/>
                  <wp:effectExtent l="0" t="0" r="0" b="0"/>
                  <wp:docPr id="1607013658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7F1AD1E9" w14:textId="2891FCBD" w:rsidR="008C3513" w:rsidRPr="007F36C1" w:rsidRDefault="008C3513" w:rsidP="000C2B0A">
            <w:pPr>
              <w:spacing w:after="60"/>
              <w:ind w:left="57" w:right="57"/>
              <w:rPr>
                <w:rFonts w:cs="Tahoma"/>
                <w:b/>
                <w:szCs w:val="20"/>
              </w:rPr>
            </w:pPr>
            <w:r w:rsidRPr="007F36C1">
              <w:rPr>
                <w:rFonts w:cs="Tahoma"/>
                <w:b/>
                <w:szCs w:val="20"/>
                <w:lang w:eastAsia="fr-FR"/>
              </w:rPr>
              <w:t xml:space="preserve">Le dossier de révision est accessible tout au long de l’exercice comptable et </w:t>
            </w:r>
            <w:r w:rsidR="00911B03" w:rsidRPr="007F36C1">
              <w:rPr>
                <w:rFonts w:cs="Tahoma"/>
                <w:b/>
                <w:szCs w:val="20"/>
                <w:lang w:eastAsia="fr-FR"/>
              </w:rPr>
              <w:t xml:space="preserve">il </w:t>
            </w:r>
            <w:r w:rsidRPr="007F36C1">
              <w:rPr>
                <w:rFonts w:cs="Tahoma"/>
                <w:b/>
                <w:szCs w:val="20"/>
                <w:lang w:eastAsia="fr-FR"/>
              </w:rPr>
              <w:t>est en lien avec la liasse fiscale.</w:t>
            </w:r>
          </w:p>
        </w:tc>
      </w:tr>
    </w:tbl>
    <w:p w14:paraId="1509B4D1" w14:textId="77777777" w:rsidR="008C3513" w:rsidRPr="007F36C1" w:rsidRDefault="008C3513" w:rsidP="00BB1B11">
      <w:pPr>
        <w:tabs>
          <w:tab w:val="left" w:pos="5954"/>
        </w:tabs>
        <w:rPr>
          <w:lang w:eastAsia="fr-FR"/>
        </w:rPr>
      </w:pPr>
    </w:p>
    <w:p w14:paraId="078C1363" w14:textId="1392C681" w:rsidR="00A3367F" w:rsidRPr="007F36C1" w:rsidRDefault="009D41A1" w:rsidP="001A5C21">
      <w:pPr>
        <w:pStyle w:val="Titre1"/>
      </w:pPr>
      <w:r w:rsidRPr="007F36C1">
        <w:t>PR</w:t>
      </w:r>
      <w:r w:rsidR="004F7F4A" w:rsidRPr="007F36C1">
        <w:t>É</w:t>
      </w:r>
      <w:r w:rsidRPr="007F36C1">
        <w:t>SENTATION G</w:t>
      </w:r>
      <w:r w:rsidR="004F7F4A" w:rsidRPr="007F36C1">
        <w:t>É</w:t>
      </w:r>
      <w:r w:rsidRPr="007F36C1">
        <w:t>NERALE</w:t>
      </w:r>
    </w:p>
    <w:p w14:paraId="215BB690" w14:textId="77777777" w:rsidR="00153651" w:rsidRPr="007F36C1" w:rsidRDefault="00153651" w:rsidP="001A5C21">
      <w:pPr>
        <w:jc w:val="left"/>
        <w:rPr>
          <w:lang w:eastAsia="fr-FR"/>
        </w:rPr>
      </w:pPr>
      <w:r w:rsidRPr="007F36C1">
        <w:rPr>
          <w:lang w:eastAsia="fr-FR"/>
        </w:rPr>
        <w:t>Pour réaliser la révision de votre dossier, deux vues sont disponibles :</w:t>
      </w:r>
    </w:p>
    <w:p w14:paraId="08EAADD0" w14:textId="23F82937" w:rsidR="00153651" w:rsidRPr="007F36C1" w:rsidRDefault="00153651" w:rsidP="00926439">
      <w:pPr>
        <w:pStyle w:val="Paragraphedeliste"/>
        <w:numPr>
          <w:ilvl w:val="0"/>
          <w:numId w:val="16"/>
        </w:numPr>
        <w:ind w:left="284" w:hanging="284"/>
        <w:jc w:val="left"/>
        <w:rPr>
          <w:b/>
          <w:bCs/>
          <w:lang w:eastAsia="fr-FR"/>
        </w:rPr>
      </w:pPr>
      <w:r w:rsidRPr="007F36C1">
        <w:rPr>
          <w:b/>
          <w:bCs/>
          <w:lang w:eastAsia="fr-FR"/>
        </w:rPr>
        <w:t>La vue</w:t>
      </w:r>
      <w:r w:rsidR="002F4BCD" w:rsidRPr="007F36C1">
        <w:rPr>
          <w:b/>
          <w:bCs/>
          <w:lang w:eastAsia="fr-FR"/>
        </w:rPr>
        <w:t xml:space="preserve"> liste</w:t>
      </w:r>
      <w:r w:rsidRPr="007F36C1">
        <w:rPr>
          <w:b/>
          <w:bCs/>
          <w:lang w:eastAsia="fr-FR"/>
        </w:rPr>
        <w:t xml:space="preserve"> </w:t>
      </w:r>
      <w:r w:rsidR="002F4BCD" w:rsidRPr="007F36C1">
        <w:rPr>
          <w:b/>
          <w:bCs/>
          <w:lang w:eastAsia="fr-FR"/>
        </w:rPr>
        <w:t>(</w:t>
      </w:r>
      <w:r w:rsidRPr="007F36C1">
        <w:rPr>
          <w:b/>
          <w:bCs/>
          <w:lang w:eastAsia="fr-FR"/>
        </w:rPr>
        <w:t>Synthèse Comptes + Cy</w:t>
      </w:r>
      <w:r w:rsidR="00A5241D" w:rsidRPr="007F36C1">
        <w:rPr>
          <w:b/>
          <w:bCs/>
          <w:lang w:eastAsia="fr-FR"/>
        </w:rPr>
        <w:t>c</w:t>
      </w:r>
      <w:r w:rsidRPr="007F36C1">
        <w:rPr>
          <w:b/>
          <w:bCs/>
          <w:lang w:eastAsia="fr-FR"/>
        </w:rPr>
        <w:t>les</w:t>
      </w:r>
      <w:r w:rsidR="00A5241D" w:rsidRPr="007F36C1">
        <w:rPr>
          <w:b/>
          <w:bCs/>
          <w:lang w:eastAsia="fr-FR"/>
        </w:rPr>
        <w:t xml:space="preserve"> / </w:t>
      </w:r>
      <w:r w:rsidR="002F4BCD" w:rsidRPr="007F36C1">
        <w:rPr>
          <w:b/>
          <w:bCs/>
          <w:lang w:eastAsia="fr-FR"/>
        </w:rPr>
        <w:t xml:space="preserve">Vue </w:t>
      </w:r>
      <w:r w:rsidR="00F3400D" w:rsidRPr="007F36C1">
        <w:rPr>
          <w:b/>
          <w:bCs/>
          <w:lang w:eastAsia="fr-FR"/>
        </w:rPr>
        <w:t>P</w:t>
      </w:r>
      <w:r w:rsidR="00A5241D" w:rsidRPr="007F36C1">
        <w:rPr>
          <w:b/>
          <w:bCs/>
          <w:lang w:eastAsia="fr-FR"/>
        </w:rPr>
        <w:t>ar défaut)</w:t>
      </w:r>
    </w:p>
    <w:p w14:paraId="4FC02413" w14:textId="3D7EDA84" w:rsidR="00153651" w:rsidRPr="007F36C1" w:rsidRDefault="00FF5D8B" w:rsidP="00A5241D">
      <w:pPr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4691C1E2" wp14:editId="3A3652FA">
            <wp:extent cx="4993216" cy="1783563"/>
            <wp:effectExtent l="0" t="0" r="0" b="7620"/>
            <wp:docPr id="815525308" name="Image 1" descr="Une image contenant texte, nombr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25308" name="Image 1" descr="Une image contenant texte, nombre, Police, capture d’écran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6193" cy="17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C9D3" w14:textId="77777777" w:rsidR="00153651" w:rsidRPr="007F36C1" w:rsidRDefault="00153651" w:rsidP="001A5C21">
      <w:pPr>
        <w:jc w:val="left"/>
        <w:rPr>
          <w:lang w:eastAsia="fr-FR"/>
        </w:rPr>
      </w:pPr>
    </w:p>
    <w:p w14:paraId="713C3E66" w14:textId="77777777" w:rsidR="009A1C01" w:rsidRPr="007F36C1" w:rsidRDefault="009A1C01" w:rsidP="001A5C21">
      <w:pPr>
        <w:jc w:val="left"/>
        <w:rPr>
          <w:lang w:eastAsia="fr-FR"/>
        </w:rPr>
      </w:pPr>
    </w:p>
    <w:p w14:paraId="7B5C0E0B" w14:textId="3CF34F14" w:rsidR="00153651" w:rsidRPr="007F36C1" w:rsidRDefault="00153651" w:rsidP="00926439">
      <w:pPr>
        <w:pStyle w:val="Paragraphedeliste"/>
        <w:numPr>
          <w:ilvl w:val="0"/>
          <w:numId w:val="16"/>
        </w:numPr>
        <w:ind w:left="284" w:hanging="284"/>
        <w:jc w:val="left"/>
        <w:rPr>
          <w:b/>
          <w:bCs/>
          <w:lang w:eastAsia="fr-FR"/>
        </w:rPr>
      </w:pPr>
      <w:r w:rsidRPr="007F36C1">
        <w:rPr>
          <w:b/>
          <w:bCs/>
          <w:lang w:eastAsia="fr-FR"/>
        </w:rPr>
        <w:lastRenderedPageBreak/>
        <w:t xml:space="preserve">La vue par </w:t>
      </w:r>
      <w:r w:rsidR="00B70BA4" w:rsidRPr="007F36C1">
        <w:rPr>
          <w:b/>
          <w:bCs/>
          <w:lang w:eastAsia="fr-FR"/>
        </w:rPr>
        <w:t>C</w:t>
      </w:r>
      <w:r w:rsidRPr="007F36C1">
        <w:rPr>
          <w:b/>
          <w:bCs/>
          <w:lang w:eastAsia="fr-FR"/>
        </w:rPr>
        <w:t xml:space="preserve">ycle </w:t>
      </w:r>
      <w:r w:rsidR="00A5241D" w:rsidRPr="007F36C1">
        <w:rPr>
          <w:b/>
          <w:bCs/>
          <w:lang w:eastAsia="fr-FR"/>
        </w:rPr>
        <w:t>(</w:t>
      </w:r>
      <w:r w:rsidR="00F3400D" w:rsidRPr="007F36C1">
        <w:rPr>
          <w:b/>
          <w:bCs/>
          <w:lang w:eastAsia="fr-FR"/>
        </w:rPr>
        <w:t xml:space="preserve">Vue </w:t>
      </w:r>
      <w:r w:rsidR="00A5241D" w:rsidRPr="007F36C1">
        <w:rPr>
          <w:b/>
          <w:bCs/>
          <w:lang w:eastAsia="fr-FR"/>
        </w:rPr>
        <w:t>Balance + Cycles</w:t>
      </w:r>
      <w:r w:rsidR="00224255" w:rsidRPr="007F36C1">
        <w:rPr>
          <w:b/>
          <w:bCs/>
          <w:lang w:eastAsia="fr-FR"/>
        </w:rPr>
        <w:t xml:space="preserve"> / Décochez </w:t>
      </w:r>
      <w:r w:rsidR="00D643EE" w:rsidRPr="007F36C1">
        <w:rPr>
          <w:b/>
          <w:bCs/>
          <w:lang w:eastAsia="fr-FR"/>
        </w:rPr>
        <w:t>‘</w:t>
      </w:r>
      <w:r w:rsidR="00224255" w:rsidRPr="007F36C1">
        <w:rPr>
          <w:b/>
          <w:bCs/>
          <w:lang w:eastAsia="fr-FR"/>
        </w:rPr>
        <w:t>Synthèse / Comptes + Cycles</w:t>
      </w:r>
      <w:r w:rsidR="00D643EE" w:rsidRPr="007F36C1">
        <w:rPr>
          <w:b/>
          <w:bCs/>
          <w:lang w:eastAsia="fr-FR"/>
        </w:rPr>
        <w:t>’</w:t>
      </w:r>
      <w:r w:rsidR="00A5241D" w:rsidRPr="007F36C1">
        <w:rPr>
          <w:b/>
          <w:bCs/>
          <w:lang w:eastAsia="fr-FR"/>
        </w:rPr>
        <w:t>)</w:t>
      </w:r>
    </w:p>
    <w:p w14:paraId="4766E60C" w14:textId="724E3269" w:rsidR="00153651" w:rsidRPr="007F36C1" w:rsidRDefault="00A22140" w:rsidP="00A5241D">
      <w:pPr>
        <w:jc w:val="left"/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824128" behindDoc="0" locked="0" layoutInCell="1" allowOverlap="1" wp14:anchorId="05289713" wp14:editId="1FB798D7">
            <wp:simplePos x="0" y="0"/>
            <wp:positionH relativeFrom="column">
              <wp:posOffset>2034752</wp:posOffset>
            </wp:positionH>
            <wp:positionV relativeFrom="paragraph">
              <wp:posOffset>787188</wp:posOffset>
            </wp:positionV>
            <wp:extent cx="4552142" cy="770467"/>
            <wp:effectExtent l="0" t="0" r="1270" b="0"/>
            <wp:wrapNone/>
            <wp:docPr id="349581377" name="Image 1" descr="Une image contenant texte, capture d’écran, lign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81377" name="Image 1" descr="Une image contenant texte, capture d’écran, ligne, nombr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44" cy="77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41D" w:rsidRPr="007F36C1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F023D1" wp14:editId="5FC995F8">
                <wp:simplePos x="0" y="0"/>
                <wp:positionH relativeFrom="margin">
                  <wp:posOffset>4419526</wp:posOffset>
                </wp:positionH>
                <wp:positionV relativeFrom="paragraph">
                  <wp:posOffset>30480</wp:posOffset>
                </wp:positionV>
                <wp:extent cx="774951" cy="148856"/>
                <wp:effectExtent l="0" t="0" r="25400" b="22860"/>
                <wp:wrapNone/>
                <wp:docPr id="96907254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1" cy="1488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E5130" id="Rectangle 34" o:spid="_x0000_s1026" style="position:absolute;margin-left:348pt;margin-top:2.4pt;width:61pt;height:11.7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A5241D" w:rsidRPr="007F36C1">
        <w:rPr>
          <w:lang w:eastAsia="fr-FR"/>
        </w:rPr>
        <w:t xml:space="preserve"> </w:t>
      </w:r>
      <w:r w:rsidR="00FF5D8B" w:rsidRPr="007F36C1">
        <w:rPr>
          <w:lang w:eastAsia="fr-FR"/>
        </w:rPr>
        <w:drawing>
          <wp:inline distT="0" distB="0" distL="0" distR="0" wp14:anchorId="5457B017" wp14:editId="17CDF938">
            <wp:extent cx="5175250" cy="1528401"/>
            <wp:effectExtent l="0" t="0" r="6350" b="0"/>
            <wp:docPr id="1401328294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28294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1963" cy="15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6F89" w14:textId="77777777" w:rsidR="0070392A" w:rsidRPr="007F36C1" w:rsidRDefault="0070392A" w:rsidP="001A5C21">
      <w:pPr>
        <w:jc w:val="left"/>
        <w:rPr>
          <w:lang w:eastAsia="fr-FR"/>
        </w:rPr>
      </w:pPr>
    </w:p>
    <w:p w14:paraId="7BBDABC8" w14:textId="1FEB1555" w:rsidR="001A5C21" w:rsidRPr="007F36C1" w:rsidRDefault="001A5C21" w:rsidP="001A5C21">
      <w:pPr>
        <w:jc w:val="left"/>
        <w:rPr>
          <w:lang w:eastAsia="fr-FR"/>
        </w:rPr>
      </w:pPr>
      <w:r w:rsidRPr="007F36C1">
        <w:rPr>
          <w:lang w:eastAsia="fr-FR"/>
        </w:rPr>
        <w:t xml:space="preserve">Le dossier de révision se </w:t>
      </w:r>
      <w:r w:rsidR="003644DD" w:rsidRPr="007F36C1">
        <w:rPr>
          <w:lang w:eastAsia="fr-FR"/>
        </w:rPr>
        <w:t>dé</w:t>
      </w:r>
      <w:r w:rsidR="00FE5AFF" w:rsidRPr="007F36C1">
        <w:rPr>
          <w:lang w:eastAsia="fr-FR"/>
        </w:rPr>
        <w:t>compose</w:t>
      </w:r>
      <w:r w:rsidR="003644DD" w:rsidRPr="007F36C1">
        <w:rPr>
          <w:lang w:eastAsia="fr-FR"/>
        </w:rPr>
        <w:t xml:space="preserve"> en</w:t>
      </w:r>
      <w:r w:rsidR="00FE5AFF" w:rsidRPr="007F36C1">
        <w:rPr>
          <w:lang w:eastAsia="fr-FR"/>
        </w:rPr>
        <w:t xml:space="preserve"> </w:t>
      </w:r>
      <w:r w:rsidRPr="007F36C1">
        <w:rPr>
          <w:lang w:eastAsia="fr-FR"/>
        </w:rPr>
        <w:t>:</w:t>
      </w:r>
    </w:p>
    <w:p w14:paraId="2C4933DA" w14:textId="559E7B81" w:rsidR="00B53F11" w:rsidRPr="007F36C1" w:rsidRDefault="00250BB4" w:rsidP="0068569B">
      <w:pPr>
        <w:jc w:val="center"/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804672" behindDoc="0" locked="0" layoutInCell="1" allowOverlap="1" wp14:anchorId="2835B950" wp14:editId="4474EE08">
            <wp:simplePos x="0" y="0"/>
            <wp:positionH relativeFrom="column">
              <wp:posOffset>5294418</wp:posOffset>
            </wp:positionH>
            <wp:positionV relativeFrom="paragraph">
              <wp:posOffset>747395</wp:posOffset>
            </wp:positionV>
            <wp:extent cx="144000" cy="144000"/>
            <wp:effectExtent l="0" t="0" r="8890" b="8890"/>
            <wp:wrapNone/>
            <wp:docPr id="1326855919" name="Graphique 15" descr="Badge 6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65460" name="Graphique 757865460" descr="Badge 6 avec un remplissage un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C1">
        <w:rPr>
          <w:lang w:eastAsia="fr-FR"/>
        </w:rPr>
        <w:drawing>
          <wp:anchor distT="0" distB="0" distL="114300" distR="114300" simplePos="0" relativeHeight="251800576" behindDoc="0" locked="0" layoutInCell="1" allowOverlap="1" wp14:anchorId="356B392D" wp14:editId="6558B75E">
            <wp:simplePos x="0" y="0"/>
            <wp:positionH relativeFrom="column">
              <wp:posOffset>5028353</wp:posOffset>
            </wp:positionH>
            <wp:positionV relativeFrom="paragraph">
              <wp:posOffset>454660</wp:posOffset>
            </wp:positionV>
            <wp:extent cx="144000" cy="144000"/>
            <wp:effectExtent l="0" t="0" r="8890" b="8890"/>
            <wp:wrapNone/>
            <wp:docPr id="81144508" name="Graphique 16" descr="Badge 5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41212" name="Graphique 2106041212" descr="Badge 5 avec un remplissage un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C1">
        <w:rPr>
          <w:lang w:eastAsia="fr-FR"/>
        </w:rPr>
        <w:drawing>
          <wp:anchor distT="0" distB="0" distL="114300" distR="114300" simplePos="0" relativeHeight="251798528" behindDoc="0" locked="0" layoutInCell="1" allowOverlap="1" wp14:anchorId="23D41CD5" wp14:editId="49C57FCE">
            <wp:simplePos x="0" y="0"/>
            <wp:positionH relativeFrom="column">
              <wp:posOffset>4758902</wp:posOffset>
            </wp:positionH>
            <wp:positionV relativeFrom="paragraph">
              <wp:posOffset>454025</wp:posOffset>
            </wp:positionV>
            <wp:extent cx="144000" cy="144000"/>
            <wp:effectExtent l="0" t="0" r="8890" b="8890"/>
            <wp:wrapNone/>
            <wp:docPr id="1265063154" name="Graphique 17" descr="Badge 4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36846" name="Graphique 258236846" descr="Badge 4 avec un remplissage uni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C1">
        <w:rPr>
          <w:lang w:eastAsia="fr-FR"/>
        </w:rPr>
        <w:drawing>
          <wp:anchor distT="0" distB="0" distL="114300" distR="114300" simplePos="0" relativeHeight="251793408" behindDoc="0" locked="0" layoutInCell="1" allowOverlap="1" wp14:anchorId="10DC3207" wp14:editId="2A9ED7FC">
            <wp:simplePos x="0" y="0"/>
            <wp:positionH relativeFrom="column">
              <wp:posOffset>3959225</wp:posOffset>
            </wp:positionH>
            <wp:positionV relativeFrom="paragraph">
              <wp:posOffset>461645</wp:posOffset>
            </wp:positionV>
            <wp:extent cx="144000" cy="144000"/>
            <wp:effectExtent l="0" t="0" r="8890" b="8890"/>
            <wp:wrapNone/>
            <wp:docPr id="1926325319" name="Graphique 18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3754" name="Graphique 57233754" descr="Badge 3 avec un remplissage uni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C1">
        <w:rPr>
          <w:lang w:eastAsia="fr-FR"/>
        </w:rPr>
        <w:drawing>
          <wp:anchor distT="0" distB="0" distL="114300" distR="114300" simplePos="0" relativeHeight="251789312" behindDoc="0" locked="0" layoutInCell="1" allowOverlap="1" wp14:anchorId="6B258E70" wp14:editId="52A9766C">
            <wp:simplePos x="0" y="0"/>
            <wp:positionH relativeFrom="column">
              <wp:posOffset>1375410</wp:posOffset>
            </wp:positionH>
            <wp:positionV relativeFrom="paragraph">
              <wp:posOffset>748665</wp:posOffset>
            </wp:positionV>
            <wp:extent cx="144000" cy="144000"/>
            <wp:effectExtent l="0" t="0" r="8890" b="8890"/>
            <wp:wrapNone/>
            <wp:docPr id="64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C1">
        <w:rPr>
          <w:lang w:eastAsia="fr-FR"/>
        </w:rPr>
        <w:drawing>
          <wp:anchor distT="0" distB="0" distL="114300" distR="114300" simplePos="0" relativeHeight="251786240" behindDoc="0" locked="0" layoutInCell="1" allowOverlap="1" wp14:anchorId="11EC2A67" wp14:editId="4516E545">
            <wp:simplePos x="0" y="0"/>
            <wp:positionH relativeFrom="column">
              <wp:posOffset>1649095</wp:posOffset>
            </wp:positionH>
            <wp:positionV relativeFrom="paragraph">
              <wp:posOffset>459316</wp:posOffset>
            </wp:positionV>
            <wp:extent cx="143934" cy="143934"/>
            <wp:effectExtent l="0" t="0" r="8890" b="8890"/>
            <wp:wrapNone/>
            <wp:docPr id="1314328312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" cy="143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11" w:rsidRPr="007F36C1">
        <w:rPr>
          <w:lang w:eastAsia="fr-FR"/>
        </w:rPr>
        <w:drawing>
          <wp:inline distT="0" distB="0" distL="0" distR="0" wp14:anchorId="170E5EB5" wp14:editId="3BF4E1C0">
            <wp:extent cx="4931833" cy="1493777"/>
            <wp:effectExtent l="0" t="0" r="2540" b="0"/>
            <wp:docPr id="15946458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45887" name="Imag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26" cy="151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FAC50" w14:textId="09CFBB58" w:rsidR="0009366E" w:rsidRPr="007F36C1" w:rsidRDefault="005A513B" w:rsidP="00734A65">
      <w:pPr>
        <w:pStyle w:val="Paragraphedeliste"/>
        <w:numPr>
          <w:ilvl w:val="0"/>
          <w:numId w:val="15"/>
        </w:numPr>
        <w:spacing w:after="0"/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788288" behindDoc="0" locked="0" layoutInCell="1" allowOverlap="1" wp14:anchorId="1AD7B8A5" wp14:editId="1103B8C9">
            <wp:simplePos x="0" y="0"/>
            <wp:positionH relativeFrom="column">
              <wp:posOffset>155694</wp:posOffset>
            </wp:positionH>
            <wp:positionV relativeFrom="paragraph">
              <wp:posOffset>5523</wp:posOffset>
            </wp:positionV>
            <wp:extent cx="289205" cy="289205"/>
            <wp:effectExtent l="0" t="0" r="0" b="0"/>
            <wp:wrapNone/>
            <wp:docPr id="1997385902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5" cy="28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4DD" w:rsidRPr="007F36C1">
        <w:rPr>
          <w:lang w:eastAsia="fr-FR"/>
        </w:rPr>
        <w:t>D</w:t>
      </w:r>
      <w:r w:rsidR="00FE5AFF" w:rsidRPr="007F36C1">
        <w:rPr>
          <w:lang w:eastAsia="fr-FR"/>
        </w:rPr>
        <w:t>ifférents cycles (caractérisés par une lettre)</w:t>
      </w:r>
      <w:r w:rsidR="0009366E" w:rsidRPr="007F36C1">
        <w:rPr>
          <w:lang w:eastAsia="fr-FR"/>
        </w:rPr>
        <w:t xml:space="preserve"> : </w:t>
      </w:r>
      <w:r w:rsidR="005A2E9A" w:rsidRPr="007F36C1">
        <w:rPr>
          <w:lang w:eastAsia="fr-FR"/>
        </w:rPr>
        <w:t>l</w:t>
      </w:r>
      <w:r w:rsidR="0009366E" w:rsidRPr="007F36C1">
        <w:rPr>
          <w:lang w:eastAsia="fr-FR"/>
        </w:rPr>
        <w:t xml:space="preserve">es flèches </w:t>
      </w:r>
      <w:r w:rsidR="009B7C34" w:rsidRPr="007F36C1">
        <w:rPr>
          <w:lang w:eastAsia="fr-FR"/>
        </w:rPr>
        <w:drawing>
          <wp:inline distT="0" distB="0" distL="0" distR="0" wp14:anchorId="720838B2" wp14:editId="14619346">
            <wp:extent cx="216903" cy="153108"/>
            <wp:effectExtent l="0" t="0" r="0" b="0"/>
            <wp:docPr id="19361849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8498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174" cy="15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C34" w:rsidRPr="007F36C1">
        <w:rPr>
          <w:lang w:eastAsia="fr-FR"/>
        </w:rPr>
        <w:t xml:space="preserve"> </w:t>
      </w:r>
      <w:r w:rsidR="009B7C34" w:rsidRPr="007F36C1">
        <w:rPr>
          <w:lang w:eastAsia="fr-FR"/>
        </w:rPr>
        <w:drawing>
          <wp:inline distT="0" distB="0" distL="0" distR="0" wp14:anchorId="5C83DAC6" wp14:editId="343835B3">
            <wp:extent cx="225410" cy="159113"/>
            <wp:effectExtent l="0" t="0" r="3810" b="0"/>
            <wp:docPr id="1424362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6246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685" cy="16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66E" w:rsidRPr="007F36C1">
        <w:rPr>
          <w:lang w:eastAsia="fr-FR"/>
        </w:rPr>
        <w:t>devant chaque cycle permettent de les déplier/replier. Lorsque l’ensemble des contrôles du cycle est validé, le cycle se replie automatiquement.</w:t>
      </w:r>
    </w:p>
    <w:p w14:paraId="06B77C9F" w14:textId="611C27D1" w:rsidR="00FE5AFF" w:rsidRPr="007F36C1" w:rsidRDefault="005A513B" w:rsidP="00734A65">
      <w:pPr>
        <w:pStyle w:val="Paragraphedeliste"/>
        <w:spacing w:after="0"/>
        <w:jc w:val="left"/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791360" behindDoc="0" locked="0" layoutInCell="1" allowOverlap="1" wp14:anchorId="07BB7B3C" wp14:editId="0796D426">
            <wp:simplePos x="0" y="0"/>
            <wp:positionH relativeFrom="column">
              <wp:posOffset>152857</wp:posOffset>
            </wp:positionH>
            <wp:positionV relativeFrom="paragraph">
              <wp:posOffset>97170</wp:posOffset>
            </wp:positionV>
            <wp:extent cx="288000" cy="288000"/>
            <wp:effectExtent l="0" t="0" r="0" b="0"/>
            <wp:wrapNone/>
            <wp:docPr id="1545342251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4DC5D" w14:textId="51AF3146" w:rsidR="009A1602" w:rsidRPr="007F36C1" w:rsidRDefault="001A5C21" w:rsidP="009A1602">
      <w:pPr>
        <w:pStyle w:val="Paragraphedeliste"/>
        <w:numPr>
          <w:ilvl w:val="0"/>
          <w:numId w:val="15"/>
        </w:numPr>
        <w:rPr>
          <w:lang w:eastAsia="fr-FR"/>
        </w:rPr>
      </w:pPr>
      <w:r w:rsidRPr="007F36C1">
        <w:rPr>
          <w:lang w:eastAsia="fr-FR"/>
        </w:rPr>
        <w:t>Des contrôles</w:t>
      </w:r>
      <w:r w:rsidR="00EB0329" w:rsidRPr="007F36C1">
        <w:rPr>
          <w:lang w:eastAsia="fr-FR"/>
        </w:rPr>
        <w:t xml:space="preserve"> : </w:t>
      </w:r>
      <w:r w:rsidR="005A513B" w:rsidRPr="007F36C1">
        <w:rPr>
          <w:lang w:eastAsia="fr-FR"/>
        </w:rPr>
        <w:t>d</w:t>
      </w:r>
      <w:r w:rsidR="005A513B" w:rsidRPr="007F36C1">
        <w:t>ans les contrôles vous pouvez retrouver des questions, des tableaux, un extrait du grand-livre,</w:t>
      </w:r>
      <w:r w:rsidR="009A1602" w:rsidRPr="007F36C1">
        <w:t xml:space="preserve"> </w:t>
      </w:r>
      <w:r w:rsidR="009A1602" w:rsidRPr="007F36C1">
        <w:rPr>
          <w:lang w:eastAsia="fr-FR"/>
        </w:rPr>
        <w:t>des documents liés, des documents générés automatiquement ou par OD rattachées au contrôle, des commentaires détaillés et des commentaires synthétiques.</w:t>
      </w:r>
    </w:p>
    <w:p w14:paraId="30B45E2A" w14:textId="72B246DD" w:rsidR="001A5C21" w:rsidRPr="007F36C1" w:rsidRDefault="001A5C21" w:rsidP="005A513B">
      <w:pPr>
        <w:pStyle w:val="Paragraphedeliste"/>
        <w:spacing w:after="0"/>
        <w:jc w:val="left"/>
        <w:rPr>
          <w:lang w:eastAsia="fr-FR"/>
        </w:rPr>
      </w:pPr>
    </w:p>
    <w:p w14:paraId="599A7053" w14:textId="6F6F55A1" w:rsidR="00EB0329" w:rsidRPr="007F36C1" w:rsidRDefault="005A513B" w:rsidP="00EB0329">
      <w:pPr>
        <w:pStyle w:val="Paragraphedeliste"/>
        <w:rPr>
          <w:lang w:eastAsia="fr-FR"/>
        </w:rPr>
      </w:pPr>
      <w:r w:rsidRPr="007F36C1">
        <w:rPr>
          <w:lang w:eastAsia="fr-FR"/>
        </w:rPr>
        <w:t xml:space="preserve">Exemple : </w:t>
      </w:r>
    </w:p>
    <w:p w14:paraId="782C25FE" w14:textId="0228B016" w:rsidR="005A513B" w:rsidRPr="007F36C1" w:rsidRDefault="005A513B" w:rsidP="00EB0329">
      <w:pPr>
        <w:pStyle w:val="Paragraphedeliste"/>
        <w:rPr>
          <w:sz w:val="10"/>
          <w:szCs w:val="10"/>
          <w:lang w:eastAsia="fr-FR"/>
        </w:rPr>
      </w:pPr>
    </w:p>
    <w:p w14:paraId="1E1CF609" w14:textId="35D9061F" w:rsidR="005A513B" w:rsidRPr="007F36C1" w:rsidRDefault="005A513B" w:rsidP="00EB0329">
      <w:pPr>
        <w:pStyle w:val="Paragraphedeliste"/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792384" behindDoc="0" locked="0" layoutInCell="1" allowOverlap="1" wp14:anchorId="4BE0638B" wp14:editId="2BD6A5B7">
            <wp:simplePos x="0" y="0"/>
            <wp:positionH relativeFrom="column">
              <wp:posOffset>2995718</wp:posOffset>
            </wp:positionH>
            <wp:positionV relativeFrom="paragraph">
              <wp:posOffset>1102572</wp:posOffset>
            </wp:positionV>
            <wp:extent cx="2943349" cy="1610512"/>
            <wp:effectExtent l="0" t="0" r="0" b="8890"/>
            <wp:wrapNone/>
            <wp:docPr id="2016818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1859" name="Imag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33" cy="161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602" w:rsidRPr="007F36C1">
        <w:t xml:space="preserve"> </w:t>
      </w:r>
      <w:r w:rsidR="009A1602" w:rsidRPr="007F36C1">
        <w:rPr>
          <w:lang w:eastAsia="fr-FR"/>
        </w:rPr>
        <w:drawing>
          <wp:inline distT="0" distB="0" distL="0" distR="0" wp14:anchorId="0D10F8E2" wp14:editId="178A3317">
            <wp:extent cx="3655866" cy="1940659"/>
            <wp:effectExtent l="0" t="0" r="1905" b="2540"/>
            <wp:docPr id="7044455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45580" name="Imag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866" cy="19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787A" w14:textId="1428E1B5" w:rsidR="005A513B" w:rsidRPr="007F36C1" w:rsidRDefault="005A513B" w:rsidP="00EB0329">
      <w:pPr>
        <w:pStyle w:val="Paragraphedeliste"/>
        <w:rPr>
          <w:lang w:eastAsia="fr-FR"/>
        </w:rPr>
      </w:pPr>
    </w:p>
    <w:p w14:paraId="1529A727" w14:textId="037632B5" w:rsidR="005A513B" w:rsidRPr="007F36C1" w:rsidRDefault="005A513B" w:rsidP="00EB0329">
      <w:pPr>
        <w:pStyle w:val="Paragraphedeliste"/>
        <w:rPr>
          <w:lang w:eastAsia="fr-FR"/>
        </w:rPr>
      </w:pPr>
    </w:p>
    <w:p w14:paraId="2C040144" w14:textId="45DCBA23" w:rsidR="005A513B" w:rsidRPr="007F36C1" w:rsidRDefault="005A513B" w:rsidP="00EB0329">
      <w:pPr>
        <w:pStyle w:val="Paragraphedeliste"/>
        <w:rPr>
          <w:lang w:eastAsia="fr-FR"/>
        </w:rPr>
      </w:pPr>
    </w:p>
    <w:p w14:paraId="2DB34B83" w14:textId="77777777" w:rsidR="008827B7" w:rsidRPr="007F36C1" w:rsidRDefault="008827B7" w:rsidP="00442A9D">
      <w:pPr>
        <w:rPr>
          <w:lang w:eastAsia="fr-FR"/>
        </w:rPr>
      </w:pPr>
    </w:p>
    <w:p w14:paraId="7EE96DDC" w14:textId="445898FA" w:rsidR="008827B7" w:rsidRPr="007F36C1" w:rsidRDefault="00442A9D" w:rsidP="00442A9D">
      <w:pPr>
        <w:pStyle w:val="Paragraphedeliste"/>
        <w:spacing w:after="0"/>
        <w:rPr>
          <w:lang w:eastAsia="fr-FR"/>
        </w:rPr>
      </w:pPr>
      <w:r w:rsidRPr="007F36C1">
        <w:rPr>
          <w:lang w:eastAsia="fr-FR"/>
        </w:rPr>
        <w:t xml:space="preserve">                                                    </w:t>
      </w:r>
      <w:r w:rsidR="0061288B" w:rsidRPr="007F36C1">
        <w:rPr>
          <w:lang w:eastAsia="fr-FR"/>
        </w:rPr>
        <w:t xml:space="preserve"> </w:t>
      </w:r>
      <w:r w:rsidRPr="007F36C1">
        <w:rPr>
          <w:lang w:eastAsia="fr-FR"/>
        </w:rPr>
        <w:t xml:space="preserve">         </w:t>
      </w:r>
      <w:r w:rsidR="0061288B" w:rsidRPr="007F36C1">
        <w:rPr>
          <w:lang w:eastAsia="fr-FR"/>
        </w:rPr>
        <w:t xml:space="preserve"> </w:t>
      </w:r>
      <w:r w:rsidRPr="007F36C1">
        <w:rPr>
          <w:lang w:eastAsia="fr-FR"/>
        </w:rPr>
        <w:t xml:space="preserve"> </w:t>
      </w:r>
      <w:r w:rsidRPr="007F36C1">
        <w:rPr>
          <w:lang w:eastAsia="fr-FR"/>
        </w:rPr>
        <w:drawing>
          <wp:inline distT="0" distB="0" distL="0" distR="0" wp14:anchorId="094A06F9" wp14:editId="5909DACC">
            <wp:extent cx="2912334" cy="493624"/>
            <wp:effectExtent l="0" t="0" r="2540" b="1905"/>
            <wp:docPr id="332904100" name="Image 1" descr="Une image contenant texte, reçu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04100" name="Image 1" descr="Une image contenant texte, reçu, capture d’écran, blanc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2085" cy="49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A93F" w14:textId="77777777" w:rsidR="00250BB4" w:rsidRPr="007F36C1" w:rsidRDefault="00250BB4" w:rsidP="00442A9D">
      <w:pPr>
        <w:pStyle w:val="Paragraphedeliste"/>
        <w:spacing w:after="0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EB0329" w:rsidRPr="007F36C1" w14:paraId="02B6878C" w14:textId="77777777" w:rsidTr="000C2B0A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C4703" w14:textId="1A740158" w:rsidR="00EB0329" w:rsidRPr="007F36C1" w:rsidRDefault="00EB0329" w:rsidP="000C2B0A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F36C1">
              <w:drawing>
                <wp:inline distT="0" distB="0" distL="0" distR="0" wp14:anchorId="2F7AB943" wp14:editId="14AF57B2">
                  <wp:extent cx="456988" cy="456988"/>
                  <wp:effectExtent l="0" t="0" r="635" b="635"/>
                  <wp:docPr id="1912945592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66" cy="46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0D3D4617" w14:textId="19BEA487" w:rsidR="00EB0329" w:rsidRPr="007F36C1" w:rsidRDefault="00EB0329" w:rsidP="000C2B0A">
            <w:pPr>
              <w:spacing w:after="60"/>
              <w:ind w:left="57" w:right="57"/>
              <w:rPr>
                <w:rFonts w:cs="Tahoma"/>
                <w:b/>
                <w:szCs w:val="20"/>
              </w:rPr>
            </w:pPr>
            <w:r w:rsidRPr="007F36C1">
              <w:rPr>
                <w:rFonts w:cs="Tahoma"/>
                <w:b/>
                <w:szCs w:val="20"/>
                <w:lang w:eastAsia="fr-FR"/>
              </w:rPr>
              <w:t xml:space="preserve">Certains contrôles sont affichés avec l’icône </w:t>
            </w:r>
            <w:r w:rsidRPr="007F36C1">
              <w:rPr>
                <w:rFonts w:cs="Tahoma"/>
                <w:b/>
                <w:szCs w:val="20"/>
                <w:lang w:eastAsia="fr-FR"/>
              </w:rPr>
              <w:drawing>
                <wp:inline distT="0" distB="0" distL="0" distR="0" wp14:anchorId="3EE83C83" wp14:editId="3522D16F">
                  <wp:extent cx="253507" cy="192051"/>
                  <wp:effectExtent l="0" t="0" r="0" b="0"/>
                  <wp:docPr id="15885115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11503" name="Image 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07" cy="19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6C1">
              <w:rPr>
                <w:rFonts w:cs="Tahoma"/>
                <w:b/>
                <w:szCs w:val="20"/>
                <w:lang w:eastAsia="fr-FR"/>
              </w:rPr>
              <w:t>ce qui signifie que des automatismes existent.</w:t>
            </w:r>
          </w:p>
        </w:tc>
      </w:tr>
    </w:tbl>
    <w:p w14:paraId="46808710" w14:textId="55FB3104" w:rsidR="00222D2D" w:rsidRPr="007F36C1" w:rsidRDefault="00FA1258" w:rsidP="00FA1258">
      <w:pPr>
        <w:spacing w:before="120" w:after="0"/>
        <w:ind w:left="709"/>
      </w:pPr>
      <w:r w:rsidRPr="007F36C1">
        <w:rPr>
          <w:lang w:eastAsia="fr-FR"/>
        </w:rPr>
        <w:lastRenderedPageBreak/>
        <w:drawing>
          <wp:anchor distT="0" distB="0" distL="114300" distR="114300" simplePos="0" relativeHeight="251795456" behindDoc="0" locked="0" layoutInCell="1" allowOverlap="1" wp14:anchorId="3B424B6A" wp14:editId="4817E0FE">
            <wp:simplePos x="0" y="0"/>
            <wp:positionH relativeFrom="column">
              <wp:posOffset>151765</wp:posOffset>
            </wp:positionH>
            <wp:positionV relativeFrom="paragraph">
              <wp:posOffset>27728</wp:posOffset>
            </wp:positionV>
            <wp:extent cx="287655" cy="287655"/>
            <wp:effectExtent l="0" t="0" r="0" b="0"/>
            <wp:wrapNone/>
            <wp:docPr id="112229125" name="Graphique 18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3754" name="Graphique 57233754" descr="Badge 3 avec un remplissage uni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C21" w:rsidRPr="007F36C1">
        <w:rPr>
          <w:lang w:eastAsia="fr-FR"/>
        </w:rPr>
        <w:t>Une jauge d’avancement</w:t>
      </w:r>
      <w:r w:rsidR="00222D2D" w:rsidRPr="007F36C1">
        <w:rPr>
          <w:lang w:eastAsia="fr-FR"/>
        </w:rPr>
        <w:t> : permet de visualiser l’avancement de la validation d</w:t>
      </w:r>
      <w:r w:rsidR="00345058" w:rsidRPr="007F36C1">
        <w:rPr>
          <w:lang w:eastAsia="fr-FR"/>
        </w:rPr>
        <w:t>es contrôles du</w:t>
      </w:r>
      <w:r w:rsidR="00222D2D" w:rsidRPr="007F36C1">
        <w:rPr>
          <w:lang w:eastAsia="fr-FR"/>
        </w:rPr>
        <w:t xml:space="preserve"> cycle. </w:t>
      </w:r>
      <w:r w:rsidR="00222D2D" w:rsidRPr="007F36C1">
        <w:t xml:space="preserve">À noter qu’en haut </w:t>
      </w:r>
      <w:r w:rsidR="008C3513" w:rsidRPr="007F36C1">
        <w:t>du dossier de révision</w:t>
      </w:r>
      <w:r w:rsidR="00C1570A" w:rsidRPr="007F36C1">
        <w:t>,</w:t>
      </w:r>
      <w:r w:rsidR="00222D2D" w:rsidRPr="007F36C1">
        <w:t xml:space="preserve"> une jauge globale permet de visualiser le niveau d’avancement du traitement du dossier de révision</w:t>
      </w:r>
      <w:r w:rsidR="00345058" w:rsidRPr="007F36C1">
        <w:t xml:space="preserve"> </w:t>
      </w:r>
      <w:r w:rsidR="00345058" w:rsidRPr="007F36C1">
        <w:rPr>
          <w:lang w:eastAsia="fr-FR"/>
        </w:rPr>
        <w:t>(Nombre de contrôles validés / Nombre de contrôles total)</w:t>
      </w:r>
      <w:r w:rsidR="00222D2D" w:rsidRPr="007F36C1">
        <w:t>.</w:t>
      </w:r>
    </w:p>
    <w:p w14:paraId="40279BEC" w14:textId="2E920840" w:rsidR="001A5C21" w:rsidRPr="007F36C1" w:rsidRDefault="001A5C21" w:rsidP="00222D2D">
      <w:pPr>
        <w:pStyle w:val="Paragraphedeliste"/>
        <w:spacing w:after="0"/>
        <w:jc w:val="left"/>
        <w:rPr>
          <w:lang w:eastAsia="fr-FR"/>
        </w:rPr>
      </w:pPr>
    </w:p>
    <w:p w14:paraId="6FFBD349" w14:textId="763552B7" w:rsidR="00734A65" w:rsidRPr="007F36C1" w:rsidRDefault="00816A27" w:rsidP="00222D2D">
      <w:pPr>
        <w:spacing w:after="0"/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76B31FC0" wp14:editId="414C4377">
            <wp:extent cx="5018616" cy="121040"/>
            <wp:effectExtent l="0" t="0" r="0" b="0"/>
            <wp:docPr id="11703247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247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5438" cy="13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9758" w14:textId="3E0C94EF" w:rsidR="00222D2D" w:rsidRPr="007F36C1" w:rsidRDefault="0004526C" w:rsidP="00222D2D">
      <w:pPr>
        <w:spacing w:after="0"/>
        <w:jc w:val="center"/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796480" behindDoc="0" locked="0" layoutInCell="1" allowOverlap="1" wp14:anchorId="71E85DB9" wp14:editId="1D3A0141">
            <wp:simplePos x="0" y="0"/>
            <wp:positionH relativeFrom="column">
              <wp:posOffset>167005</wp:posOffset>
            </wp:positionH>
            <wp:positionV relativeFrom="paragraph">
              <wp:posOffset>88708</wp:posOffset>
            </wp:positionV>
            <wp:extent cx="288000" cy="288000"/>
            <wp:effectExtent l="0" t="0" r="0" b="0"/>
            <wp:wrapNone/>
            <wp:docPr id="62" name="Graphique 17" descr="Badge 4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36846" name="Graphique 258236846" descr="Badge 4 avec un remplissage uni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B098C" w14:textId="6FE6231D" w:rsidR="001A5C21" w:rsidRPr="007F36C1" w:rsidRDefault="001A5C21" w:rsidP="00734A65">
      <w:pPr>
        <w:pStyle w:val="Paragraphedeliste"/>
        <w:numPr>
          <w:ilvl w:val="0"/>
          <w:numId w:val="15"/>
        </w:numPr>
        <w:spacing w:after="0"/>
        <w:jc w:val="left"/>
        <w:rPr>
          <w:lang w:eastAsia="fr-FR"/>
        </w:rPr>
      </w:pPr>
      <w:r w:rsidRPr="007F36C1">
        <w:rPr>
          <w:lang w:eastAsia="fr-FR"/>
        </w:rPr>
        <w:t xml:space="preserve">Un </w:t>
      </w:r>
      <w:r w:rsidR="008E2B0B" w:rsidRPr="007F36C1">
        <w:rPr>
          <w:lang w:eastAsia="fr-FR"/>
        </w:rPr>
        <w:t>indicateur de révision</w:t>
      </w:r>
      <w:r w:rsidR="005A7F95" w:rsidRPr="007F36C1">
        <w:rPr>
          <w:lang w:eastAsia="fr-FR"/>
        </w:rPr>
        <w:t> : permet de visualiser si le contrôle est v</w:t>
      </w:r>
      <w:r w:rsidR="00B30257" w:rsidRPr="007F36C1">
        <w:rPr>
          <w:lang w:eastAsia="fr-FR"/>
        </w:rPr>
        <w:t>alid</w:t>
      </w:r>
      <w:r w:rsidR="005A7F95" w:rsidRPr="007F36C1">
        <w:rPr>
          <w:lang w:eastAsia="fr-FR"/>
        </w:rPr>
        <w:t>é ou non.</w:t>
      </w:r>
      <w:r w:rsidR="0004526C" w:rsidRPr="007F36C1">
        <w:rPr>
          <w:lang w:eastAsia="fr-FR"/>
        </w:rPr>
        <w:t xml:space="preserve"> </w:t>
      </w:r>
    </w:p>
    <w:p w14:paraId="2F12007B" w14:textId="641D1074" w:rsidR="00734A65" w:rsidRPr="007F36C1" w:rsidRDefault="008C3513" w:rsidP="00734A65">
      <w:pPr>
        <w:spacing w:after="0"/>
        <w:jc w:val="left"/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799552" behindDoc="0" locked="0" layoutInCell="1" allowOverlap="1" wp14:anchorId="6560EF24" wp14:editId="00D60361">
            <wp:simplePos x="0" y="0"/>
            <wp:positionH relativeFrom="column">
              <wp:posOffset>154305</wp:posOffset>
            </wp:positionH>
            <wp:positionV relativeFrom="paragraph">
              <wp:posOffset>95442</wp:posOffset>
            </wp:positionV>
            <wp:extent cx="288000" cy="288000"/>
            <wp:effectExtent l="0" t="0" r="0" b="0"/>
            <wp:wrapNone/>
            <wp:docPr id="61" name="Graphique 16" descr="Badge 5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41212" name="Graphique 2106041212" descr="Badge 5 avec un remplissage uni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7AD70" w14:textId="057E6416" w:rsidR="001A5C21" w:rsidRPr="007F36C1" w:rsidRDefault="008E2B0B" w:rsidP="00B63259">
      <w:pPr>
        <w:pStyle w:val="Paragraphedeliste"/>
        <w:numPr>
          <w:ilvl w:val="0"/>
          <w:numId w:val="15"/>
        </w:numPr>
        <w:spacing w:after="0"/>
        <w:rPr>
          <w:lang w:eastAsia="fr-FR"/>
        </w:rPr>
      </w:pPr>
      <w:r w:rsidRPr="007F36C1">
        <w:rPr>
          <w:lang w:eastAsia="fr-FR"/>
        </w:rPr>
        <w:t>Un indicateur de supervision</w:t>
      </w:r>
      <w:r w:rsidR="008C3513" w:rsidRPr="007F36C1">
        <w:rPr>
          <w:lang w:eastAsia="fr-FR"/>
        </w:rPr>
        <w:t> : permet de superviser un cycle</w:t>
      </w:r>
      <w:r w:rsidR="00295A75" w:rsidRPr="007F36C1">
        <w:rPr>
          <w:lang w:eastAsia="fr-FR"/>
        </w:rPr>
        <w:t xml:space="preserve"> (accessible uniquement pour les profils </w:t>
      </w:r>
      <w:r w:rsidR="00295A75" w:rsidRPr="007F36C1">
        <w:rPr>
          <w:b/>
          <w:bCs/>
          <w:lang w:eastAsia="fr-FR"/>
        </w:rPr>
        <w:t xml:space="preserve">Cabinet l Administrateur </w:t>
      </w:r>
      <w:r w:rsidR="00295A75" w:rsidRPr="007F36C1">
        <w:rPr>
          <w:lang w:eastAsia="fr-FR"/>
        </w:rPr>
        <w:t>et</w:t>
      </w:r>
      <w:r w:rsidR="00295A75" w:rsidRPr="007F36C1">
        <w:rPr>
          <w:b/>
          <w:bCs/>
          <w:lang w:eastAsia="fr-FR"/>
        </w:rPr>
        <w:t xml:space="preserve"> Entreprise l Administrateur</w:t>
      </w:r>
      <w:r w:rsidR="00295A75" w:rsidRPr="007F36C1">
        <w:rPr>
          <w:lang w:eastAsia="fr-FR"/>
        </w:rPr>
        <w:t>).</w:t>
      </w:r>
    </w:p>
    <w:p w14:paraId="3FBAF37A" w14:textId="5FA8EF06" w:rsidR="008C3513" w:rsidRPr="007F36C1" w:rsidRDefault="008C3513" w:rsidP="008C3513">
      <w:pPr>
        <w:pStyle w:val="Paragraphedeliste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8C3513" w:rsidRPr="007F36C1" w14:paraId="756392E9" w14:textId="77777777" w:rsidTr="000C2B0A">
        <w:trPr>
          <w:trHeight w:val="300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DCA98" w14:textId="59326FFC" w:rsidR="008C3513" w:rsidRPr="007F36C1" w:rsidRDefault="008C3513" w:rsidP="000C2B0A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F36C1">
              <w:drawing>
                <wp:inline distT="0" distB="0" distL="0" distR="0" wp14:anchorId="0807DCB9" wp14:editId="1E4EE610">
                  <wp:extent cx="351155" cy="351155"/>
                  <wp:effectExtent l="0" t="0" r="0" b="0"/>
                  <wp:docPr id="88977861" name="Graphique 26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444707" name="Graphique 634444707" descr="Avertissement avec un remplissage uni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24" cy="35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63920F58" w14:textId="5CC1BFE4" w:rsidR="008C3513" w:rsidRPr="007F36C1" w:rsidRDefault="008C3513" w:rsidP="000C2B0A">
            <w:pPr>
              <w:spacing w:after="60"/>
              <w:ind w:left="57" w:right="57"/>
              <w:rPr>
                <w:rFonts w:cs="Tahoma"/>
                <w:b/>
                <w:bCs/>
              </w:rPr>
            </w:pPr>
            <w:r w:rsidRPr="007F36C1">
              <w:rPr>
                <w:rFonts w:cs="Tahoma"/>
                <w:b/>
                <w:bCs/>
              </w:rPr>
              <w:t>Le supervisa d’un cycle ne bloque pas la saisie dans un compte lié au cycle.</w:t>
            </w:r>
          </w:p>
        </w:tc>
      </w:tr>
    </w:tbl>
    <w:p w14:paraId="5A5D1351" w14:textId="0C7E510B" w:rsidR="008C3513" w:rsidRPr="007F36C1" w:rsidRDefault="008C3513" w:rsidP="008C3513">
      <w:pPr>
        <w:pStyle w:val="Paragraphedeliste"/>
        <w:spacing w:after="0"/>
        <w:jc w:val="left"/>
        <w:rPr>
          <w:lang w:eastAsia="fr-FR"/>
        </w:rPr>
      </w:pPr>
    </w:p>
    <w:p w14:paraId="55EEA1AD" w14:textId="734F0CA1" w:rsidR="008C3513" w:rsidRPr="007F36C1" w:rsidRDefault="008C3513" w:rsidP="0027184A">
      <w:pPr>
        <w:pStyle w:val="Paragraphedeliste"/>
        <w:spacing w:after="0"/>
        <w:rPr>
          <w:lang w:eastAsia="fr-FR"/>
        </w:rPr>
      </w:pPr>
      <w:r w:rsidRPr="007F36C1">
        <w:rPr>
          <w:lang w:eastAsia="fr-FR"/>
        </w:rPr>
        <w:t xml:space="preserve">Il est possible de superviser l’ensemble des cycles en cliquant sur le pictogramme </w:t>
      </w:r>
      <w:r w:rsidR="0059196A" w:rsidRPr="007F36C1">
        <w:rPr>
          <w:lang w:eastAsia="fr-FR"/>
        </w:rPr>
        <w:drawing>
          <wp:inline distT="0" distB="0" distL="0" distR="0" wp14:anchorId="66EED598" wp14:editId="6F7AB873">
            <wp:extent cx="173975" cy="168703"/>
            <wp:effectExtent l="0" t="0" r="0" b="3175"/>
            <wp:docPr id="7854167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1671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558" cy="1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96A" w:rsidRPr="007F36C1">
        <w:rPr>
          <w:lang w:eastAsia="fr-FR"/>
        </w:rPr>
        <w:t xml:space="preserve"> en haut du dossier de révision</w:t>
      </w:r>
      <w:r w:rsidRPr="007F36C1">
        <w:rPr>
          <w:lang w:eastAsia="fr-FR"/>
        </w:rPr>
        <w:t>.</w:t>
      </w:r>
    </w:p>
    <w:p w14:paraId="27B642CB" w14:textId="0D4C4E06" w:rsidR="008C3513" w:rsidRPr="007F36C1" w:rsidRDefault="00E159F8" w:rsidP="008C3513">
      <w:pPr>
        <w:pStyle w:val="Paragraphedeliste"/>
        <w:spacing w:after="0"/>
        <w:jc w:val="left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F0CDC2" wp14:editId="13F2A278">
                <wp:simplePos x="0" y="0"/>
                <wp:positionH relativeFrom="column">
                  <wp:posOffset>3899111</wp:posOffset>
                </wp:positionH>
                <wp:positionV relativeFrom="paragraph">
                  <wp:posOffset>154517</wp:posOffset>
                </wp:positionV>
                <wp:extent cx="160818" cy="175969"/>
                <wp:effectExtent l="0" t="0" r="10795" b="14605"/>
                <wp:wrapNone/>
                <wp:docPr id="1893042295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18" cy="1759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3A1E5" id="Rectangle 32" o:spid="_x0000_s1026" style="position:absolute;margin-left:307pt;margin-top:12.15pt;width:12.65pt;height:13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" filled="f" strokecolor="#3db59e [3214]" strokeweight="1pt"/>
            </w:pict>
          </mc:Fallback>
        </mc:AlternateContent>
      </w:r>
    </w:p>
    <w:p w14:paraId="7DD7C110" w14:textId="5712F4F5" w:rsidR="00734A65" w:rsidRPr="007F36C1" w:rsidRDefault="008C3513" w:rsidP="008C3513">
      <w:pPr>
        <w:spacing w:after="0"/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20275FA1" wp14:editId="56147263">
            <wp:extent cx="5159156" cy="158408"/>
            <wp:effectExtent l="0" t="0" r="0" b="0"/>
            <wp:docPr id="20750145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14508" name="Image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56" cy="15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E29B" w14:textId="60A334D8" w:rsidR="008C3513" w:rsidRPr="007F36C1" w:rsidRDefault="00C1434F" w:rsidP="00C1434F">
      <w:pPr>
        <w:spacing w:after="0"/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802624" behindDoc="0" locked="0" layoutInCell="1" allowOverlap="1" wp14:anchorId="2C9F0515" wp14:editId="5C325F4A">
            <wp:simplePos x="0" y="0"/>
            <wp:positionH relativeFrom="column">
              <wp:posOffset>153109</wp:posOffset>
            </wp:positionH>
            <wp:positionV relativeFrom="paragraph">
              <wp:posOffset>82137</wp:posOffset>
            </wp:positionV>
            <wp:extent cx="288000" cy="288000"/>
            <wp:effectExtent l="0" t="0" r="0" b="0"/>
            <wp:wrapNone/>
            <wp:docPr id="60" name="Graphique 15" descr="Badge 6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65460" name="Graphique 757865460" descr="Badge 6 avec un remplissage uni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12DAA" w14:textId="15EA6C6F" w:rsidR="001A5C21" w:rsidRPr="007F36C1" w:rsidRDefault="001A5C21" w:rsidP="0027184A">
      <w:pPr>
        <w:pStyle w:val="Paragraphedeliste"/>
        <w:numPr>
          <w:ilvl w:val="0"/>
          <w:numId w:val="15"/>
        </w:numPr>
        <w:spacing w:after="0"/>
        <w:ind w:left="714" w:hanging="357"/>
        <w:rPr>
          <w:lang w:eastAsia="fr-FR"/>
        </w:rPr>
      </w:pPr>
      <w:r w:rsidRPr="007F36C1">
        <w:rPr>
          <w:lang w:eastAsia="fr-FR"/>
        </w:rPr>
        <w:t>Un</w:t>
      </w:r>
      <w:r w:rsidR="00C1434F" w:rsidRPr="007F36C1">
        <w:rPr>
          <w:lang w:eastAsia="fr-FR"/>
        </w:rPr>
        <w:t xml:space="preserve"> indicateur d’</w:t>
      </w:r>
      <w:r w:rsidRPr="007F36C1">
        <w:rPr>
          <w:lang w:eastAsia="fr-FR"/>
        </w:rPr>
        <w:t>activité</w:t>
      </w:r>
      <w:r w:rsidR="00C1434F" w:rsidRPr="007F36C1">
        <w:rPr>
          <w:lang w:eastAsia="fr-FR"/>
        </w:rPr>
        <w:t> :</w:t>
      </w:r>
      <w:r w:rsidRPr="007F36C1">
        <w:rPr>
          <w:lang w:eastAsia="fr-FR"/>
        </w:rPr>
        <w:t xml:space="preserve"> permet</w:t>
      </w:r>
      <w:r w:rsidR="00C1434F" w:rsidRPr="007F36C1">
        <w:rPr>
          <w:lang w:eastAsia="fr-FR"/>
        </w:rPr>
        <w:t xml:space="preserve"> </w:t>
      </w:r>
      <w:r w:rsidRPr="007F36C1">
        <w:rPr>
          <w:lang w:eastAsia="fr-FR"/>
        </w:rPr>
        <w:t>de suivre les</w:t>
      </w:r>
      <w:r w:rsidR="00C1434F" w:rsidRPr="007F36C1">
        <w:rPr>
          <w:lang w:eastAsia="fr-FR"/>
        </w:rPr>
        <w:t xml:space="preserve"> actions</w:t>
      </w:r>
      <w:r w:rsidRPr="007F36C1">
        <w:rPr>
          <w:lang w:eastAsia="fr-FR"/>
        </w:rPr>
        <w:t xml:space="preserve"> </w:t>
      </w:r>
      <w:r w:rsidR="00C1434F" w:rsidRPr="007F36C1">
        <w:rPr>
          <w:lang w:eastAsia="fr-FR"/>
        </w:rPr>
        <w:t xml:space="preserve">effectuées sur </w:t>
      </w:r>
      <w:r w:rsidRPr="007F36C1">
        <w:rPr>
          <w:lang w:eastAsia="fr-FR"/>
        </w:rPr>
        <w:t>chaque contrôle</w:t>
      </w:r>
      <w:r w:rsidR="00C1434F" w:rsidRPr="007F36C1">
        <w:rPr>
          <w:lang w:eastAsia="fr-FR"/>
        </w:rPr>
        <w:t>.</w:t>
      </w:r>
    </w:p>
    <w:p w14:paraId="60216003" w14:textId="0137B215" w:rsidR="6D09CED6" w:rsidRPr="007F36C1" w:rsidRDefault="6D09CED6" w:rsidP="6D09CED6">
      <w:pPr>
        <w:jc w:val="left"/>
        <w:rPr>
          <w:lang w:eastAsia="fr-FR"/>
        </w:rPr>
      </w:pPr>
    </w:p>
    <w:p w14:paraId="46EED036" w14:textId="726B3A78" w:rsidR="00AC043A" w:rsidRPr="007F36C1" w:rsidRDefault="00AC043A" w:rsidP="0027184A">
      <w:pPr>
        <w:spacing w:after="0"/>
        <w:jc w:val="left"/>
        <w:rPr>
          <w:lang w:eastAsia="fr-FR"/>
        </w:rPr>
      </w:pPr>
      <w:r w:rsidRPr="007F36C1">
        <w:rPr>
          <w:lang w:eastAsia="fr-FR"/>
        </w:rPr>
        <w:t>Différents filtres sont à votre disposition en haut du dossier de révision</w:t>
      </w:r>
      <w:r w:rsidR="0027184A" w:rsidRPr="007F36C1">
        <w:rPr>
          <w:lang w:eastAsia="fr-FR"/>
        </w:rPr>
        <w:t> :</w:t>
      </w:r>
      <w:r w:rsidRPr="007F36C1">
        <w:rPr>
          <w:lang w:eastAsia="fr-FR"/>
        </w:rPr>
        <w:t xml:space="preserve"> </w:t>
      </w:r>
    </w:p>
    <w:p w14:paraId="06195436" w14:textId="2A158D22" w:rsidR="0027184A" w:rsidRPr="007F36C1" w:rsidRDefault="0027184A" w:rsidP="0027184A">
      <w:pPr>
        <w:spacing w:after="0"/>
        <w:jc w:val="left"/>
        <w:rPr>
          <w:lang w:eastAsia="fr-FR"/>
        </w:rPr>
      </w:pPr>
    </w:p>
    <w:p w14:paraId="2D8D7C43" w14:textId="59F154E5" w:rsidR="00AC043A" w:rsidRPr="007F36C1" w:rsidRDefault="00E159F8" w:rsidP="0027184A">
      <w:pPr>
        <w:spacing w:after="0"/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2F3CACC" wp14:editId="00BFB878">
                <wp:simplePos x="0" y="0"/>
                <wp:positionH relativeFrom="column">
                  <wp:posOffset>4176818</wp:posOffset>
                </wp:positionH>
                <wp:positionV relativeFrom="paragraph">
                  <wp:posOffset>6985</wp:posOffset>
                </wp:positionV>
                <wp:extent cx="889000" cy="153035"/>
                <wp:effectExtent l="0" t="0" r="25400" b="18415"/>
                <wp:wrapNone/>
                <wp:docPr id="215161344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53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5CCD8" id="Rectangle 32" o:spid="_x0000_s1026" style="position:absolute;margin-left:328.9pt;margin-top:.55pt;width:70pt;height:12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" filled="f" strokecolor="#3db59e [3214]" strokeweight="1pt"/>
            </w:pict>
          </mc:Fallback>
        </mc:AlternateContent>
      </w: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B9D9C5" wp14:editId="072725A4">
                <wp:simplePos x="0" y="0"/>
                <wp:positionH relativeFrom="column">
                  <wp:posOffset>1631950</wp:posOffset>
                </wp:positionH>
                <wp:positionV relativeFrom="paragraph">
                  <wp:posOffset>6138</wp:posOffset>
                </wp:positionV>
                <wp:extent cx="1709420" cy="153035"/>
                <wp:effectExtent l="0" t="0" r="24130" b="18415"/>
                <wp:wrapNone/>
                <wp:docPr id="118310817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53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92D17" id="Rectangle 32" o:spid="_x0000_s1026" style="position:absolute;margin-left:128.5pt;margin-top:.5pt;width:134.6pt;height:12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" filled="f" strokecolor="#3db59e [3214]" strokeweight="1pt"/>
            </w:pict>
          </mc:Fallback>
        </mc:AlternateContent>
      </w:r>
      <w:r w:rsidRPr="007F36C1">
        <w:rPr>
          <w:lang w:eastAsia="fr-FR"/>
        </w:rPr>
        <w:drawing>
          <wp:inline distT="0" distB="0" distL="0" distR="0" wp14:anchorId="3473F6DE" wp14:editId="2D2A5DD1">
            <wp:extent cx="5018616" cy="154051"/>
            <wp:effectExtent l="0" t="0" r="0" b="0"/>
            <wp:docPr id="42074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47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1771" cy="1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16A6" w14:textId="77777777" w:rsidR="0027184A" w:rsidRPr="007F36C1" w:rsidRDefault="0027184A" w:rsidP="0027184A">
      <w:pPr>
        <w:spacing w:after="0"/>
        <w:jc w:val="center"/>
        <w:rPr>
          <w:lang w:eastAsia="fr-FR"/>
        </w:rPr>
      </w:pPr>
    </w:p>
    <w:p w14:paraId="4A1F82E6" w14:textId="76423B4D" w:rsidR="00AC043A" w:rsidRPr="007F36C1" w:rsidRDefault="00AC043A" w:rsidP="0027184A">
      <w:pPr>
        <w:spacing w:after="0"/>
        <w:jc w:val="left"/>
        <w:rPr>
          <w:lang w:eastAsia="fr-FR"/>
        </w:rPr>
      </w:pPr>
      <w:r w:rsidRPr="007F36C1">
        <w:rPr>
          <w:lang w:eastAsia="fr-FR"/>
        </w:rPr>
        <w:t>- Par statut (</w:t>
      </w:r>
      <w:r w:rsidR="007C38F6" w:rsidRPr="007F36C1">
        <w:rPr>
          <w:lang w:eastAsia="fr-FR"/>
        </w:rPr>
        <w:t xml:space="preserve">tous, </w:t>
      </w:r>
      <w:r w:rsidRPr="007F36C1">
        <w:rPr>
          <w:lang w:eastAsia="fr-FR"/>
        </w:rPr>
        <w:t>à valider, validé</w:t>
      </w:r>
      <w:r w:rsidR="007C38F6" w:rsidRPr="007F36C1">
        <w:rPr>
          <w:lang w:eastAsia="fr-FR"/>
        </w:rPr>
        <w:t>s</w:t>
      </w:r>
      <w:r w:rsidRPr="007F36C1">
        <w:rPr>
          <w:lang w:eastAsia="fr-FR"/>
        </w:rPr>
        <w:t>, à superviser, supervisé</w:t>
      </w:r>
      <w:r w:rsidR="007C38F6" w:rsidRPr="007F36C1">
        <w:rPr>
          <w:lang w:eastAsia="fr-FR"/>
        </w:rPr>
        <w:t>s</w:t>
      </w:r>
      <w:r w:rsidRPr="007F36C1">
        <w:rPr>
          <w:lang w:eastAsia="fr-FR"/>
        </w:rPr>
        <w:t>, refusé</w:t>
      </w:r>
      <w:r w:rsidR="007C38F6" w:rsidRPr="007F36C1">
        <w:rPr>
          <w:lang w:eastAsia="fr-FR"/>
        </w:rPr>
        <w:t>s</w:t>
      </w:r>
      <w:r w:rsidRPr="007F36C1">
        <w:rPr>
          <w:lang w:eastAsia="fr-FR"/>
        </w:rPr>
        <w:t>)</w:t>
      </w:r>
      <w:r w:rsidR="007C38F6" w:rsidRPr="007F36C1">
        <w:rPr>
          <w:lang w:eastAsia="fr-FR"/>
        </w:rPr>
        <w:t>.</w:t>
      </w:r>
    </w:p>
    <w:p w14:paraId="730DD754" w14:textId="795D581F" w:rsidR="6D09CED6" w:rsidRPr="007F36C1" w:rsidRDefault="00AC043A" w:rsidP="6D09CED6">
      <w:pPr>
        <w:jc w:val="left"/>
        <w:rPr>
          <w:lang w:eastAsia="fr-FR"/>
        </w:rPr>
      </w:pPr>
      <w:r w:rsidRPr="007F36C1">
        <w:rPr>
          <w:lang w:eastAsia="fr-FR"/>
        </w:rPr>
        <w:t>- Par cycle</w:t>
      </w:r>
      <w:r w:rsidR="007C38F6" w:rsidRPr="007F36C1">
        <w:rPr>
          <w:lang w:eastAsia="fr-FR"/>
        </w:rPr>
        <w:t>.</w:t>
      </w:r>
      <w:r w:rsidRPr="007F36C1">
        <w:rPr>
          <w:lang w:eastAsia="fr-FR"/>
        </w:rPr>
        <w:t xml:space="preserve"> </w:t>
      </w:r>
    </w:p>
    <w:p w14:paraId="34BBC540" w14:textId="764E6C25" w:rsidR="00AC043A" w:rsidRPr="007F36C1" w:rsidRDefault="00AC043A" w:rsidP="00AC043A">
      <w:pPr>
        <w:rPr>
          <w:lang w:eastAsia="fr-FR"/>
        </w:rPr>
      </w:pPr>
      <w:r w:rsidRPr="007F36C1">
        <w:rPr>
          <w:lang w:eastAsia="fr-FR"/>
        </w:rPr>
        <w:t xml:space="preserve">- Par défaut, les contrôles non pertinents (pour lesquels aucun compte concerné n’est mouvementé) sont masqués. Exemple : le contrôle </w:t>
      </w:r>
      <w:r w:rsidR="00096103" w:rsidRPr="007F36C1">
        <w:rPr>
          <w:lang w:eastAsia="fr-FR"/>
        </w:rPr>
        <w:t>‘C</w:t>
      </w:r>
      <w:r w:rsidRPr="007F36C1">
        <w:rPr>
          <w:lang w:eastAsia="fr-FR"/>
        </w:rPr>
        <w:t>aisse</w:t>
      </w:r>
      <w:r w:rsidR="00096103" w:rsidRPr="007F36C1">
        <w:rPr>
          <w:lang w:eastAsia="fr-FR"/>
        </w:rPr>
        <w:t>’</w:t>
      </w:r>
      <w:r w:rsidRPr="007F36C1">
        <w:rPr>
          <w:lang w:eastAsia="fr-FR"/>
        </w:rPr>
        <w:t xml:space="preserve"> est masqué si aucun compte de caisse n’est utilisé </w:t>
      </w:r>
      <w:r w:rsidR="00096103" w:rsidRPr="007F36C1">
        <w:rPr>
          <w:lang w:eastAsia="fr-FR"/>
        </w:rPr>
        <w:t>dans</w:t>
      </w:r>
      <w:r w:rsidRPr="007F36C1">
        <w:rPr>
          <w:lang w:eastAsia="fr-FR"/>
        </w:rPr>
        <w:t xml:space="preserve"> le dossier.  </w:t>
      </w:r>
    </w:p>
    <w:p w14:paraId="37114E41" w14:textId="53DCA9C3" w:rsidR="00AC043A" w:rsidRPr="007F36C1" w:rsidRDefault="00AC043A" w:rsidP="0034540A">
      <w:pPr>
        <w:spacing w:after="0"/>
        <w:rPr>
          <w:lang w:eastAsia="fr-FR"/>
        </w:rPr>
      </w:pPr>
      <w:r w:rsidRPr="007F36C1">
        <w:rPr>
          <w:lang w:eastAsia="fr-FR"/>
        </w:rPr>
        <w:t xml:space="preserve">La coche ‘Afficher les contrôles non pertinents’ permet de les afficher si besoin. Ils apparaissent alors dans la liste des contrôles du cycle avec l’icône </w:t>
      </w:r>
      <w:r w:rsidRPr="007F36C1">
        <w:drawing>
          <wp:inline distT="0" distB="0" distL="0" distR="0" wp14:anchorId="19CE6D8F" wp14:editId="0B70B062">
            <wp:extent cx="164345" cy="119008"/>
            <wp:effectExtent l="0" t="0" r="7620" b="0"/>
            <wp:docPr id="18213106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10625" name="drawi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45" cy="1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6C1">
        <w:rPr>
          <w:lang w:eastAsia="fr-FR"/>
        </w:rPr>
        <w:t>.</w:t>
      </w:r>
    </w:p>
    <w:p w14:paraId="5BE8DE38" w14:textId="77777777" w:rsidR="0034540A" w:rsidRPr="007F36C1" w:rsidRDefault="0034540A" w:rsidP="0034540A">
      <w:pPr>
        <w:spacing w:after="0"/>
        <w:rPr>
          <w:lang w:eastAsia="fr-FR"/>
        </w:rPr>
      </w:pPr>
    </w:p>
    <w:p w14:paraId="36018CB2" w14:textId="03098999" w:rsidR="007C38F6" w:rsidRPr="007F36C1" w:rsidRDefault="00096103" w:rsidP="0034540A">
      <w:pPr>
        <w:spacing w:before="120" w:after="0"/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F06B15" wp14:editId="51398523">
                <wp:simplePos x="0" y="0"/>
                <wp:positionH relativeFrom="column">
                  <wp:posOffset>1043517</wp:posOffset>
                </wp:positionH>
                <wp:positionV relativeFrom="paragraph">
                  <wp:posOffset>489585</wp:posOffset>
                </wp:positionV>
                <wp:extent cx="89314" cy="106326"/>
                <wp:effectExtent l="0" t="0" r="25400" b="27305"/>
                <wp:wrapNone/>
                <wp:docPr id="102198411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14" cy="1063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5CFEE5" id="Rectangle 33" o:spid="_x0000_s1026" style="position:absolute;margin-left:82.15pt;margin-top:38.55pt;width:7.05pt;height:8.3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" filled="f" strokecolor="#3db59e [3214]" strokeweight="1pt"/>
            </w:pict>
          </mc:Fallback>
        </mc:AlternateContent>
      </w:r>
      <w:r w:rsidR="007C38F6" w:rsidRPr="007F36C1">
        <w:rPr>
          <w:lang w:eastAsia="fr-FR"/>
        </w:rPr>
        <w:drawing>
          <wp:inline distT="0" distB="0" distL="0" distR="0" wp14:anchorId="15BB5820" wp14:editId="26B578D7">
            <wp:extent cx="5158956" cy="541867"/>
            <wp:effectExtent l="0" t="0" r="3810" b="0"/>
            <wp:docPr id="12331817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1796" name="Image 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169" cy="5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E566" w14:textId="77777777" w:rsidR="00AC043A" w:rsidRPr="007F36C1" w:rsidRDefault="00AC043A" w:rsidP="6D09CED6">
      <w:pPr>
        <w:jc w:val="left"/>
        <w:rPr>
          <w:lang w:eastAsia="fr-FR"/>
        </w:rPr>
      </w:pPr>
    </w:p>
    <w:p w14:paraId="74DBE844" w14:textId="2380194C" w:rsidR="00803762" w:rsidRPr="007F36C1" w:rsidRDefault="008827B7" w:rsidP="00F97869">
      <w:pPr>
        <w:rPr>
          <w:lang w:eastAsia="fr-FR"/>
        </w:rPr>
      </w:pPr>
      <w:r w:rsidRPr="007F36C1">
        <w:rPr>
          <w:lang w:eastAsia="fr-FR"/>
        </w:rPr>
        <w:t>Vous pouvez exporter le dossier de révision en format Docx ou PDF avec ou sans les documents liés en cliquant sur EXPORTER.</w:t>
      </w:r>
    </w:p>
    <w:p w14:paraId="5D218FD8" w14:textId="045733F5" w:rsidR="00F90E60" w:rsidRPr="007F36C1" w:rsidRDefault="00B5276A" w:rsidP="002810BE">
      <w:pPr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54FF76" wp14:editId="7BF70926">
                <wp:simplePos x="0" y="0"/>
                <wp:positionH relativeFrom="margin">
                  <wp:posOffset>2135928</wp:posOffset>
                </wp:positionH>
                <wp:positionV relativeFrom="paragraph">
                  <wp:posOffset>19050</wp:posOffset>
                </wp:positionV>
                <wp:extent cx="633095" cy="118534"/>
                <wp:effectExtent l="0" t="0" r="14605" b="15240"/>
                <wp:wrapNone/>
                <wp:docPr id="557730537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1185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1B541" id="Rectangle 34" o:spid="_x0000_s1026" style="position:absolute;margin-left:168.2pt;margin-top:1.5pt;width:49.85pt;height:9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 w:rsidR="00C30265" w:rsidRPr="007F36C1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7DB4BF" wp14:editId="3C21D2E7">
                <wp:simplePos x="0" y="0"/>
                <wp:positionH relativeFrom="margin">
                  <wp:posOffset>3019848</wp:posOffset>
                </wp:positionH>
                <wp:positionV relativeFrom="paragraph">
                  <wp:posOffset>1160568</wp:posOffset>
                </wp:positionV>
                <wp:extent cx="518869" cy="114300"/>
                <wp:effectExtent l="0" t="0" r="14605" b="19050"/>
                <wp:wrapNone/>
                <wp:docPr id="156147773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69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2E899" id="Rectangle 34" o:spid="_x0000_s1026" style="position:absolute;margin-left:237.8pt;margin-top:91.4pt;width:40.85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27184A" w:rsidRPr="007F36C1">
        <w:rPr>
          <w:lang w:eastAsia="fr-FR"/>
        </w:rPr>
        <w:drawing>
          <wp:inline distT="0" distB="0" distL="0" distR="0" wp14:anchorId="3B01208D" wp14:editId="44F24649">
            <wp:extent cx="2397958" cy="1328539"/>
            <wp:effectExtent l="0" t="0" r="2540" b="5080"/>
            <wp:docPr id="5656880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88015" name="Image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58" cy="132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272F" w14:textId="77777777" w:rsidR="000C4C21" w:rsidRPr="007F36C1" w:rsidRDefault="000C4C21" w:rsidP="00F97869">
      <w:pPr>
        <w:rPr>
          <w:lang w:eastAsia="fr-FR"/>
        </w:rPr>
      </w:pPr>
    </w:p>
    <w:p w14:paraId="4F7F3CD9" w14:textId="4F26EF10" w:rsidR="00F97869" w:rsidRPr="007F36C1" w:rsidRDefault="00F97869" w:rsidP="00F97869">
      <w:pPr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153A84" wp14:editId="33FDD5DD">
                <wp:simplePos x="0" y="0"/>
                <wp:positionH relativeFrom="column">
                  <wp:posOffset>5163397</wp:posOffset>
                </wp:positionH>
                <wp:positionV relativeFrom="paragraph">
                  <wp:posOffset>203200</wp:posOffset>
                </wp:positionV>
                <wp:extent cx="198871" cy="187000"/>
                <wp:effectExtent l="0" t="0" r="10795" b="22860"/>
                <wp:wrapNone/>
                <wp:docPr id="634692056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71" cy="18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58DC5" id="Rectangle 35" o:spid="_x0000_s1026" style="position:absolute;margin-left:406.55pt;margin-top:16pt;width:15.65pt;height:14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" filled="f" strokecolor="#3db59e [3214]" strokeweight="1pt"/>
            </w:pict>
          </mc:Fallback>
        </mc:AlternateContent>
      </w:r>
      <w:r w:rsidRPr="007F36C1">
        <w:rPr>
          <w:lang w:eastAsia="fr-FR"/>
        </w:rPr>
        <w:t>Une fois exporté, retrouvez l’export dans la cloche des Notifications afin de le télécharger.</w:t>
      </w:r>
    </w:p>
    <w:p w14:paraId="5D6ED4B9" w14:textId="087D72F2" w:rsidR="001D6A44" w:rsidRPr="007F36C1" w:rsidRDefault="00BF2B34" w:rsidP="00F90E60">
      <w:pPr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AC2665" wp14:editId="11CF21DD">
                <wp:simplePos x="0" y="0"/>
                <wp:positionH relativeFrom="column">
                  <wp:posOffset>5175885</wp:posOffset>
                </wp:positionH>
                <wp:positionV relativeFrom="paragraph">
                  <wp:posOffset>335704</wp:posOffset>
                </wp:positionV>
                <wp:extent cx="131843" cy="117052"/>
                <wp:effectExtent l="0" t="0" r="20955" b="16510"/>
                <wp:wrapNone/>
                <wp:docPr id="2084800232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" cy="1170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2D986" id="Rectangle 35" o:spid="_x0000_s1026" style="position:absolute;margin-left:407.55pt;margin-top:26.45pt;width:10.4pt;height:9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" filled="f" strokecolor="#3db59e [3214]" strokeweight="1pt"/>
            </w:pict>
          </mc:Fallback>
        </mc:AlternateContent>
      </w:r>
      <w:r w:rsidR="00D075B9"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BD374E" wp14:editId="4A783B42">
                <wp:simplePos x="0" y="0"/>
                <wp:positionH relativeFrom="column">
                  <wp:posOffset>1642630</wp:posOffset>
                </wp:positionH>
                <wp:positionV relativeFrom="paragraph">
                  <wp:posOffset>51435</wp:posOffset>
                </wp:positionV>
                <wp:extent cx="477982" cy="45719"/>
                <wp:effectExtent l="0" t="0" r="17780" b="12065"/>
                <wp:wrapNone/>
                <wp:docPr id="1505077195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20D32" id="Rectangle 36" o:spid="_x0000_s1026" style="position:absolute;margin-left:129.35pt;margin-top:4.05pt;width:37.65pt;height:3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" fillcolor="white [3212]" strokecolor="white [3212]" strokeweight="1pt"/>
            </w:pict>
          </mc:Fallback>
        </mc:AlternateContent>
      </w:r>
      <w:r w:rsidR="00D075B9"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CE33210" wp14:editId="48554EED">
                <wp:simplePos x="0" y="0"/>
                <wp:positionH relativeFrom="column">
                  <wp:posOffset>4682894</wp:posOffset>
                </wp:positionH>
                <wp:positionV relativeFrom="paragraph">
                  <wp:posOffset>410095</wp:posOffset>
                </wp:positionV>
                <wp:extent cx="576696" cy="45719"/>
                <wp:effectExtent l="0" t="0" r="13970" b="12065"/>
                <wp:wrapNone/>
                <wp:docPr id="744117005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696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D2B41" id="Rectangle 36" o:spid="_x0000_s1026" style="position:absolute;margin-left:368.75pt;margin-top:32.3pt;width:45.4pt;height:3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" fillcolor="#f2f2f2 [3052]" strokecolor="#f2f2f2 [3052]" strokeweight="1pt"/>
            </w:pict>
          </mc:Fallback>
        </mc:AlternateContent>
      </w:r>
      <w:r w:rsidR="000C4C21" w:rsidRPr="007F36C1">
        <w:rPr>
          <w:lang w:eastAsia="fr-FR"/>
        </w:rPr>
        <w:drawing>
          <wp:inline distT="0" distB="0" distL="0" distR="0" wp14:anchorId="20A79010" wp14:editId="700C47E3">
            <wp:extent cx="4599673" cy="675263"/>
            <wp:effectExtent l="0" t="0" r="0" b="0"/>
            <wp:docPr id="517118481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18481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9574" cy="6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ABF8" w14:textId="79154D46" w:rsidR="00CE0137" w:rsidRPr="007F36C1" w:rsidRDefault="003141D2" w:rsidP="003141D2">
      <w:pPr>
        <w:pStyle w:val="Titre1"/>
      </w:pPr>
      <w:r w:rsidRPr="007F36C1">
        <w:lastRenderedPageBreak/>
        <w:t>UTILISATION DU DOSSIER DE R</w:t>
      </w:r>
      <w:r w:rsidR="0070392A" w:rsidRPr="007F36C1">
        <w:t>É</w:t>
      </w:r>
      <w:r w:rsidRPr="007F36C1">
        <w:t>VISION</w:t>
      </w:r>
    </w:p>
    <w:p w14:paraId="524CFE73" w14:textId="7D338A4F" w:rsidR="00320D72" w:rsidRPr="007F36C1" w:rsidRDefault="003D69D8" w:rsidP="003D69D8">
      <w:pPr>
        <w:pStyle w:val="Titre2"/>
      </w:pPr>
      <w:r w:rsidRPr="007F36C1">
        <w:t xml:space="preserve">La révision </w:t>
      </w:r>
      <w:r w:rsidR="00B615E8" w:rsidRPr="007F36C1">
        <w:t>des comptes</w:t>
      </w:r>
    </w:p>
    <w:p w14:paraId="24A95D8E" w14:textId="6B9828C2" w:rsidR="002F23BF" w:rsidRPr="007F36C1" w:rsidRDefault="007273F4" w:rsidP="6D09CED6">
      <w:pPr>
        <w:jc w:val="left"/>
        <w:rPr>
          <w:lang w:eastAsia="fr-FR"/>
        </w:rPr>
      </w:pPr>
      <w:r w:rsidRPr="007F36C1">
        <w:rPr>
          <w:lang w:eastAsia="fr-FR"/>
        </w:rPr>
        <w:t>Il n’existe pas de balance de révision spécifique</w:t>
      </w:r>
      <w:r w:rsidR="00643052" w:rsidRPr="007F36C1">
        <w:rPr>
          <w:lang w:eastAsia="fr-FR"/>
        </w:rPr>
        <w:t xml:space="preserve">, </w:t>
      </w:r>
      <w:r w:rsidR="004D0E89" w:rsidRPr="007F36C1">
        <w:rPr>
          <w:lang w:eastAsia="fr-FR"/>
        </w:rPr>
        <w:t>mais deux options existent pour réviser un compte</w:t>
      </w:r>
      <w:r w:rsidR="002F23BF" w:rsidRPr="007F36C1">
        <w:rPr>
          <w:lang w:eastAsia="fr-FR"/>
        </w:rPr>
        <w:t> :</w:t>
      </w:r>
    </w:p>
    <w:p w14:paraId="5C463DE5" w14:textId="77777777" w:rsidR="0039187E" w:rsidRPr="007F36C1" w:rsidRDefault="0039187E" w:rsidP="0039187E">
      <w:pPr>
        <w:spacing w:after="0"/>
        <w:jc w:val="left"/>
        <w:rPr>
          <w:lang w:eastAsia="fr-FR"/>
        </w:rPr>
      </w:pPr>
    </w:p>
    <w:p w14:paraId="35538C0A" w14:textId="57EA5897" w:rsidR="003D69D8" w:rsidRPr="007F36C1" w:rsidRDefault="002F23BF" w:rsidP="00D667BA">
      <w:pPr>
        <w:rPr>
          <w:lang w:eastAsia="fr-FR"/>
        </w:rPr>
      </w:pPr>
      <w:r w:rsidRPr="007F36C1">
        <w:rPr>
          <w:b/>
          <w:bCs/>
          <w:color w:val="3DB59E" w:themeColor="background2"/>
          <w:lang w:eastAsia="fr-FR"/>
        </w:rPr>
        <w:t>1.</w:t>
      </w:r>
      <w:r w:rsidR="00A3449B" w:rsidRPr="007F36C1">
        <w:rPr>
          <w:color w:val="3DB59E" w:themeColor="background2"/>
          <w:lang w:eastAsia="fr-FR"/>
        </w:rPr>
        <w:t xml:space="preserve"> </w:t>
      </w:r>
      <w:r w:rsidR="004D0E89" w:rsidRPr="007F36C1">
        <w:rPr>
          <w:lang w:eastAsia="fr-FR"/>
        </w:rPr>
        <w:t xml:space="preserve">Depuis </w:t>
      </w:r>
      <w:r w:rsidR="009B66B0" w:rsidRPr="007F36C1">
        <w:rPr>
          <w:lang w:eastAsia="fr-FR"/>
        </w:rPr>
        <w:t xml:space="preserve">le menu </w:t>
      </w:r>
      <w:r w:rsidR="009B66B0" w:rsidRPr="007F36C1">
        <w:rPr>
          <w:b/>
          <w:bCs/>
          <w:i/>
          <w:iCs/>
          <w:lang w:eastAsia="fr-FR"/>
        </w:rPr>
        <w:t xml:space="preserve">Comptabilité </w:t>
      </w:r>
      <w:r w:rsidR="00464081" w:rsidRPr="007F36C1">
        <w:rPr>
          <w:b/>
          <w:bCs/>
          <w:i/>
          <w:iCs/>
          <w:lang w:eastAsia="fr-FR"/>
        </w:rPr>
        <w:t xml:space="preserve">/ </w:t>
      </w:r>
      <w:r w:rsidR="009B66B0" w:rsidRPr="007F36C1">
        <w:rPr>
          <w:b/>
          <w:bCs/>
          <w:i/>
          <w:iCs/>
          <w:lang w:eastAsia="fr-FR"/>
        </w:rPr>
        <w:t>BAL/GL</w:t>
      </w:r>
      <w:r w:rsidR="009B66B0" w:rsidRPr="007F36C1">
        <w:rPr>
          <w:lang w:eastAsia="fr-FR"/>
        </w:rPr>
        <w:t xml:space="preserve">, </w:t>
      </w:r>
      <w:r w:rsidR="4D480E57" w:rsidRPr="007F36C1">
        <w:rPr>
          <w:lang w:eastAsia="fr-FR"/>
        </w:rPr>
        <w:t xml:space="preserve">la pastille et la zone de commentaire </w:t>
      </w:r>
      <w:r w:rsidR="00643052" w:rsidRPr="007F36C1">
        <w:rPr>
          <w:lang w:eastAsia="fr-FR"/>
        </w:rPr>
        <w:t>vous permet</w:t>
      </w:r>
      <w:r w:rsidR="171FFCAE" w:rsidRPr="007F36C1">
        <w:rPr>
          <w:lang w:eastAsia="fr-FR"/>
        </w:rPr>
        <w:t>tent</w:t>
      </w:r>
      <w:r w:rsidR="00643052" w:rsidRPr="007F36C1">
        <w:rPr>
          <w:lang w:eastAsia="fr-FR"/>
        </w:rPr>
        <w:t xml:space="preserve"> de </w:t>
      </w:r>
      <w:r w:rsidR="007273F4" w:rsidRPr="007F36C1">
        <w:rPr>
          <w:lang w:eastAsia="fr-FR"/>
        </w:rPr>
        <w:t>viser</w:t>
      </w:r>
      <w:r w:rsidR="00105B2A" w:rsidRPr="007F36C1">
        <w:rPr>
          <w:lang w:eastAsia="fr-FR"/>
        </w:rPr>
        <w:t xml:space="preserve"> les comptes</w:t>
      </w:r>
      <w:r w:rsidR="5D7825B6" w:rsidRPr="007F36C1">
        <w:rPr>
          <w:lang w:eastAsia="fr-FR"/>
        </w:rPr>
        <w:t xml:space="preserve">. </w:t>
      </w:r>
    </w:p>
    <w:p w14:paraId="3C63D408" w14:textId="1D6F8023" w:rsidR="003D69D8" w:rsidRPr="007F36C1" w:rsidRDefault="00A54887" w:rsidP="00D510B8">
      <w:pPr>
        <w:jc w:val="center"/>
      </w:pPr>
      <w:r w:rsidRPr="007F36C1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CBC9446" wp14:editId="36CF9EFB">
                <wp:simplePos x="0" y="0"/>
                <wp:positionH relativeFrom="column">
                  <wp:posOffset>4324985</wp:posOffset>
                </wp:positionH>
                <wp:positionV relativeFrom="paragraph">
                  <wp:posOffset>168275</wp:posOffset>
                </wp:positionV>
                <wp:extent cx="554567" cy="152400"/>
                <wp:effectExtent l="0" t="0" r="17145" b="19050"/>
                <wp:wrapNone/>
                <wp:docPr id="1481085937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67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23FB6" id="Rectangle 33" o:spid="_x0000_s1026" style="position:absolute;margin-left:340.55pt;margin-top:13.25pt;width:43.65pt;height:1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" filled="f" strokecolor="#3db59e [3214]" strokeweight="1pt"/>
            </w:pict>
          </mc:Fallback>
        </mc:AlternateContent>
      </w:r>
      <w:r w:rsidRPr="007F36C1">
        <w:drawing>
          <wp:inline distT="0" distB="0" distL="0" distR="0" wp14:anchorId="009E93C7" wp14:editId="41011CED">
            <wp:extent cx="3197859" cy="1371208"/>
            <wp:effectExtent l="0" t="0" r="3175" b="635"/>
            <wp:docPr id="946525062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25062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14647" cy="137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6CD4" w14:textId="77777777" w:rsidR="002F23BF" w:rsidRPr="007F36C1" w:rsidRDefault="002F23BF" w:rsidP="6D09CED6">
      <w:pPr>
        <w:jc w:val="left"/>
        <w:rPr>
          <w:lang w:eastAsia="fr-FR"/>
        </w:rPr>
      </w:pPr>
    </w:p>
    <w:p w14:paraId="06B87409" w14:textId="38633EF1" w:rsidR="003D69D8" w:rsidRPr="007F36C1" w:rsidRDefault="5D7825B6" w:rsidP="6D09CED6">
      <w:pPr>
        <w:jc w:val="left"/>
        <w:rPr>
          <w:lang w:eastAsia="fr-FR"/>
        </w:rPr>
      </w:pPr>
      <w:r w:rsidRPr="007F36C1">
        <w:rPr>
          <w:lang w:eastAsia="fr-FR"/>
        </w:rPr>
        <w:t xml:space="preserve">Cliquez sur la pastille </w:t>
      </w:r>
      <w:r w:rsidR="00A3449B" w:rsidRPr="007F36C1">
        <w:rPr>
          <w:lang w:eastAsia="fr-FR"/>
        </w:rPr>
        <w:t xml:space="preserve">‘Révisé’ </w:t>
      </w:r>
      <w:r w:rsidRPr="007F36C1">
        <w:rPr>
          <w:lang w:eastAsia="fr-FR"/>
        </w:rPr>
        <w:t xml:space="preserve">pour viser le compte. </w:t>
      </w:r>
    </w:p>
    <w:p w14:paraId="4A218E46" w14:textId="086175AD" w:rsidR="003D69D8" w:rsidRPr="007F36C1" w:rsidRDefault="006020DF" w:rsidP="001A5C21">
      <w:pPr>
        <w:jc w:val="left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8DDF2A3" wp14:editId="6D49B10B">
                <wp:simplePos x="0" y="0"/>
                <wp:positionH relativeFrom="column">
                  <wp:posOffset>4541308</wp:posOffset>
                </wp:positionH>
                <wp:positionV relativeFrom="paragraph">
                  <wp:posOffset>228600</wp:posOffset>
                </wp:positionV>
                <wp:extent cx="114300" cy="101600"/>
                <wp:effectExtent l="0" t="0" r="19050" b="12700"/>
                <wp:wrapNone/>
                <wp:docPr id="106474933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3302A" id="Rectangle 34" o:spid="_x0000_s1026" style="position:absolute;margin-left:357.6pt;margin-top:18pt;width:9pt;height: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" filled="f" strokecolor="#3db59e [3214]" strokeweight="1pt"/>
            </w:pict>
          </mc:Fallback>
        </mc:AlternateContent>
      </w:r>
      <w:r w:rsidR="5571B3B0" w:rsidRPr="007F36C1">
        <w:rPr>
          <w:lang w:eastAsia="fr-FR"/>
        </w:rPr>
        <w:t>Pour inscrire un commentaire, c</w:t>
      </w:r>
      <w:r w:rsidR="5D7825B6" w:rsidRPr="007F36C1">
        <w:rPr>
          <w:lang w:eastAsia="fr-FR"/>
        </w:rPr>
        <w:t xml:space="preserve">liquez sur l’icône </w:t>
      </w:r>
      <w:r w:rsidR="13E57B16" w:rsidRPr="007F36C1">
        <w:rPr>
          <w:lang w:eastAsia="fr-FR"/>
        </w:rPr>
        <w:t>et saisissez-le. Utilisez la coche verte pour le</w:t>
      </w:r>
      <w:r w:rsidR="10F74098" w:rsidRPr="007F36C1">
        <w:rPr>
          <w:lang w:eastAsia="fr-FR"/>
        </w:rPr>
        <w:t xml:space="preserve"> valider</w:t>
      </w:r>
      <w:r w:rsidR="002F23BF" w:rsidRPr="007F36C1">
        <w:rPr>
          <w:lang w:eastAsia="fr-FR"/>
        </w:rPr>
        <w:t>.</w:t>
      </w:r>
    </w:p>
    <w:p w14:paraId="53FB1523" w14:textId="2EC6FB0D" w:rsidR="003D69D8" w:rsidRPr="007F36C1" w:rsidRDefault="006020DF" w:rsidP="002F23BF">
      <w:pPr>
        <w:jc w:val="center"/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5294A57" wp14:editId="23BD35C4">
                <wp:simplePos x="0" y="0"/>
                <wp:positionH relativeFrom="column">
                  <wp:posOffset>4467860</wp:posOffset>
                </wp:positionH>
                <wp:positionV relativeFrom="paragraph">
                  <wp:posOffset>735330</wp:posOffset>
                </wp:positionV>
                <wp:extent cx="114300" cy="101600"/>
                <wp:effectExtent l="0" t="0" r="19050" b="12700"/>
                <wp:wrapNone/>
                <wp:docPr id="184564086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2AF27" id="Rectangle 34" o:spid="_x0000_s1026" style="position:absolute;margin-left:351.8pt;margin-top:57.9pt;width:9pt;height: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" filled="f" strokecolor="#3db59e [3214]" strokeweight="1pt"/>
            </w:pict>
          </mc:Fallback>
        </mc:AlternateContent>
      </w:r>
      <w:r w:rsidRPr="007F36C1">
        <w:drawing>
          <wp:inline distT="0" distB="0" distL="0" distR="0" wp14:anchorId="6C6C8D0F" wp14:editId="2C9D45D8">
            <wp:extent cx="2756849" cy="1004976"/>
            <wp:effectExtent l="0" t="0" r="5715" b="5080"/>
            <wp:docPr id="224764752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64752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87865" cy="101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6A8D" w14:textId="69AAD97C" w:rsidR="002F23BF" w:rsidRPr="007F36C1" w:rsidRDefault="002F23BF" w:rsidP="0039187E">
      <w:pPr>
        <w:spacing w:after="0"/>
        <w:jc w:val="left"/>
        <w:rPr>
          <w:lang w:eastAsia="fr-FR"/>
        </w:rPr>
      </w:pPr>
    </w:p>
    <w:p w14:paraId="1F2578E5" w14:textId="7311004B" w:rsidR="24B6764C" w:rsidRPr="007F36C1" w:rsidRDefault="24B6764C" w:rsidP="6D09CED6">
      <w:pPr>
        <w:jc w:val="left"/>
        <w:rPr>
          <w:lang w:eastAsia="fr-FR"/>
        </w:rPr>
      </w:pPr>
      <w:r w:rsidRPr="007F36C1">
        <w:rPr>
          <w:lang w:eastAsia="fr-FR"/>
        </w:rPr>
        <w:t xml:space="preserve">Une fois validé, </w:t>
      </w:r>
      <w:r w:rsidR="4092BB0D" w:rsidRPr="007F36C1">
        <w:rPr>
          <w:lang w:eastAsia="fr-FR"/>
        </w:rPr>
        <w:t xml:space="preserve">différentes icônes </w:t>
      </w:r>
      <w:r w:rsidR="006A3F6F" w:rsidRPr="007F36C1">
        <w:rPr>
          <w:lang w:eastAsia="fr-FR"/>
        </w:rPr>
        <w:t>sont disponibles</w:t>
      </w:r>
      <w:r w:rsidR="00D075B9" w:rsidRPr="007F36C1">
        <w:rPr>
          <w:lang w:eastAsia="fr-FR"/>
        </w:rPr>
        <w:t> :</w:t>
      </w:r>
    </w:p>
    <w:p w14:paraId="16F86BDF" w14:textId="409D0929" w:rsidR="0FA64ABC" w:rsidRPr="007F36C1" w:rsidRDefault="006020DF" w:rsidP="00560A10">
      <w:pPr>
        <w:jc w:val="center"/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752F5A" wp14:editId="35993053">
                <wp:simplePos x="0" y="0"/>
                <wp:positionH relativeFrom="column">
                  <wp:posOffset>3482552</wp:posOffset>
                </wp:positionH>
                <wp:positionV relativeFrom="paragraph">
                  <wp:posOffset>463338</wp:posOffset>
                </wp:positionV>
                <wp:extent cx="325966" cy="101600"/>
                <wp:effectExtent l="0" t="0" r="17145" b="12700"/>
                <wp:wrapNone/>
                <wp:docPr id="1516407406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6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0954F5" id="Rectangle 34" o:spid="_x0000_s1026" style="position:absolute;margin-left:274.2pt;margin-top:36.5pt;width:25.65pt;height:8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" filled="f" strokecolor="#3db59e [3214]" strokeweight="1pt"/>
            </w:pict>
          </mc:Fallback>
        </mc:AlternateContent>
      </w: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691F5FC" wp14:editId="3534AB51">
                <wp:simplePos x="0" y="0"/>
                <wp:positionH relativeFrom="column">
                  <wp:posOffset>3747982</wp:posOffset>
                </wp:positionH>
                <wp:positionV relativeFrom="paragraph">
                  <wp:posOffset>52705</wp:posOffset>
                </wp:positionV>
                <wp:extent cx="114300" cy="101600"/>
                <wp:effectExtent l="0" t="0" r="19050" b="12700"/>
                <wp:wrapNone/>
                <wp:docPr id="5309532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766B8" id="Rectangle 34" o:spid="_x0000_s1026" style="position:absolute;margin-left:295.1pt;margin-top:4.15pt;width:9pt;height: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" filled="f" strokecolor="#3db59e [3214]" strokeweight="1pt"/>
            </w:pict>
          </mc:Fallback>
        </mc:AlternateContent>
      </w: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D3292B9" wp14:editId="1C4FFAA8">
                <wp:simplePos x="0" y="0"/>
                <wp:positionH relativeFrom="column">
                  <wp:posOffset>2804795</wp:posOffset>
                </wp:positionH>
                <wp:positionV relativeFrom="paragraph">
                  <wp:posOffset>52705</wp:posOffset>
                </wp:positionV>
                <wp:extent cx="114300" cy="101600"/>
                <wp:effectExtent l="0" t="0" r="19050" b="12700"/>
                <wp:wrapNone/>
                <wp:docPr id="22669186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6ACEA" id="Rectangle 34" o:spid="_x0000_s1026" style="position:absolute;margin-left:220.85pt;margin-top:4.15pt;width:9pt;height: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" filled="f" strokecolor="#3db59e [3214]" strokeweight="1pt"/>
            </w:pict>
          </mc:Fallback>
        </mc:AlternateContent>
      </w:r>
      <w:r w:rsidRPr="007F36C1">
        <w:drawing>
          <wp:inline distT="0" distB="0" distL="0" distR="0" wp14:anchorId="5086FC2C" wp14:editId="6F39550A">
            <wp:extent cx="1159932" cy="793086"/>
            <wp:effectExtent l="0" t="0" r="2540" b="7620"/>
            <wp:docPr id="161332790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2790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5858" cy="8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4119" w14:textId="014A1EF2" w:rsidR="4092BB0D" w:rsidRPr="007F36C1" w:rsidRDefault="4092BB0D" w:rsidP="00D667BA">
      <w:pPr>
        <w:pStyle w:val="Paragraphedeliste"/>
        <w:numPr>
          <w:ilvl w:val="0"/>
          <w:numId w:val="15"/>
        </w:numPr>
        <w:rPr>
          <w:lang w:eastAsia="fr-FR"/>
        </w:rPr>
      </w:pPr>
      <w:r w:rsidRPr="007F36C1">
        <w:rPr>
          <w:lang w:eastAsia="fr-FR"/>
        </w:rPr>
        <w:t xml:space="preserve">Le drapeau </w:t>
      </w:r>
      <w:r w:rsidR="00AF699F" w:rsidRPr="007F36C1">
        <w:rPr>
          <w:lang w:eastAsia="fr-FR"/>
        </w:rPr>
        <w:t>permet d’indiquer</w:t>
      </w:r>
      <w:r w:rsidR="00F43473" w:rsidRPr="007F36C1">
        <w:rPr>
          <w:lang w:eastAsia="fr-FR"/>
        </w:rPr>
        <w:t xml:space="preserve"> que</w:t>
      </w:r>
      <w:r w:rsidR="00AF699F" w:rsidRPr="007F36C1">
        <w:rPr>
          <w:lang w:eastAsia="fr-FR"/>
        </w:rPr>
        <w:t xml:space="preserve"> le commentaire est</w:t>
      </w:r>
      <w:r w:rsidRPr="007F36C1">
        <w:rPr>
          <w:lang w:eastAsia="fr-FR"/>
        </w:rPr>
        <w:t xml:space="preserve"> important</w:t>
      </w:r>
      <w:r w:rsidR="00AF699F" w:rsidRPr="007F36C1">
        <w:rPr>
          <w:lang w:eastAsia="fr-FR"/>
        </w:rPr>
        <w:t xml:space="preserve">. Dans ce cas, un </w:t>
      </w:r>
      <w:r w:rsidR="397AC494" w:rsidRPr="007F36C1">
        <w:rPr>
          <w:lang w:eastAsia="fr-FR"/>
        </w:rPr>
        <w:t>point rouge</w:t>
      </w:r>
      <w:r w:rsidR="002F23BF" w:rsidRPr="007F36C1">
        <w:rPr>
          <w:lang w:eastAsia="fr-FR"/>
        </w:rPr>
        <w:t xml:space="preserve"> s’affiche</w:t>
      </w:r>
      <w:r w:rsidR="00AF699F" w:rsidRPr="007F36C1">
        <w:rPr>
          <w:lang w:eastAsia="fr-FR"/>
        </w:rPr>
        <w:t xml:space="preserve"> sur le pictogramme commentaire.</w:t>
      </w:r>
    </w:p>
    <w:p w14:paraId="04926C00" w14:textId="771EFF2E" w:rsidR="2F05AE0C" w:rsidRPr="007F36C1" w:rsidRDefault="00B778E8" w:rsidP="00485DAC">
      <w:pPr>
        <w:jc w:val="center"/>
      </w:pPr>
      <w:r w:rsidRPr="007F36C1">
        <w:drawing>
          <wp:inline distT="0" distB="0" distL="0" distR="0" wp14:anchorId="7B307C72" wp14:editId="1255A5BA">
            <wp:extent cx="3740150" cy="128356"/>
            <wp:effectExtent l="0" t="0" r="0" b="5080"/>
            <wp:docPr id="11485102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1025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72500" cy="13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8290" w14:textId="7296F96B" w:rsidR="4092BB0D" w:rsidRPr="007F36C1" w:rsidRDefault="4092BB0D" w:rsidP="6D09CED6">
      <w:pPr>
        <w:pStyle w:val="Paragraphedeliste"/>
        <w:numPr>
          <w:ilvl w:val="0"/>
          <w:numId w:val="1"/>
        </w:numPr>
        <w:jc w:val="left"/>
        <w:rPr>
          <w:lang w:eastAsia="fr-FR"/>
        </w:rPr>
      </w:pPr>
      <w:r w:rsidRPr="007F36C1">
        <w:rPr>
          <w:lang w:eastAsia="fr-FR"/>
        </w:rPr>
        <w:t xml:space="preserve">Le crayon </w:t>
      </w:r>
      <w:r w:rsidR="00F43473" w:rsidRPr="007F36C1">
        <w:rPr>
          <w:lang w:eastAsia="fr-FR"/>
        </w:rPr>
        <w:t>permet de</w:t>
      </w:r>
      <w:r w:rsidRPr="007F36C1">
        <w:rPr>
          <w:lang w:eastAsia="fr-FR"/>
        </w:rPr>
        <w:t xml:space="preserve"> modifier</w:t>
      </w:r>
      <w:r w:rsidR="00F43473" w:rsidRPr="007F36C1">
        <w:rPr>
          <w:lang w:eastAsia="fr-FR"/>
        </w:rPr>
        <w:t xml:space="preserve"> le commentaire.</w:t>
      </w:r>
    </w:p>
    <w:p w14:paraId="03D00C65" w14:textId="51493963" w:rsidR="4092BB0D" w:rsidRPr="007F36C1" w:rsidRDefault="4092BB0D" w:rsidP="6D09CED6">
      <w:pPr>
        <w:pStyle w:val="Paragraphedeliste"/>
        <w:numPr>
          <w:ilvl w:val="0"/>
          <w:numId w:val="1"/>
        </w:numPr>
        <w:jc w:val="left"/>
        <w:rPr>
          <w:lang w:eastAsia="fr-FR"/>
        </w:rPr>
      </w:pPr>
      <w:r w:rsidRPr="007F36C1">
        <w:rPr>
          <w:lang w:eastAsia="fr-FR"/>
        </w:rPr>
        <w:t xml:space="preserve">La corbeille </w:t>
      </w:r>
      <w:r w:rsidR="00F43473" w:rsidRPr="007F36C1">
        <w:rPr>
          <w:lang w:eastAsia="fr-FR"/>
        </w:rPr>
        <w:t xml:space="preserve">permet de </w:t>
      </w:r>
      <w:r w:rsidRPr="007F36C1">
        <w:rPr>
          <w:lang w:eastAsia="fr-FR"/>
        </w:rPr>
        <w:t>supprimer</w:t>
      </w:r>
      <w:r w:rsidR="00F43473" w:rsidRPr="007F36C1">
        <w:rPr>
          <w:lang w:eastAsia="fr-FR"/>
        </w:rPr>
        <w:t xml:space="preserve"> le commentaire.</w:t>
      </w:r>
    </w:p>
    <w:p w14:paraId="0CE0C394" w14:textId="77777777" w:rsidR="00D075B9" w:rsidRPr="007F36C1" w:rsidRDefault="598EE697" w:rsidP="00D075B9">
      <w:pPr>
        <w:pStyle w:val="Paragraphedeliste"/>
        <w:numPr>
          <w:ilvl w:val="0"/>
          <w:numId w:val="1"/>
        </w:numPr>
        <w:jc w:val="left"/>
        <w:rPr>
          <w:lang w:eastAsia="fr-FR"/>
        </w:rPr>
      </w:pPr>
      <w:r w:rsidRPr="007F36C1">
        <w:rPr>
          <w:lang w:eastAsia="fr-FR"/>
        </w:rPr>
        <w:t xml:space="preserve">Les flèches permettent de passer à la zone de commentaire du compte précédent ou suivant. </w:t>
      </w:r>
    </w:p>
    <w:p w14:paraId="5D128D55" w14:textId="77777777" w:rsidR="00D362B5" w:rsidRPr="007F36C1" w:rsidRDefault="00D362B5" w:rsidP="00D075B9">
      <w:pPr>
        <w:jc w:val="left"/>
        <w:rPr>
          <w:lang w:eastAsia="fr-FR"/>
        </w:rPr>
      </w:pPr>
    </w:p>
    <w:p w14:paraId="129D9108" w14:textId="14CF700A" w:rsidR="001B4CB3" w:rsidRPr="007F36C1" w:rsidRDefault="598EE697" w:rsidP="6D09CED6">
      <w:pPr>
        <w:jc w:val="left"/>
        <w:rPr>
          <w:lang w:eastAsia="fr-FR"/>
        </w:rPr>
      </w:pPr>
      <w:r w:rsidRPr="007F36C1">
        <w:rPr>
          <w:lang w:eastAsia="fr-FR"/>
        </w:rPr>
        <w:t xml:space="preserve">Pour fermer la </w:t>
      </w:r>
      <w:r w:rsidR="00D362B5" w:rsidRPr="007F36C1">
        <w:rPr>
          <w:lang w:eastAsia="fr-FR"/>
        </w:rPr>
        <w:t>fenêtre de commentaire</w:t>
      </w:r>
      <w:r w:rsidRPr="007F36C1">
        <w:rPr>
          <w:lang w:eastAsia="fr-FR"/>
        </w:rPr>
        <w:t>, cliquez sur Fermer.</w:t>
      </w:r>
    </w:p>
    <w:p w14:paraId="63A01A4D" w14:textId="77777777" w:rsidR="00F90E60" w:rsidRPr="007F36C1" w:rsidRDefault="00F90E60" w:rsidP="0039187E">
      <w:pPr>
        <w:spacing w:after="0"/>
        <w:jc w:val="left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1B4CB3" w:rsidRPr="007F36C1" w14:paraId="080D5143" w14:textId="77777777" w:rsidTr="00C6168E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D49D8" w14:textId="77777777" w:rsidR="001B4CB3" w:rsidRPr="007F36C1" w:rsidRDefault="001B4CB3" w:rsidP="00C6168E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F36C1">
              <w:drawing>
                <wp:inline distT="0" distB="0" distL="0" distR="0" wp14:anchorId="01F32CEB" wp14:editId="018B8906">
                  <wp:extent cx="376767" cy="376767"/>
                  <wp:effectExtent l="0" t="0" r="4445" b="4445"/>
                  <wp:docPr id="1969697720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87" cy="37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3006984B" w14:textId="2194E1A3" w:rsidR="001B4CB3" w:rsidRPr="007F36C1" w:rsidRDefault="001B4CB3" w:rsidP="001B4CB3">
            <w:pPr>
              <w:jc w:val="left"/>
              <w:rPr>
                <w:b/>
                <w:bCs/>
                <w:lang w:eastAsia="fr-FR"/>
              </w:rPr>
            </w:pPr>
            <w:r w:rsidRPr="007F36C1">
              <w:rPr>
                <w:b/>
                <w:bCs/>
                <w:lang w:eastAsia="fr-FR"/>
              </w:rPr>
              <w:t xml:space="preserve">Pour le moment, les commentaires ne sont pas repris d’une année sur l’autre. </w:t>
            </w:r>
          </w:p>
        </w:tc>
      </w:tr>
    </w:tbl>
    <w:p w14:paraId="77EA717D" w14:textId="77777777" w:rsidR="00830E25" w:rsidRPr="007F36C1" w:rsidRDefault="00830E25" w:rsidP="00D667BA">
      <w:pPr>
        <w:rPr>
          <w:b/>
          <w:bCs/>
          <w:color w:val="3DB59E" w:themeColor="background2"/>
          <w:lang w:eastAsia="fr-FR"/>
        </w:rPr>
      </w:pPr>
    </w:p>
    <w:p w14:paraId="383791FC" w14:textId="77777777" w:rsidR="00830E25" w:rsidRPr="007F36C1" w:rsidRDefault="00830E25" w:rsidP="00D667BA">
      <w:pPr>
        <w:rPr>
          <w:b/>
          <w:bCs/>
          <w:color w:val="3DB59E" w:themeColor="background2"/>
          <w:lang w:eastAsia="fr-FR"/>
        </w:rPr>
      </w:pPr>
    </w:p>
    <w:p w14:paraId="587A89A3" w14:textId="77777777" w:rsidR="00830E25" w:rsidRPr="007F36C1" w:rsidRDefault="00830E25" w:rsidP="00D667BA">
      <w:pPr>
        <w:rPr>
          <w:b/>
          <w:bCs/>
          <w:color w:val="3DB59E" w:themeColor="background2"/>
          <w:lang w:eastAsia="fr-FR"/>
        </w:rPr>
      </w:pPr>
    </w:p>
    <w:p w14:paraId="266D0789" w14:textId="77777777" w:rsidR="00830E25" w:rsidRPr="007F36C1" w:rsidRDefault="00830E25" w:rsidP="00D667BA">
      <w:pPr>
        <w:rPr>
          <w:b/>
          <w:bCs/>
          <w:color w:val="3DB59E" w:themeColor="background2"/>
          <w:lang w:eastAsia="fr-FR"/>
        </w:rPr>
      </w:pPr>
    </w:p>
    <w:p w14:paraId="57985A01" w14:textId="6FFF0B9A" w:rsidR="00384F22" w:rsidRPr="007F36C1" w:rsidRDefault="00224255" w:rsidP="00D667BA">
      <w:pPr>
        <w:rPr>
          <w:lang w:eastAsia="fr-FR"/>
        </w:rPr>
      </w:pPr>
      <w:r w:rsidRPr="007F36C1">
        <w:rPr>
          <w:b/>
          <w:bCs/>
          <w:color w:val="3DB59E" w:themeColor="background2"/>
          <w:lang w:eastAsia="fr-FR"/>
        </w:rPr>
        <w:lastRenderedPageBreak/>
        <w:t>2.</w:t>
      </w:r>
      <w:r w:rsidRPr="007F36C1">
        <w:rPr>
          <w:color w:val="3DB59E" w:themeColor="background2"/>
          <w:lang w:eastAsia="fr-FR"/>
        </w:rPr>
        <w:t xml:space="preserve"> </w:t>
      </w:r>
      <w:r w:rsidR="00384F22" w:rsidRPr="007F36C1">
        <w:rPr>
          <w:lang w:eastAsia="fr-FR"/>
        </w:rPr>
        <w:t xml:space="preserve">Depuis le menu </w:t>
      </w:r>
      <w:r w:rsidR="00384F22" w:rsidRPr="007F36C1">
        <w:rPr>
          <w:b/>
          <w:bCs/>
          <w:i/>
          <w:iCs/>
          <w:lang w:eastAsia="fr-FR"/>
        </w:rPr>
        <w:t>Comptabilité</w:t>
      </w:r>
      <w:r w:rsidRPr="007F36C1">
        <w:rPr>
          <w:b/>
          <w:bCs/>
          <w:i/>
          <w:iCs/>
          <w:lang w:eastAsia="fr-FR"/>
        </w:rPr>
        <w:t xml:space="preserve"> </w:t>
      </w:r>
      <w:r w:rsidR="00384F22" w:rsidRPr="007F36C1">
        <w:rPr>
          <w:b/>
          <w:bCs/>
          <w:i/>
          <w:iCs/>
          <w:lang w:eastAsia="fr-FR"/>
        </w:rPr>
        <w:t>/</w:t>
      </w:r>
      <w:r w:rsidRPr="007F36C1">
        <w:rPr>
          <w:b/>
          <w:bCs/>
          <w:i/>
          <w:iCs/>
          <w:lang w:eastAsia="fr-FR"/>
        </w:rPr>
        <w:t xml:space="preserve"> </w:t>
      </w:r>
      <w:r w:rsidR="00384F22" w:rsidRPr="007F36C1">
        <w:rPr>
          <w:b/>
          <w:bCs/>
          <w:i/>
          <w:iCs/>
          <w:lang w:eastAsia="fr-FR"/>
        </w:rPr>
        <w:t>Dossier de révision,</w:t>
      </w:r>
      <w:r w:rsidR="00384F22" w:rsidRPr="007F36C1">
        <w:rPr>
          <w:lang w:eastAsia="fr-FR"/>
        </w:rPr>
        <w:t xml:space="preserve"> en basculant sur la vue par </w:t>
      </w:r>
      <w:r w:rsidR="006A3F6F" w:rsidRPr="007F36C1">
        <w:rPr>
          <w:lang w:eastAsia="fr-FR"/>
        </w:rPr>
        <w:t>C</w:t>
      </w:r>
      <w:r w:rsidR="00384F22" w:rsidRPr="007F36C1">
        <w:rPr>
          <w:lang w:eastAsia="fr-FR"/>
        </w:rPr>
        <w:t>ycle</w:t>
      </w:r>
      <w:r w:rsidR="00D667BA" w:rsidRPr="007F36C1">
        <w:rPr>
          <w:lang w:eastAsia="fr-FR"/>
        </w:rPr>
        <w:t xml:space="preserve"> (décochez</w:t>
      </w:r>
      <w:r w:rsidR="00D667BA" w:rsidRPr="007F36C1">
        <w:t xml:space="preserve"> </w:t>
      </w:r>
      <w:r w:rsidR="00D667BA" w:rsidRPr="007F36C1">
        <w:rPr>
          <w:lang w:eastAsia="fr-FR"/>
        </w:rPr>
        <w:t>Synthèse / Comptes + Cycles)</w:t>
      </w:r>
      <w:r w:rsidR="7D649B8F" w:rsidRPr="007F36C1">
        <w:rPr>
          <w:lang w:eastAsia="fr-FR"/>
        </w:rPr>
        <w:t xml:space="preserve">, </w:t>
      </w:r>
      <w:r w:rsidR="00384F22" w:rsidRPr="007F36C1">
        <w:rPr>
          <w:lang w:eastAsia="fr-FR"/>
        </w:rPr>
        <w:t xml:space="preserve">vous </w:t>
      </w:r>
      <w:r w:rsidR="006809AD" w:rsidRPr="007F36C1">
        <w:rPr>
          <w:lang w:eastAsia="fr-FR"/>
        </w:rPr>
        <w:t>retrou</w:t>
      </w:r>
      <w:r w:rsidR="00384F22" w:rsidRPr="007F36C1">
        <w:rPr>
          <w:lang w:eastAsia="fr-FR"/>
        </w:rPr>
        <w:t>vez les comptes</w:t>
      </w:r>
      <w:r w:rsidR="78ED08A4" w:rsidRPr="007F36C1">
        <w:rPr>
          <w:lang w:eastAsia="fr-FR"/>
        </w:rPr>
        <w:t xml:space="preserve"> par cycle. </w:t>
      </w:r>
      <w:r w:rsidR="00CB0FDD" w:rsidRPr="007F36C1">
        <w:rPr>
          <w:lang w:eastAsia="fr-FR"/>
        </w:rPr>
        <w:t>Vous</w:t>
      </w:r>
      <w:r w:rsidR="006809AD" w:rsidRPr="007F36C1">
        <w:rPr>
          <w:lang w:eastAsia="fr-FR"/>
        </w:rPr>
        <w:t xml:space="preserve"> avez</w:t>
      </w:r>
      <w:r w:rsidR="78ED08A4" w:rsidRPr="007F36C1">
        <w:rPr>
          <w:lang w:eastAsia="fr-FR"/>
        </w:rPr>
        <w:t xml:space="preserve"> également </w:t>
      </w:r>
      <w:r w:rsidR="006809AD" w:rsidRPr="007F36C1">
        <w:rPr>
          <w:lang w:eastAsia="fr-FR"/>
        </w:rPr>
        <w:t>accès à</w:t>
      </w:r>
      <w:r w:rsidR="00CB0FDD" w:rsidRPr="007F36C1">
        <w:rPr>
          <w:lang w:eastAsia="fr-FR"/>
        </w:rPr>
        <w:t xml:space="preserve"> </w:t>
      </w:r>
      <w:r w:rsidR="78ED08A4" w:rsidRPr="007F36C1">
        <w:rPr>
          <w:lang w:eastAsia="fr-FR"/>
        </w:rPr>
        <w:t>la zone de commentaire et</w:t>
      </w:r>
      <w:r w:rsidR="006A3F6F" w:rsidRPr="007F36C1">
        <w:rPr>
          <w:lang w:eastAsia="fr-FR"/>
        </w:rPr>
        <w:t xml:space="preserve"> à</w:t>
      </w:r>
      <w:r w:rsidR="78ED08A4" w:rsidRPr="007F36C1">
        <w:rPr>
          <w:lang w:eastAsia="fr-FR"/>
        </w:rPr>
        <w:t xml:space="preserve"> la pastille pour viser le</w:t>
      </w:r>
      <w:r w:rsidR="00CB0FDD" w:rsidRPr="007F36C1">
        <w:rPr>
          <w:lang w:eastAsia="fr-FR"/>
        </w:rPr>
        <w:t>s</w:t>
      </w:r>
      <w:r w:rsidR="78ED08A4" w:rsidRPr="007F36C1">
        <w:rPr>
          <w:lang w:eastAsia="fr-FR"/>
        </w:rPr>
        <w:t xml:space="preserve"> compte</w:t>
      </w:r>
      <w:r w:rsidR="00CB0FDD" w:rsidRPr="007F36C1">
        <w:rPr>
          <w:lang w:eastAsia="fr-FR"/>
        </w:rPr>
        <w:t>s.</w:t>
      </w:r>
    </w:p>
    <w:p w14:paraId="410D21D8" w14:textId="5011FE32" w:rsidR="002D2332" w:rsidRPr="007F36C1" w:rsidRDefault="00653D5B" w:rsidP="6D09CED6">
      <w:pPr>
        <w:jc w:val="center"/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B5F67F5" wp14:editId="2BDEC6C8">
                <wp:simplePos x="0" y="0"/>
                <wp:positionH relativeFrom="column">
                  <wp:posOffset>3673052</wp:posOffset>
                </wp:positionH>
                <wp:positionV relativeFrom="paragraph">
                  <wp:posOffset>498052</wp:posOffset>
                </wp:positionV>
                <wp:extent cx="630766" cy="571500"/>
                <wp:effectExtent l="0" t="0" r="17145" b="19050"/>
                <wp:wrapNone/>
                <wp:docPr id="197577705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66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17251" id="Rectangle 34" o:spid="_x0000_s1026" style="position:absolute;margin-left:289.2pt;margin-top:39.2pt;width:49.65pt;height: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" filled="f" strokecolor="#3db59e [3214]" strokeweight="1pt"/>
            </w:pict>
          </mc:Fallback>
        </mc:AlternateContent>
      </w: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0B10B89" wp14:editId="1CD6CBC2">
                <wp:simplePos x="0" y="0"/>
                <wp:positionH relativeFrom="column">
                  <wp:posOffset>4943052</wp:posOffset>
                </wp:positionH>
                <wp:positionV relativeFrom="paragraph">
                  <wp:posOffset>23918</wp:posOffset>
                </wp:positionV>
                <wp:extent cx="717338" cy="101600"/>
                <wp:effectExtent l="0" t="0" r="26035" b="12700"/>
                <wp:wrapNone/>
                <wp:docPr id="142254796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338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E5F9AE" id="Rectangle 34" o:spid="_x0000_s1026" style="position:absolute;margin-left:389.2pt;margin-top:1.9pt;width:56.5pt;height:8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" filled="f" strokecolor="#3db59e [3214]" strokeweight="1pt"/>
            </w:pict>
          </mc:Fallback>
        </mc:AlternateContent>
      </w:r>
      <w:r w:rsidRPr="007F36C1">
        <w:drawing>
          <wp:inline distT="0" distB="0" distL="0" distR="0" wp14:anchorId="6617A69A" wp14:editId="154D030E">
            <wp:extent cx="4663016" cy="1097965"/>
            <wp:effectExtent l="0" t="0" r="4445" b="6985"/>
            <wp:docPr id="1567414003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14003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98960" cy="11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EB7D" w14:textId="568D144E" w:rsidR="00643052" w:rsidRPr="007F36C1" w:rsidRDefault="00643052" w:rsidP="001A5C21">
      <w:pPr>
        <w:jc w:val="left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2A59CF" w:rsidRPr="007F36C1" w14:paraId="4BE127A7" w14:textId="77777777" w:rsidTr="6D09CED6"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04E69" w14:textId="23C3E600" w:rsidR="002A59CF" w:rsidRPr="007F36C1" w:rsidRDefault="3AB71758" w:rsidP="6D09CED6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F36C1">
              <w:drawing>
                <wp:inline distT="0" distB="0" distL="0" distR="0" wp14:anchorId="4532CBFD" wp14:editId="4AC17751">
                  <wp:extent cx="560705" cy="560705"/>
                  <wp:effectExtent l="0" t="0" r="0" b="0"/>
                  <wp:docPr id="1064813910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5AA3FD28" w14:textId="2D1B867C" w:rsidR="002A59CF" w:rsidRPr="007F36C1" w:rsidRDefault="00BD3D73" w:rsidP="6D09CED6">
            <w:pPr>
              <w:spacing w:after="60"/>
              <w:ind w:left="57" w:right="57"/>
              <w:rPr>
                <w:rFonts w:cs="Tahoma"/>
                <w:b/>
                <w:bCs/>
                <w:lang w:eastAsia="fr-FR"/>
              </w:rPr>
            </w:pPr>
            <w:r w:rsidRPr="007F36C1">
              <w:rPr>
                <w:rFonts w:cs="Tahoma"/>
                <w:b/>
                <w:bCs/>
                <w:lang w:eastAsia="fr-FR"/>
              </w:rPr>
              <w:t>En cas d</w:t>
            </w:r>
            <w:r w:rsidR="106EFCD4" w:rsidRPr="007F36C1">
              <w:rPr>
                <w:rFonts w:cs="Tahoma"/>
                <w:b/>
                <w:bCs/>
                <w:lang w:eastAsia="fr-FR"/>
              </w:rPr>
              <w:t>’ajout</w:t>
            </w:r>
            <w:r w:rsidRPr="007F36C1">
              <w:rPr>
                <w:rFonts w:cs="Tahoma"/>
                <w:b/>
                <w:bCs/>
                <w:lang w:eastAsia="fr-FR"/>
              </w:rPr>
              <w:t>/modification</w:t>
            </w:r>
            <w:r w:rsidR="106EFCD4" w:rsidRPr="007F36C1">
              <w:rPr>
                <w:rFonts w:cs="Tahoma"/>
                <w:b/>
                <w:bCs/>
                <w:lang w:eastAsia="fr-FR"/>
              </w:rPr>
              <w:t xml:space="preserve"> d’une écriture dans </w:t>
            </w:r>
            <w:r w:rsidRPr="007F36C1">
              <w:rPr>
                <w:rFonts w:cs="Tahoma"/>
                <w:b/>
                <w:bCs/>
                <w:lang w:eastAsia="fr-FR"/>
              </w:rPr>
              <w:t>un</w:t>
            </w:r>
            <w:r w:rsidR="106EFCD4" w:rsidRPr="007F36C1">
              <w:rPr>
                <w:rFonts w:cs="Tahoma"/>
                <w:b/>
                <w:bCs/>
                <w:lang w:eastAsia="fr-FR"/>
              </w:rPr>
              <w:t xml:space="preserve"> compte</w:t>
            </w:r>
            <w:r w:rsidRPr="007F36C1">
              <w:rPr>
                <w:rFonts w:cs="Tahoma"/>
                <w:b/>
                <w:bCs/>
                <w:lang w:eastAsia="fr-FR"/>
              </w:rPr>
              <w:t xml:space="preserve"> visé</w:t>
            </w:r>
            <w:r w:rsidR="106EFCD4" w:rsidRPr="007F36C1">
              <w:rPr>
                <w:rFonts w:cs="Tahoma"/>
                <w:b/>
                <w:bCs/>
                <w:lang w:eastAsia="fr-FR"/>
              </w:rPr>
              <w:t xml:space="preserve">, </w:t>
            </w:r>
            <w:r w:rsidR="076E9ABB" w:rsidRPr="007F36C1">
              <w:rPr>
                <w:rFonts w:cs="Tahoma"/>
                <w:b/>
                <w:bCs/>
                <w:lang w:eastAsia="fr-FR"/>
              </w:rPr>
              <w:t xml:space="preserve">le compte </w:t>
            </w:r>
            <w:r w:rsidR="00A87DBF" w:rsidRPr="007F36C1">
              <w:rPr>
                <w:rFonts w:cs="Tahoma"/>
                <w:b/>
                <w:bCs/>
                <w:lang w:eastAsia="fr-FR"/>
              </w:rPr>
              <w:t>s’</w:t>
            </w:r>
            <w:r w:rsidR="076E9ABB" w:rsidRPr="007F36C1">
              <w:rPr>
                <w:rFonts w:cs="Tahoma"/>
                <w:b/>
                <w:bCs/>
                <w:lang w:eastAsia="fr-FR"/>
              </w:rPr>
              <w:t>affich</w:t>
            </w:r>
            <w:r w:rsidR="00A87DBF" w:rsidRPr="007F36C1">
              <w:rPr>
                <w:rFonts w:cs="Tahoma"/>
                <w:b/>
                <w:bCs/>
                <w:lang w:eastAsia="fr-FR"/>
              </w:rPr>
              <w:t>e</w:t>
            </w:r>
            <w:r w:rsidR="076E9ABB" w:rsidRPr="007F36C1">
              <w:rPr>
                <w:rFonts w:cs="Tahoma"/>
                <w:b/>
                <w:bCs/>
                <w:lang w:eastAsia="fr-FR"/>
              </w:rPr>
              <w:t xml:space="preserve"> </w:t>
            </w:r>
            <w:r w:rsidR="6CCC8991" w:rsidRPr="007F36C1">
              <w:rPr>
                <w:rFonts w:cs="Tahoma"/>
                <w:b/>
                <w:bCs/>
                <w:lang w:eastAsia="fr-FR"/>
              </w:rPr>
              <w:t>comme invalidé</w:t>
            </w:r>
            <w:r w:rsidR="00A87DBF" w:rsidRPr="007F36C1">
              <w:rPr>
                <w:rFonts w:cs="Tahoma"/>
                <w:b/>
                <w:bCs/>
                <w:lang w:eastAsia="fr-FR"/>
              </w:rPr>
              <w:t xml:space="preserve"> (pas d’alerte lors de la saisie).</w:t>
            </w:r>
          </w:p>
          <w:p w14:paraId="33FEAA89" w14:textId="6794F62C" w:rsidR="00613116" w:rsidRPr="007F36C1" w:rsidRDefault="001E33A7" w:rsidP="006650C7">
            <w:pPr>
              <w:spacing w:after="60"/>
              <w:ind w:left="57" w:right="57"/>
              <w:jc w:val="center"/>
            </w:pPr>
            <w:r w:rsidRPr="007F36C1">
              <w:rPr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2DD1B13" wp14:editId="6EA11A7D">
                      <wp:simplePos x="0" y="0"/>
                      <wp:positionH relativeFrom="column">
                        <wp:posOffset>3540760</wp:posOffset>
                      </wp:positionH>
                      <wp:positionV relativeFrom="paragraph">
                        <wp:posOffset>299085</wp:posOffset>
                      </wp:positionV>
                      <wp:extent cx="977900" cy="105410"/>
                      <wp:effectExtent l="0" t="0" r="12700" b="27940"/>
                      <wp:wrapNone/>
                      <wp:docPr id="1008822693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105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6067B" id="Rectangle 34" o:spid="_x0000_s1026" style="position:absolute;margin-left:278.8pt;margin-top:23.55pt;width:77pt;height:8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" filled="f" strokecolor="#3db59e [3214]" strokeweight="1pt"/>
                  </w:pict>
                </mc:Fallback>
              </mc:AlternateContent>
            </w:r>
            <w:r w:rsidRPr="007F36C1">
              <w:drawing>
                <wp:inline distT="0" distB="0" distL="0" distR="0" wp14:anchorId="58B4D9F0" wp14:editId="2C6DD5AB">
                  <wp:extent cx="3617384" cy="415189"/>
                  <wp:effectExtent l="0" t="0" r="2540" b="4445"/>
                  <wp:docPr id="21089945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994582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098" cy="42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AB77C" w14:textId="6B41B3C1" w:rsidR="00643052" w:rsidRPr="007F36C1" w:rsidRDefault="00643052" w:rsidP="001A5C21">
      <w:pPr>
        <w:jc w:val="left"/>
        <w:rPr>
          <w:lang w:eastAsia="fr-FR"/>
        </w:rPr>
      </w:pPr>
    </w:p>
    <w:p w14:paraId="55246B74" w14:textId="13B78BAC" w:rsidR="006F38F1" w:rsidRPr="007F36C1" w:rsidRDefault="000F4B39" w:rsidP="006F38F1">
      <w:pPr>
        <w:pStyle w:val="Titre2"/>
      </w:pPr>
      <w:r w:rsidRPr="007F36C1">
        <w:t>La révision des cycles</w:t>
      </w:r>
    </w:p>
    <w:p w14:paraId="713B2B16" w14:textId="26911A78" w:rsidR="006F38F1" w:rsidRPr="007F36C1" w:rsidRDefault="000B432B" w:rsidP="006F38F1">
      <w:pPr>
        <w:rPr>
          <w:lang w:eastAsia="fr-FR"/>
        </w:rPr>
      </w:pPr>
      <w:r w:rsidRPr="007F36C1">
        <w:rPr>
          <w:lang w:eastAsia="fr-FR"/>
        </w:rPr>
        <w:t xml:space="preserve">Pour réviser les cycles, vous devez valider des contrôles. </w:t>
      </w:r>
      <w:r w:rsidR="00364EBA" w:rsidRPr="007F36C1">
        <w:rPr>
          <w:lang w:eastAsia="fr-FR"/>
        </w:rPr>
        <w:t>Dans</w:t>
      </w:r>
      <w:r w:rsidR="006F38F1" w:rsidRPr="007F36C1">
        <w:rPr>
          <w:lang w:eastAsia="fr-FR"/>
        </w:rPr>
        <w:t xml:space="preserve"> chaque contrôle, </w:t>
      </w:r>
      <w:r w:rsidR="00364EBA" w:rsidRPr="007F36C1">
        <w:rPr>
          <w:lang w:eastAsia="fr-FR"/>
        </w:rPr>
        <w:t xml:space="preserve">en haut de l’écran, </w:t>
      </w:r>
      <w:r w:rsidR="006F38F1" w:rsidRPr="007F36C1">
        <w:rPr>
          <w:lang w:eastAsia="fr-FR"/>
        </w:rPr>
        <w:t xml:space="preserve">vous </w:t>
      </w:r>
      <w:r w:rsidR="00BE1BC4" w:rsidRPr="007F36C1">
        <w:rPr>
          <w:lang w:eastAsia="fr-FR"/>
        </w:rPr>
        <w:t xml:space="preserve">pouvez </w:t>
      </w:r>
      <w:r w:rsidR="006F38F1" w:rsidRPr="007F36C1">
        <w:rPr>
          <w:lang w:eastAsia="fr-FR"/>
        </w:rPr>
        <w:t>retrouve</w:t>
      </w:r>
      <w:r w:rsidR="00BE1BC4" w:rsidRPr="007F36C1">
        <w:rPr>
          <w:lang w:eastAsia="fr-FR"/>
        </w:rPr>
        <w:t>r</w:t>
      </w:r>
      <w:r w:rsidR="006F38F1" w:rsidRPr="007F36C1">
        <w:rPr>
          <w:lang w:eastAsia="fr-FR"/>
        </w:rPr>
        <w:t> :</w:t>
      </w:r>
    </w:p>
    <w:p w14:paraId="4DE5C5A7" w14:textId="19A1ED75" w:rsidR="009A1602" w:rsidRPr="007F36C1" w:rsidRDefault="000B432B" w:rsidP="004765CC">
      <w:pPr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267E73" wp14:editId="3B2CEE4A">
                <wp:simplePos x="0" y="0"/>
                <wp:positionH relativeFrom="column">
                  <wp:posOffset>4041140</wp:posOffset>
                </wp:positionH>
                <wp:positionV relativeFrom="paragraph">
                  <wp:posOffset>20108</wp:posOffset>
                </wp:positionV>
                <wp:extent cx="1752600" cy="143934"/>
                <wp:effectExtent l="0" t="0" r="19050" b="27940"/>
                <wp:wrapNone/>
                <wp:docPr id="624414543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3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FF6F4" id="Rectangle 32" o:spid="_x0000_s1026" style="position:absolute;margin-left:318.2pt;margin-top:1.6pt;width:138pt;height:11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" filled="f" strokecolor="#3db59e [3214]" strokeweight="1pt"/>
            </w:pict>
          </mc:Fallback>
        </mc:AlternateContent>
      </w:r>
      <w:r w:rsidR="001E33A7" w:rsidRPr="007F36C1">
        <w:rPr>
          <w:lang w:eastAsia="fr-FR"/>
        </w:rPr>
        <w:drawing>
          <wp:inline distT="0" distB="0" distL="0" distR="0" wp14:anchorId="741F71AD" wp14:editId="7DF0A62D">
            <wp:extent cx="4950883" cy="569186"/>
            <wp:effectExtent l="0" t="0" r="2540" b="2540"/>
            <wp:docPr id="2142452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5224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09019" cy="5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E50E" w14:textId="638F9704" w:rsidR="006F38F1" w:rsidRPr="007F36C1" w:rsidRDefault="006F38F1" w:rsidP="006F38F1">
      <w:pPr>
        <w:pStyle w:val="Paragraphedeliste"/>
        <w:numPr>
          <w:ilvl w:val="0"/>
          <w:numId w:val="14"/>
        </w:numPr>
        <w:rPr>
          <w:lang w:eastAsia="fr-FR"/>
        </w:rPr>
      </w:pPr>
      <w:r w:rsidRPr="007F36C1">
        <w:rPr>
          <w:lang w:eastAsia="fr-FR"/>
        </w:rPr>
        <w:t xml:space="preserve">Le bouton </w:t>
      </w:r>
      <w:r w:rsidR="00AE4AFD" w:rsidRPr="007F36C1">
        <w:rPr>
          <w:lang w:eastAsia="fr-FR"/>
        </w:rPr>
        <w:t>‘</w:t>
      </w:r>
      <w:r w:rsidRPr="007F36C1">
        <w:rPr>
          <w:lang w:eastAsia="fr-FR"/>
        </w:rPr>
        <w:t>OD</w:t>
      </w:r>
      <w:r w:rsidR="00AE4AFD" w:rsidRPr="007F36C1">
        <w:rPr>
          <w:lang w:eastAsia="fr-FR"/>
        </w:rPr>
        <w:t>’</w:t>
      </w:r>
      <w:r w:rsidRPr="007F36C1">
        <w:rPr>
          <w:lang w:eastAsia="fr-FR"/>
        </w:rPr>
        <w:t xml:space="preserve"> pour saisir une </w:t>
      </w:r>
      <w:r w:rsidR="001E309F" w:rsidRPr="007F36C1">
        <w:rPr>
          <w:lang w:eastAsia="fr-FR"/>
        </w:rPr>
        <w:t>opération diverse directement depuis le dossier de révision</w:t>
      </w:r>
      <w:r w:rsidR="00364EBA" w:rsidRPr="007F36C1">
        <w:rPr>
          <w:lang w:eastAsia="fr-FR"/>
        </w:rPr>
        <w:t>.</w:t>
      </w:r>
    </w:p>
    <w:p w14:paraId="058FF985" w14:textId="2EF7BBB8" w:rsidR="006F38F1" w:rsidRPr="007F36C1" w:rsidRDefault="006F38F1" w:rsidP="006F38F1">
      <w:pPr>
        <w:pStyle w:val="Paragraphedeliste"/>
        <w:numPr>
          <w:ilvl w:val="0"/>
          <w:numId w:val="14"/>
        </w:numPr>
        <w:rPr>
          <w:lang w:eastAsia="fr-FR"/>
        </w:rPr>
      </w:pPr>
      <w:r w:rsidRPr="007F36C1">
        <w:rPr>
          <w:lang w:eastAsia="fr-FR"/>
        </w:rPr>
        <w:t xml:space="preserve">Le bouton </w:t>
      </w:r>
      <w:r w:rsidR="00AE4AFD" w:rsidRPr="007F36C1">
        <w:rPr>
          <w:lang w:eastAsia="fr-FR"/>
        </w:rPr>
        <w:t xml:space="preserve">‘Lier un document’ pour attacher </w:t>
      </w:r>
      <w:r w:rsidRPr="007F36C1">
        <w:rPr>
          <w:lang w:eastAsia="fr-FR"/>
        </w:rPr>
        <w:t xml:space="preserve">un document </w:t>
      </w:r>
      <w:r w:rsidR="00AE4AFD" w:rsidRPr="007F36C1">
        <w:rPr>
          <w:lang w:eastAsia="fr-FR"/>
        </w:rPr>
        <w:t>dans le contrôle</w:t>
      </w:r>
      <w:r w:rsidR="00364EBA" w:rsidRPr="007F36C1">
        <w:rPr>
          <w:lang w:eastAsia="fr-FR"/>
        </w:rPr>
        <w:t>.</w:t>
      </w:r>
    </w:p>
    <w:p w14:paraId="7F6415F7" w14:textId="0B316300" w:rsidR="006F38F1" w:rsidRPr="007F36C1" w:rsidRDefault="006F38F1" w:rsidP="006F38F1">
      <w:pPr>
        <w:pStyle w:val="Paragraphedeliste"/>
        <w:numPr>
          <w:ilvl w:val="0"/>
          <w:numId w:val="14"/>
        </w:numPr>
        <w:rPr>
          <w:lang w:eastAsia="fr-FR"/>
        </w:rPr>
      </w:pPr>
      <w:r w:rsidRPr="007F36C1">
        <w:rPr>
          <w:lang w:eastAsia="fr-FR"/>
        </w:rPr>
        <w:t>L</w:t>
      </w:r>
      <w:r w:rsidR="00AE4AFD" w:rsidRPr="007F36C1">
        <w:rPr>
          <w:lang w:eastAsia="fr-FR"/>
        </w:rPr>
        <w:t>e bouton</w:t>
      </w:r>
      <w:r w:rsidRPr="007F36C1">
        <w:rPr>
          <w:lang w:eastAsia="fr-FR"/>
        </w:rPr>
        <w:t xml:space="preserve"> </w:t>
      </w:r>
      <w:r w:rsidR="001E309F" w:rsidRPr="007F36C1">
        <w:rPr>
          <w:lang w:eastAsia="fr-FR"/>
        </w:rPr>
        <w:t xml:space="preserve">de </w:t>
      </w:r>
      <w:r w:rsidRPr="007F36C1">
        <w:rPr>
          <w:lang w:eastAsia="fr-FR"/>
        </w:rPr>
        <w:t>chat pour communiquer avec le superviseur</w:t>
      </w:r>
      <w:r w:rsidR="00364EBA" w:rsidRPr="007F36C1">
        <w:rPr>
          <w:lang w:eastAsia="fr-FR"/>
        </w:rPr>
        <w:t>.</w:t>
      </w:r>
    </w:p>
    <w:p w14:paraId="02669E2E" w14:textId="4C7359F6" w:rsidR="00201036" w:rsidRPr="007F36C1" w:rsidRDefault="00201036" w:rsidP="00201036">
      <w:pPr>
        <w:pStyle w:val="Paragraphedeliste"/>
        <w:numPr>
          <w:ilvl w:val="0"/>
          <w:numId w:val="14"/>
        </w:numPr>
        <w:rPr>
          <w:lang w:eastAsia="fr-FR"/>
        </w:rPr>
      </w:pPr>
      <w:r w:rsidRPr="007F36C1">
        <w:rPr>
          <w:lang w:eastAsia="fr-FR"/>
        </w:rPr>
        <w:t>Le bouton</w:t>
      </w:r>
      <w:r w:rsidR="00AE4AFD" w:rsidRPr="007F36C1">
        <w:rPr>
          <w:lang w:eastAsia="fr-FR"/>
        </w:rPr>
        <w:t xml:space="preserve"> ‘E</w:t>
      </w:r>
      <w:r w:rsidR="0034540A" w:rsidRPr="007F36C1">
        <w:rPr>
          <w:lang w:eastAsia="fr-FR"/>
        </w:rPr>
        <w:t>NREGISTRER</w:t>
      </w:r>
      <w:r w:rsidR="00AE4AFD" w:rsidRPr="007F36C1">
        <w:rPr>
          <w:lang w:eastAsia="fr-FR"/>
        </w:rPr>
        <w:t>’ pour enregistrer les modifications effectuées dans le contrôle. À noter qu’un enregistrement automatique s’effectue</w:t>
      </w:r>
      <w:r w:rsidR="00A61666" w:rsidRPr="007F36C1">
        <w:rPr>
          <w:lang w:eastAsia="fr-FR"/>
        </w:rPr>
        <w:t xml:space="preserve"> dès lors que vous passez </w:t>
      </w:r>
      <w:r w:rsidR="00AE4AFD" w:rsidRPr="007F36C1">
        <w:rPr>
          <w:lang w:eastAsia="fr-FR"/>
        </w:rPr>
        <w:t>d’</w:t>
      </w:r>
      <w:r w:rsidR="00A61666" w:rsidRPr="007F36C1">
        <w:rPr>
          <w:lang w:eastAsia="fr-FR"/>
        </w:rPr>
        <w:t>un contrôle</w:t>
      </w:r>
      <w:r w:rsidR="00AE4AFD" w:rsidRPr="007F36C1">
        <w:rPr>
          <w:lang w:eastAsia="fr-FR"/>
        </w:rPr>
        <w:t xml:space="preserve"> à l’autre.</w:t>
      </w:r>
    </w:p>
    <w:p w14:paraId="493B9178" w14:textId="0ACE43CE" w:rsidR="00201036" w:rsidRPr="007F36C1" w:rsidRDefault="00201036" w:rsidP="00201036">
      <w:pPr>
        <w:pStyle w:val="Paragraphedeliste"/>
        <w:numPr>
          <w:ilvl w:val="0"/>
          <w:numId w:val="14"/>
        </w:numPr>
        <w:rPr>
          <w:lang w:eastAsia="fr-FR"/>
        </w:rPr>
      </w:pPr>
      <w:r w:rsidRPr="007F36C1">
        <w:rPr>
          <w:lang w:eastAsia="fr-FR"/>
        </w:rPr>
        <w:t xml:space="preserve">Le bouton </w:t>
      </w:r>
      <w:r w:rsidR="0034540A" w:rsidRPr="007F36C1">
        <w:rPr>
          <w:lang w:eastAsia="fr-FR"/>
        </w:rPr>
        <w:t>‘VALIDER’</w:t>
      </w:r>
      <w:r w:rsidR="00364EBA" w:rsidRPr="007F36C1">
        <w:rPr>
          <w:lang w:eastAsia="fr-FR"/>
        </w:rPr>
        <w:t xml:space="preserve"> pour valider un</w:t>
      </w:r>
      <w:r w:rsidRPr="007F36C1">
        <w:rPr>
          <w:lang w:eastAsia="fr-FR"/>
        </w:rPr>
        <w:t xml:space="preserve"> contrôle</w:t>
      </w:r>
      <w:r w:rsidR="00364EBA" w:rsidRPr="007F36C1">
        <w:rPr>
          <w:lang w:eastAsia="fr-FR"/>
        </w:rPr>
        <w:t>.</w:t>
      </w:r>
    </w:p>
    <w:p w14:paraId="6F7BF1BA" w14:textId="77777777" w:rsidR="00611D91" w:rsidRPr="007F36C1" w:rsidRDefault="00611D91" w:rsidP="00611D91">
      <w:pPr>
        <w:pStyle w:val="Paragraphedeliste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611D91" w:rsidRPr="007F36C1" w14:paraId="2CE442FF" w14:textId="77777777" w:rsidTr="00C6168E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D824A" w14:textId="77777777" w:rsidR="00611D91" w:rsidRPr="007F36C1" w:rsidRDefault="00611D91" w:rsidP="00C6168E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F36C1">
              <w:drawing>
                <wp:inline distT="0" distB="0" distL="0" distR="0" wp14:anchorId="4BEAF1D3" wp14:editId="0F4C068B">
                  <wp:extent cx="560705" cy="560705"/>
                  <wp:effectExtent l="0" t="0" r="0" b="0"/>
                  <wp:docPr id="1981429310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350C1DE9" w14:textId="62A38D88" w:rsidR="00611D91" w:rsidRPr="007F36C1" w:rsidRDefault="00611D91" w:rsidP="00C6168E">
            <w:pPr>
              <w:spacing w:after="60"/>
              <w:ind w:left="57" w:right="57"/>
              <w:rPr>
                <w:rFonts w:cs="Tahoma"/>
                <w:b/>
                <w:szCs w:val="20"/>
                <w:lang w:eastAsia="fr-FR"/>
              </w:rPr>
            </w:pPr>
            <w:r w:rsidRPr="007F36C1">
              <w:rPr>
                <w:rFonts w:cs="Tahoma"/>
                <w:b/>
                <w:szCs w:val="20"/>
                <w:lang w:eastAsia="fr-FR"/>
              </w:rPr>
              <w:t xml:space="preserve">Vous devez traiter l’ensemble des questions </w:t>
            </w:r>
            <w:r w:rsidR="006A3F6F" w:rsidRPr="007F36C1">
              <w:rPr>
                <w:rFonts w:cs="Tahoma"/>
                <w:b/>
                <w:szCs w:val="20"/>
                <w:lang w:eastAsia="fr-FR"/>
              </w:rPr>
              <w:t xml:space="preserve">présentes dans le contrôle </w:t>
            </w:r>
            <w:r w:rsidRPr="007F36C1">
              <w:rPr>
                <w:rFonts w:cs="Tahoma"/>
                <w:b/>
                <w:szCs w:val="20"/>
                <w:lang w:eastAsia="fr-FR"/>
              </w:rPr>
              <w:t xml:space="preserve">pour </w:t>
            </w:r>
            <w:r w:rsidR="008A295E" w:rsidRPr="007F36C1">
              <w:rPr>
                <w:rFonts w:cs="Tahoma"/>
                <w:b/>
                <w:szCs w:val="20"/>
                <w:lang w:eastAsia="fr-FR"/>
              </w:rPr>
              <w:t>accéder au</w:t>
            </w:r>
            <w:r w:rsidRPr="007F36C1">
              <w:rPr>
                <w:rFonts w:cs="Tahoma"/>
                <w:b/>
                <w:szCs w:val="20"/>
                <w:lang w:eastAsia="fr-FR"/>
              </w:rPr>
              <w:t xml:space="preserve"> bouton V</w:t>
            </w:r>
            <w:r w:rsidR="008A295E" w:rsidRPr="007F36C1">
              <w:rPr>
                <w:rFonts w:cs="Tahoma"/>
                <w:b/>
                <w:szCs w:val="20"/>
                <w:lang w:eastAsia="fr-FR"/>
              </w:rPr>
              <w:t>ALIDER (grisé par défaut)</w:t>
            </w:r>
            <w:r w:rsidRPr="007F36C1">
              <w:rPr>
                <w:rFonts w:cs="Tahoma"/>
                <w:b/>
                <w:szCs w:val="20"/>
                <w:lang w:eastAsia="fr-FR"/>
              </w:rPr>
              <w:t>.</w:t>
            </w:r>
          </w:p>
        </w:tc>
      </w:tr>
    </w:tbl>
    <w:p w14:paraId="5EA6245A" w14:textId="77777777" w:rsidR="00611D91" w:rsidRPr="007F36C1" w:rsidRDefault="00611D91" w:rsidP="00611D91">
      <w:pPr>
        <w:pStyle w:val="Paragraphedeliste"/>
        <w:rPr>
          <w:lang w:eastAsia="fr-FR"/>
        </w:rPr>
      </w:pPr>
    </w:p>
    <w:p w14:paraId="0E7CDCCF" w14:textId="35B6BF09" w:rsidR="00201036" w:rsidRPr="007F36C1" w:rsidRDefault="00201036" w:rsidP="00201036">
      <w:pPr>
        <w:pStyle w:val="Paragraphedeliste"/>
        <w:numPr>
          <w:ilvl w:val="0"/>
          <w:numId w:val="14"/>
        </w:numPr>
        <w:rPr>
          <w:lang w:eastAsia="fr-FR"/>
        </w:rPr>
      </w:pPr>
      <w:r w:rsidRPr="007F36C1">
        <w:rPr>
          <w:lang w:eastAsia="fr-FR"/>
        </w:rPr>
        <w:t xml:space="preserve">Les </w:t>
      </w:r>
      <w:r w:rsidR="008D37CD" w:rsidRPr="007F36C1">
        <w:rPr>
          <w:lang w:eastAsia="fr-FR"/>
        </w:rPr>
        <w:t xml:space="preserve">boutons </w:t>
      </w:r>
      <w:r w:rsidR="00A65EB8" w:rsidRPr="007F36C1">
        <w:rPr>
          <w:lang w:eastAsia="fr-FR"/>
        </w:rPr>
        <w:t>de supervisa</w:t>
      </w:r>
      <w:r w:rsidRPr="007F36C1">
        <w:rPr>
          <w:lang w:eastAsia="fr-FR"/>
        </w:rPr>
        <w:t xml:space="preserve"> </w:t>
      </w:r>
      <w:r w:rsidR="008D37CD" w:rsidRPr="007F36C1">
        <w:rPr>
          <w:lang w:eastAsia="fr-FR"/>
        </w:rPr>
        <w:t>p</w:t>
      </w:r>
      <w:r w:rsidR="00A65EB8" w:rsidRPr="007F36C1">
        <w:rPr>
          <w:lang w:eastAsia="fr-FR"/>
        </w:rPr>
        <w:t xml:space="preserve">our </w:t>
      </w:r>
      <w:r w:rsidR="008D37CD" w:rsidRPr="007F36C1">
        <w:rPr>
          <w:lang w:eastAsia="fr-FR"/>
        </w:rPr>
        <w:t>apposer et enlever un supervisa (accessible uniquement pour les profil</w:t>
      </w:r>
      <w:r w:rsidR="00A65EB8" w:rsidRPr="007F36C1">
        <w:rPr>
          <w:lang w:eastAsia="fr-FR"/>
        </w:rPr>
        <w:t xml:space="preserve">s </w:t>
      </w:r>
      <w:r w:rsidR="00A65EB8" w:rsidRPr="007F36C1">
        <w:rPr>
          <w:b/>
          <w:bCs/>
          <w:lang w:eastAsia="fr-FR"/>
        </w:rPr>
        <w:t xml:space="preserve">Cabinet l Administrateur </w:t>
      </w:r>
      <w:r w:rsidR="00A65EB8" w:rsidRPr="007F36C1">
        <w:rPr>
          <w:lang w:eastAsia="fr-FR"/>
        </w:rPr>
        <w:t>et</w:t>
      </w:r>
      <w:r w:rsidR="00A65EB8" w:rsidRPr="007F36C1">
        <w:rPr>
          <w:b/>
          <w:bCs/>
          <w:lang w:eastAsia="fr-FR"/>
        </w:rPr>
        <w:t xml:space="preserve"> Entreprise l Administrateur</w:t>
      </w:r>
      <w:r w:rsidR="008D37CD" w:rsidRPr="007F36C1">
        <w:rPr>
          <w:lang w:eastAsia="fr-FR"/>
        </w:rPr>
        <w:t>)</w:t>
      </w:r>
      <w:r w:rsidR="001F7B06" w:rsidRPr="007F36C1">
        <w:rPr>
          <w:lang w:eastAsia="fr-FR"/>
        </w:rPr>
        <w:t>.</w:t>
      </w:r>
    </w:p>
    <w:p w14:paraId="3DAB9CD7" w14:textId="7B8AAA42" w:rsidR="006F38F1" w:rsidRPr="007F36C1" w:rsidRDefault="006F38F1" w:rsidP="006F38F1">
      <w:pPr>
        <w:pStyle w:val="Paragraphedeliste"/>
        <w:numPr>
          <w:ilvl w:val="0"/>
          <w:numId w:val="14"/>
        </w:numPr>
        <w:rPr>
          <w:lang w:eastAsia="fr-FR"/>
        </w:rPr>
      </w:pPr>
      <w:r w:rsidRPr="007F36C1">
        <w:rPr>
          <w:lang w:eastAsia="fr-FR"/>
        </w:rPr>
        <w:t>Les flèches pour passer d’un contrôle à un autre</w:t>
      </w:r>
      <w:r w:rsidR="008D37CD" w:rsidRPr="007F36C1">
        <w:rPr>
          <w:lang w:eastAsia="fr-FR"/>
        </w:rPr>
        <w:t>.</w:t>
      </w:r>
    </w:p>
    <w:p w14:paraId="7BACC489" w14:textId="7FA24814" w:rsidR="006F38F1" w:rsidRPr="007F36C1" w:rsidRDefault="006F38F1" w:rsidP="006F38F1">
      <w:pPr>
        <w:pStyle w:val="Paragraphedeliste"/>
        <w:numPr>
          <w:ilvl w:val="0"/>
          <w:numId w:val="14"/>
        </w:numPr>
        <w:rPr>
          <w:lang w:eastAsia="fr-FR"/>
        </w:rPr>
      </w:pPr>
      <w:r w:rsidRPr="007F36C1">
        <w:rPr>
          <w:lang w:eastAsia="fr-FR"/>
        </w:rPr>
        <w:t>Le</w:t>
      </w:r>
      <w:r w:rsidR="008D37CD" w:rsidRPr="007F36C1">
        <w:rPr>
          <w:lang w:eastAsia="fr-FR"/>
        </w:rPr>
        <w:t xml:space="preserve"> bouton</w:t>
      </w:r>
      <w:r w:rsidRPr="007F36C1">
        <w:rPr>
          <w:lang w:eastAsia="fr-FR"/>
        </w:rPr>
        <w:t xml:space="preserve"> trois petits points </w:t>
      </w:r>
      <w:r w:rsidR="00A65EB8" w:rsidRPr="007F36C1">
        <w:rPr>
          <w:lang w:eastAsia="fr-FR"/>
        </w:rPr>
        <w:t xml:space="preserve">pour </w:t>
      </w:r>
      <w:r w:rsidR="001F7B06" w:rsidRPr="007F36C1">
        <w:rPr>
          <w:lang w:eastAsia="fr-FR"/>
        </w:rPr>
        <w:t xml:space="preserve">afficher l’activité </w:t>
      </w:r>
      <w:r w:rsidR="00E95EC6" w:rsidRPr="007F36C1">
        <w:rPr>
          <w:lang w:eastAsia="fr-FR"/>
        </w:rPr>
        <w:t xml:space="preserve">des actions effectuées dans le contrôle </w:t>
      </w:r>
      <w:r w:rsidR="001F7B06" w:rsidRPr="007F36C1">
        <w:rPr>
          <w:lang w:eastAsia="fr-FR"/>
        </w:rPr>
        <w:t>ou encore</w:t>
      </w:r>
      <w:r w:rsidRPr="007F36C1">
        <w:rPr>
          <w:lang w:eastAsia="fr-FR"/>
        </w:rPr>
        <w:t xml:space="preserve"> réinitialiser un contrôle </w:t>
      </w:r>
      <w:r w:rsidR="001F7B06" w:rsidRPr="007F36C1">
        <w:rPr>
          <w:lang w:eastAsia="fr-FR"/>
        </w:rPr>
        <w:t xml:space="preserve">en </w:t>
      </w:r>
      <w:r w:rsidR="00E95EC6" w:rsidRPr="007F36C1">
        <w:rPr>
          <w:lang w:eastAsia="fr-FR"/>
        </w:rPr>
        <w:t>effaçant</w:t>
      </w:r>
      <w:r w:rsidR="001F7B06" w:rsidRPr="007F36C1">
        <w:rPr>
          <w:lang w:eastAsia="fr-FR"/>
        </w:rPr>
        <w:t xml:space="preserve"> tous</w:t>
      </w:r>
      <w:r w:rsidRPr="007F36C1">
        <w:rPr>
          <w:lang w:eastAsia="fr-FR"/>
        </w:rPr>
        <w:t xml:space="preserve"> les éléments </w:t>
      </w:r>
      <w:r w:rsidR="006A3F6F" w:rsidRPr="007F36C1">
        <w:rPr>
          <w:lang w:eastAsia="fr-FR"/>
        </w:rPr>
        <w:t>de celui-ci</w:t>
      </w:r>
      <w:r w:rsidRPr="007F36C1">
        <w:rPr>
          <w:lang w:eastAsia="fr-FR"/>
        </w:rPr>
        <w:t xml:space="preserve"> (réponses aux questions, régularisations générées</w:t>
      </w:r>
      <w:r w:rsidR="001F7B06" w:rsidRPr="007F36C1">
        <w:rPr>
          <w:lang w:eastAsia="fr-FR"/>
        </w:rPr>
        <w:t>, OD passé</w:t>
      </w:r>
      <w:r w:rsidR="00E95EC6" w:rsidRPr="007F36C1">
        <w:rPr>
          <w:lang w:eastAsia="fr-FR"/>
        </w:rPr>
        <w:t>es</w:t>
      </w:r>
      <w:r w:rsidR="001F7B06" w:rsidRPr="007F36C1">
        <w:rPr>
          <w:lang w:eastAsia="fr-FR"/>
        </w:rPr>
        <w:t xml:space="preserve"> via le contrôle</w:t>
      </w:r>
      <w:r w:rsidRPr="007F36C1">
        <w:rPr>
          <w:lang w:eastAsia="fr-FR"/>
        </w:rPr>
        <w:t>…)</w:t>
      </w:r>
      <w:r w:rsidR="001F7B06" w:rsidRPr="007F36C1">
        <w:rPr>
          <w:lang w:eastAsia="fr-FR"/>
        </w:rPr>
        <w:t>.</w:t>
      </w:r>
    </w:p>
    <w:p w14:paraId="5D0C36C0" w14:textId="77777777" w:rsidR="00433F41" w:rsidRPr="007F36C1" w:rsidRDefault="00433F41" w:rsidP="00433F41">
      <w:pPr>
        <w:tabs>
          <w:tab w:val="left" w:pos="567"/>
        </w:tabs>
        <w:jc w:val="left"/>
        <w:rPr>
          <w:lang w:eastAsia="fr-FR"/>
        </w:rPr>
      </w:pPr>
    </w:p>
    <w:p w14:paraId="55D99904" w14:textId="26CCFD13" w:rsidR="2F61A7A1" w:rsidRPr="007F36C1" w:rsidRDefault="2F61A7A1" w:rsidP="6D09CED6">
      <w:pPr>
        <w:jc w:val="left"/>
        <w:rPr>
          <w:lang w:eastAsia="fr-FR"/>
        </w:rPr>
      </w:pPr>
      <w:r w:rsidRPr="007F36C1">
        <w:rPr>
          <w:lang w:eastAsia="fr-FR"/>
        </w:rPr>
        <w:t xml:space="preserve">Il est possible de </w:t>
      </w:r>
      <w:r w:rsidR="00E95EC6" w:rsidRPr="007F36C1">
        <w:rPr>
          <w:lang w:eastAsia="fr-FR"/>
        </w:rPr>
        <w:t>connecter</w:t>
      </w:r>
      <w:r w:rsidRPr="007F36C1">
        <w:rPr>
          <w:lang w:eastAsia="fr-FR"/>
        </w:rPr>
        <w:t xml:space="preserve"> </w:t>
      </w:r>
      <w:r w:rsidR="00E95EC6" w:rsidRPr="007F36C1">
        <w:rPr>
          <w:lang w:eastAsia="fr-FR"/>
        </w:rPr>
        <w:t>des</w:t>
      </w:r>
      <w:r w:rsidRPr="007F36C1">
        <w:rPr>
          <w:lang w:eastAsia="fr-FR"/>
        </w:rPr>
        <w:t xml:space="preserve"> feuilles de travail Excel</w:t>
      </w:r>
      <w:r w:rsidR="00E95EC6" w:rsidRPr="007F36C1">
        <w:rPr>
          <w:lang w:eastAsia="fr-FR"/>
        </w:rPr>
        <w:t xml:space="preserve"> dans le dossier de révision en</w:t>
      </w:r>
      <w:r w:rsidRPr="007F36C1">
        <w:rPr>
          <w:lang w:eastAsia="fr-FR"/>
        </w:rPr>
        <w:t xml:space="preserve"> personnalis</w:t>
      </w:r>
      <w:r w:rsidR="00E95EC6" w:rsidRPr="007F36C1">
        <w:rPr>
          <w:lang w:eastAsia="fr-FR"/>
        </w:rPr>
        <w:t>ant</w:t>
      </w:r>
      <w:r w:rsidRPr="007F36C1">
        <w:rPr>
          <w:lang w:eastAsia="fr-FR"/>
        </w:rPr>
        <w:t xml:space="preserve"> votre dossier de révision.</w:t>
      </w:r>
    </w:p>
    <w:p w14:paraId="5D0923A3" w14:textId="77777777" w:rsidR="00E95EC6" w:rsidRPr="007F36C1" w:rsidRDefault="00E95EC6" w:rsidP="6D09CED6">
      <w:pPr>
        <w:jc w:val="left"/>
        <w:rPr>
          <w:lang w:eastAsia="fr-FR"/>
        </w:rPr>
      </w:pPr>
    </w:p>
    <w:p w14:paraId="14651DFD" w14:textId="13A35E51" w:rsidR="6D09CED6" w:rsidRPr="007F36C1" w:rsidRDefault="2F61A7A1" w:rsidP="00800003">
      <w:pPr>
        <w:rPr>
          <w:rStyle w:val="Accentuationlgre"/>
        </w:rPr>
      </w:pPr>
      <w:r w:rsidRPr="007F36C1">
        <w:drawing>
          <wp:inline distT="0" distB="0" distL="0" distR="0" wp14:anchorId="742B9169" wp14:editId="42314215">
            <wp:extent cx="439315" cy="543560"/>
            <wp:effectExtent l="0" t="0" r="0" b="0"/>
            <wp:docPr id="370586606" name="Image 1" descr="Une image contenant capture d’écran, Graphique, clipar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Une image contenant capture d’écran, Graphique, clipart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EC6" w:rsidRPr="007F36C1">
        <w:rPr>
          <w:rStyle w:val="Accentuationlgre"/>
        </w:rPr>
        <w:t xml:space="preserve"> </w:t>
      </w:r>
      <w:r w:rsidR="0082633F" w:rsidRPr="007F36C1">
        <w:rPr>
          <w:rStyle w:val="Accentuationlgre"/>
        </w:rPr>
        <w:t>Pour plus de détails, consultez la f</w:t>
      </w:r>
      <w:r w:rsidRPr="007F36C1">
        <w:rPr>
          <w:rStyle w:val="Accentuationlgre"/>
        </w:rPr>
        <w:t>iche documentaire de la fonctionnalité : « </w:t>
      </w:r>
      <w:hyperlink r:id="rId54" w:history="1">
        <w:r w:rsidRPr="007F36C1">
          <w:rPr>
            <w:rStyle w:val="Lienhypertexte"/>
          </w:rPr>
          <w:t>Connectez des fichiers Excel directement dans le dossier de révision</w:t>
        </w:r>
      </w:hyperlink>
      <w:r w:rsidRPr="007F36C1">
        <w:rPr>
          <w:rStyle w:val="Accentuationlgre"/>
        </w:rPr>
        <w:t> »</w:t>
      </w:r>
    </w:p>
    <w:p w14:paraId="7131C5EF" w14:textId="77777777" w:rsidR="0033322E" w:rsidRPr="007F36C1" w:rsidRDefault="0033322E" w:rsidP="00800003">
      <w:pPr>
        <w:rPr>
          <w:i/>
          <w:iCs/>
          <w:color w:val="404040" w:themeColor="text1" w:themeTint="BF"/>
        </w:rPr>
      </w:pPr>
    </w:p>
    <w:p w14:paraId="127B61B2" w14:textId="17D8CBE1" w:rsidR="00C06AD3" w:rsidRPr="007F36C1" w:rsidRDefault="00C06AD3" w:rsidP="00C06AD3">
      <w:pPr>
        <w:pStyle w:val="Titre3"/>
        <w:rPr>
          <w:b/>
          <w:bCs w:val="0"/>
        </w:rPr>
      </w:pPr>
      <w:r w:rsidRPr="007F36C1">
        <w:rPr>
          <w:b/>
          <w:bCs w:val="0"/>
        </w:rPr>
        <w:lastRenderedPageBreak/>
        <w:t>Les questions</w:t>
      </w:r>
      <w:r w:rsidR="00555CEF" w:rsidRPr="007F36C1">
        <w:rPr>
          <w:b/>
          <w:bCs w:val="0"/>
        </w:rPr>
        <w:t>, tableaux</w:t>
      </w:r>
      <w:r w:rsidR="004C449D" w:rsidRPr="007F36C1">
        <w:rPr>
          <w:b/>
          <w:bCs w:val="0"/>
        </w:rPr>
        <w:t xml:space="preserve"> et aides aux calculs</w:t>
      </w:r>
      <w:r w:rsidR="00555CEF" w:rsidRPr="007F36C1">
        <w:rPr>
          <w:b/>
          <w:bCs w:val="0"/>
        </w:rPr>
        <w:t xml:space="preserve"> </w:t>
      </w:r>
    </w:p>
    <w:p w14:paraId="692B7025" w14:textId="77777777" w:rsidR="00555CEF" w:rsidRPr="007F36C1" w:rsidRDefault="00611D91" w:rsidP="00F25795">
      <w:pPr>
        <w:jc w:val="left"/>
        <w:rPr>
          <w:lang w:eastAsia="fr-FR"/>
        </w:rPr>
      </w:pPr>
      <w:r w:rsidRPr="007F36C1">
        <w:rPr>
          <w:lang w:eastAsia="fr-FR"/>
        </w:rPr>
        <w:t>Pour rappel, dans les contrôles, vous pouvez retrouver</w:t>
      </w:r>
      <w:r w:rsidR="00555CEF" w:rsidRPr="007F36C1">
        <w:rPr>
          <w:lang w:eastAsia="fr-FR"/>
        </w:rPr>
        <w:t> :</w:t>
      </w:r>
    </w:p>
    <w:p w14:paraId="637AFA63" w14:textId="229C3077" w:rsidR="001A5C21" w:rsidRPr="007F36C1" w:rsidRDefault="00555CEF" w:rsidP="00494E04">
      <w:pPr>
        <w:rPr>
          <w:lang w:eastAsia="fr-FR"/>
        </w:rPr>
      </w:pPr>
      <w:r w:rsidRPr="007F36C1">
        <w:rPr>
          <w:lang w:eastAsia="fr-FR"/>
        </w:rPr>
        <w:t>- D</w:t>
      </w:r>
      <w:r w:rsidR="00611D91" w:rsidRPr="007F36C1">
        <w:rPr>
          <w:lang w:eastAsia="fr-FR"/>
        </w:rPr>
        <w:t>es questions à répondre</w:t>
      </w:r>
      <w:r w:rsidR="001A5C21" w:rsidRPr="007F36C1">
        <w:rPr>
          <w:lang w:eastAsia="fr-FR"/>
        </w:rPr>
        <w:t xml:space="preserve"> </w:t>
      </w:r>
      <w:r w:rsidRPr="007F36C1">
        <w:rPr>
          <w:lang w:eastAsia="fr-FR"/>
        </w:rPr>
        <w:t xml:space="preserve">(des </w:t>
      </w:r>
      <w:r w:rsidR="001A5C21" w:rsidRPr="007F36C1">
        <w:rPr>
          <w:lang w:eastAsia="fr-FR"/>
        </w:rPr>
        <w:t>diligences) par Oui</w:t>
      </w:r>
      <w:r w:rsidR="00611D91" w:rsidRPr="007F36C1">
        <w:rPr>
          <w:lang w:eastAsia="fr-FR"/>
        </w:rPr>
        <w:t>,</w:t>
      </w:r>
      <w:r w:rsidR="001A5C21" w:rsidRPr="007F36C1">
        <w:rPr>
          <w:lang w:eastAsia="fr-FR"/>
        </w:rPr>
        <w:t xml:space="preserve"> Non</w:t>
      </w:r>
      <w:r w:rsidR="00611D91" w:rsidRPr="007F36C1">
        <w:rPr>
          <w:lang w:eastAsia="fr-FR"/>
        </w:rPr>
        <w:t>,</w:t>
      </w:r>
      <w:r w:rsidR="001A5C21" w:rsidRPr="007F36C1">
        <w:rPr>
          <w:lang w:eastAsia="fr-FR"/>
        </w:rPr>
        <w:t xml:space="preserve"> N/A</w:t>
      </w:r>
      <w:r w:rsidR="002369A0" w:rsidRPr="007F36C1">
        <w:rPr>
          <w:lang w:eastAsia="fr-FR"/>
        </w:rPr>
        <w:t xml:space="preserve"> (case</w:t>
      </w:r>
      <w:r w:rsidR="00497E64" w:rsidRPr="007F36C1">
        <w:rPr>
          <w:lang w:eastAsia="fr-FR"/>
        </w:rPr>
        <w:t>s</w:t>
      </w:r>
      <w:r w:rsidR="002369A0" w:rsidRPr="007F36C1">
        <w:rPr>
          <w:lang w:eastAsia="fr-FR"/>
        </w:rPr>
        <w:t xml:space="preserve"> à cocher)</w:t>
      </w:r>
      <w:r w:rsidR="00411D55" w:rsidRPr="007F36C1">
        <w:rPr>
          <w:lang w:eastAsia="fr-FR"/>
        </w:rPr>
        <w:t xml:space="preserve"> ou </w:t>
      </w:r>
      <w:r w:rsidR="00611D91" w:rsidRPr="007F36C1">
        <w:rPr>
          <w:lang w:eastAsia="fr-FR"/>
        </w:rPr>
        <w:t>via des champs de</w:t>
      </w:r>
      <w:r w:rsidR="00FD2898" w:rsidRPr="007F36C1">
        <w:rPr>
          <w:lang w:eastAsia="fr-FR"/>
        </w:rPr>
        <w:t xml:space="preserve"> saisie libre</w:t>
      </w:r>
      <w:r w:rsidRPr="007F36C1">
        <w:rPr>
          <w:lang w:eastAsia="fr-FR"/>
        </w:rPr>
        <w:t>.</w:t>
      </w:r>
      <w:r w:rsidR="0029408E" w:rsidRPr="007F36C1">
        <w:rPr>
          <w:lang w:eastAsia="fr-FR"/>
        </w:rPr>
        <w:t xml:space="preserve"> Exemple :</w:t>
      </w:r>
    </w:p>
    <w:p w14:paraId="13627A1A" w14:textId="02F71162" w:rsidR="005E66E4" w:rsidRPr="007F36C1" w:rsidRDefault="003336C6" w:rsidP="003336C6">
      <w:pPr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5B627D58" wp14:editId="4DF1EF8A">
            <wp:extent cx="3794660" cy="1857177"/>
            <wp:effectExtent l="0" t="0" r="0" b="0"/>
            <wp:docPr id="1855015568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15568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07950" cy="186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08E" w:rsidRPr="007F36C1">
        <w:rPr>
          <w:lang w:eastAsia="fr-FR"/>
        </w:rPr>
        <w:br w:type="textWrapping" w:clear="all"/>
      </w:r>
    </w:p>
    <w:p w14:paraId="735711F4" w14:textId="66541907" w:rsidR="00483490" w:rsidRPr="007F36C1" w:rsidRDefault="00555CEF" w:rsidP="00F25795">
      <w:pPr>
        <w:jc w:val="left"/>
        <w:rPr>
          <w:lang w:eastAsia="fr-FR"/>
        </w:rPr>
      </w:pPr>
      <w:r w:rsidRPr="007F36C1">
        <w:rPr>
          <w:lang w:eastAsia="fr-FR"/>
        </w:rPr>
        <w:t>- Des tableaux à compléter</w:t>
      </w:r>
      <w:r w:rsidR="00736071" w:rsidRPr="007F36C1">
        <w:rPr>
          <w:lang w:eastAsia="fr-FR"/>
        </w:rPr>
        <w:t>. Exemple :</w:t>
      </w:r>
    </w:p>
    <w:p w14:paraId="6D9550E8" w14:textId="742193CC" w:rsidR="00C35005" w:rsidRPr="007F36C1" w:rsidRDefault="003336C6" w:rsidP="00C35005">
      <w:pPr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472FE515" wp14:editId="6902615E">
            <wp:extent cx="3736751" cy="1289875"/>
            <wp:effectExtent l="0" t="0" r="0" b="5715"/>
            <wp:docPr id="1943047934" name="Image 1" descr="Une image contenant texte, ligne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47934" name="Image 1" descr="Une image contenant texte, ligne, nombre, Police&#10;&#10;Le contenu généré par l’IA peut êtr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83144" cy="130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6435" w14:textId="77777777" w:rsidR="00A702A9" w:rsidRPr="007F36C1" w:rsidRDefault="00A702A9" w:rsidP="00F25795">
      <w:pPr>
        <w:jc w:val="left"/>
        <w:rPr>
          <w:lang w:eastAsia="fr-FR"/>
        </w:rPr>
      </w:pPr>
    </w:p>
    <w:p w14:paraId="167DDA12" w14:textId="07EACD43" w:rsidR="00A702A9" w:rsidRPr="007F36C1" w:rsidRDefault="00A702A9" w:rsidP="00F25795">
      <w:pPr>
        <w:jc w:val="left"/>
        <w:rPr>
          <w:lang w:eastAsia="fr-FR"/>
        </w:rPr>
      </w:pPr>
      <w:r w:rsidRPr="007F36C1">
        <w:rPr>
          <w:lang w:eastAsia="fr-FR"/>
        </w:rPr>
        <w:t>- Des fichiers Excel</w:t>
      </w:r>
      <w:r w:rsidR="0029408E" w:rsidRPr="007F36C1">
        <w:rPr>
          <w:lang w:eastAsia="fr-FR"/>
        </w:rPr>
        <w:t xml:space="preserve"> mis à disposition</w:t>
      </w:r>
      <w:r w:rsidRPr="007F36C1">
        <w:rPr>
          <w:lang w:eastAsia="fr-FR"/>
        </w:rPr>
        <w:t xml:space="preserve"> à compléter puis à importer dans le contrôle. </w:t>
      </w:r>
      <w:r w:rsidR="0029408E" w:rsidRPr="007F36C1">
        <w:rPr>
          <w:lang w:eastAsia="fr-FR"/>
        </w:rPr>
        <w:t>Exemple :</w:t>
      </w:r>
    </w:p>
    <w:p w14:paraId="3B873CED" w14:textId="5592B04C" w:rsidR="00A702A9" w:rsidRPr="007F36C1" w:rsidRDefault="00BF5070" w:rsidP="00A702A9">
      <w:pPr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5244F4D" wp14:editId="37DB265B">
                <wp:simplePos x="0" y="0"/>
                <wp:positionH relativeFrom="column">
                  <wp:posOffset>3427518</wp:posOffset>
                </wp:positionH>
                <wp:positionV relativeFrom="paragraph">
                  <wp:posOffset>372533</wp:posOffset>
                </wp:positionV>
                <wp:extent cx="720725" cy="143934"/>
                <wp:effectExtent l="0" t="0" r="22225" b="27940"/>
                <wp:wrapNone/>
                <wp:docPr id="1264349105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" cy="143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34F48" id="Rectangle 32" o:spid="_x0000_s1026" style="position:absolute;margin-left:269.9pt;margin-top:29.35pt;width:56.75pt;height:11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" filled="f" strokecolor="#3db59e [3214]" strokeweight="1pt"/>
            </w:pict>
          </mc:Fallback>
        </mc:AlternateContent>
      </w:r>
      <w:r w:rsidR="002E4873"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3F6F02" wp14:editId="23A8DB06">
                <wp:simplePos x="0" y="0"/>
                <wp:positionH relativeFrom="column">
                  <wp:posOffset>2551218</wp:posOffset>
                </wp:positionH>
                <wp:positionV relativeFrom="paragraph">
                  <wp:posOffset>596900</wp:posOffset>
                </wp:positionV>
                <wp:extent cx="321734" cy="143934"/>
                <wp:effectExtent l="0" t="0" r="21590" b="27940"/>
                <wp:wrapNone/>
                <wp:docPr id="1477909085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34" cy="143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D5AB4" id="Rectangle 32" o:spid="_x0000_s1026" style="position:absolute;margin-left:200.9pt;margin-top:47pt;width:25.35pt;height:11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" filled="f" strokecolor="#3db59e [3214]" strokeweight="1pt"/>
            </w:pict>
          </mc:Fallback>
        </mc:AlternateContent>
      </w:r>
      <w:r w:rsidR="002E4873" w:rsidRPr="007F36C1">
        <w:rPr>
          <w:lang w:eastAsia="fr-FR"/>
        </w:rPr>
        <w:drawing>
          <wp:inline distT="0" distB="0" distL="0" distR="0" wp14:anchorId="76F9CAA2" wp14:editId="5A74D917">
            <wp:extent cx="1635164" cy="743228"/>
            <wp:effectExtent l="0" t="0" r="3175" b="0"/>
            <wp:docPr id="426635969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35969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61663" cy="75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A909" w14:textId="77777777" w:rsidR="005935AF" w:rsidRPr="007F36C1" w:rsidRDefault="005935AF" w:rsidP="00A702A9">
      <w:pPr>
        <w:jc w:val="center"/>
        <w:rPr>
          <w:lang w:eastAsia="fr-FR"/>
        </w:rPr>
      </w:pPr>
    </w:p>
    <w:p w14:paraId="687CE908" w14:textId="459ADD7C" w:rsidR="00A702A9" w:rsidRPr="007F36C1" w:rsidRDefault="00F234B9" w:rsidP="00F25795">
      <w:pPr>
        <w:jc w:val="left"/>
        <w:rPr>
          <w:lang w:eastAsia="fr-FR"/>
        </w:rPr>
      </w:pPr>
      <w:r w:rsidRPr="007F36C1">
        <w:rPr>
          <w:lang w:eastAsia="fr-FR"/>
        </w:rPr>
        <w:t>- Des aides aux calculs. Exemple :</w:t>
      </w:r>
    </w:p>
    <w:p w14:paraId="7E6C341C" w14:textId="2CB074FD" w:rsidR="00F234B9" w:rsidRPr="007F36C1" w:rsidRDefault="00EB5F8E" w:rsidP="00F234B9">
      <w:pPr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0884DFF6" wp14:editId="4BAEE84B">
            <wp:extent cx="3715093" cy="588252"/>
            <wp:effectExtent l="0" t="0" r="0" b="2540"/>
            <wp:docPr id="560246815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46815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88427" cy="59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EC6A" w14:textId="77777777" w:rsidR="00433F41" w:rsidRPr="007F36C1" w:rsidRDefault="00433F41" w:rsidP="00EF0D5A">
      <w:pPr>
        <w:rPr>
          <w:lang w:eastAsia="fr-FR"/>
        </w:rPr>
      </w:pPr>
    </w:p>
    <w:p w14:paraId="6D244C5B" w14:textId="458057D6" w:rsidR="000D3BCE" w:rsidRPr="007F36C1" w:rsidRDefault="000D3BCE" w:rsidP="000D3BCE">
      <w:pPr>
        <w:pStyle w:val="Titre3"/>
      </w:pPr>
      <w:r w:rsidRPr="007F36C1">
        <w:rPr>
          <w:b/>
          <w:bCs w:val="0"/>
        </w:rPr>
        <w:t>Le traitement des</w:t>
      </w:r>
      <w:r w:rsidRPr="007F36C1">
        <w:t xml:space="preserve"> </w:t>
      </w:r>
      <w:r w:rsidRPr="007F36C1">
        <w:rPr>
          <w:b/>
          <w:bCs w:val="0"/>
        </w:rPr>
        <w:t>régularisations</w:t>
      </w:r>
    </w:p>
    <w:p w14:paraId="79062F49" w14:textId="61EF88D4" w:rsidR="000B432B" w:rsidRPr="007F36C1" w:rsidRDefault="00611D91" w:rsidP="00555CEF">
      <w:pPr>
        <w:rPr>
          <w:lang w:eastAsia="fr-FR"/>
        </w:rPr>
      </w:pPr>
      <w:r w:rsidRPr="007F36C1">
        <w:rPr>
          <w:lang w:eastAsia="fr-FR"/>
        </w:rPr>
        <w:t xml:space="preserve">Dans certains contrôles, vous pouvez </w:t>
      </w:r>
      <w:r w:rsidR="000B432B" w:rsidRPr="007F36C1">
        <w:rPr>
          <w:lang w:eastAsia="fr-FR"/>
        </w:rPr>
        <w:t xml:space="preserve">avoir </w:t>
      </w:r>
      <w:r w:rsidR="00C23FCE" w:rsidRPr="007F36C1">
        <w:rPr>
          <w:lang w:eastAsia="fr-FR"/>
        </w:rPr>
        <w:t xml:space="preserve">une zone ‘Régularisations’ avec la possibilité de </w:t>
      </w:r>
      <w:r w:rsidR="003725F1" w:rsidRPr="007F36C1">
        <w:rPr>
          <w:lang w:eastAsia="fr-FR"/>
        </w:rPr>
        <w:t xml:space="preserve">saisir manuellement des écritures </w:t>
      </w:r>
      <w:r w:rsidR="007F70CF" w:rsidRPr="007F36C1">
        <w:rPr>
          <w:lang w:eastAsia="fr-FR"/>
        </w:rPr>
        <w:t xml:space="preserve">en cliquant sur AJOUTER UNE LIGNE. </w:t>
      </w:r>
    </w:p>
    <w:p w14:paraId="2D3A0BE6" w14:textId="77C2CBE7" w:rsidR="007F70CF" w:rsidRPr="007F36C1" w:rsidRDefault="007F70CF" w:rsidP="00555CEF">
      <w:pPr>
        <w:rPr>
          <w:lang w:eastAsia="fr-FR"/>
        </w:rPr>
      </w:pPr>
      <w:r w:rsidRPr="007F36C1">
        <w:rPr>
          <w:lang w:eastAsia="fr-FR"/>
        </w:rPr>
        <w:t>Exemple :</w:t>
      </w:r>
    </w:p>
    <w:p w14:paraId="1A785934" w14:textId="4E142920" w:rsidR="0039160D" w:rsidRPr="007F36C1" w:rsidRDefault="00F0455E" w:rsidP="00F0455E">
      <w:pPr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92F6EF" wp14:editId="574F38F3">
                <wp:simplePos x="0" y="0"/>
                <wp:positionH relativeFrom="margin">
                  <wp:posOffset>4858385</wp:posOffset>
                </wp:positionH>
                <wp:positionV relativeFrom="paragraph">
                  <wp:posOffset>230717</wp:posOffset>
                </wp:positionV>
                <wp:extent cx="436033" cy="148976"/>
                <wp:effectExtent l="0" t="0" r="21590" b="22860"/>
                <wp:wrapNone/>
                <wp:docPr id="38885915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33" cy="1489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5DD82" id="Rectangle 34" o:spid="_x0000_s1026" style="position:absolute;margin-left:382.55pt;margin-top:18.15pt;width:34.35pt;height:11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 w:rsidR="00923978" w:rsidRPr="007F36C1">
        <w:rPr>
          <w:lang w:eastAsia="fr-FR"/>
        </w:rPr>
        <w:drawing>
          <wp:inline distT="0" distB="0" distL="0" distR="0" wp14:anchorId="767A8BA9" wp14:editId="50AB3287">
            <wp:extent cx="3937211" cy="655327"/>
            <wp:effectExtent l="0" t="0" r="6350" b="0"/>
            <wp:docPr id="1265680886" name="Image 1" descr="Une image contenant texte, Polic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80886" name="Image 1" descr="Une image contenant texte, Police, ligne, capture d’écran&#10;&#10;Le contenu généré par l’IA peut êtr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91394" cy="6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2ACA" w14:textId="0B639A8D" w:rsidR="007F70CF" w:rsidRPr="007F36C1" w:rsidRDefault="007F70CF" w:rsidP="007F70CF">
      <w:pPr>
        <w:rPr>
          <w:lang w:eastAsia="fr-FR"/>
        </w:rPr>
      </w:pPr>
      <w:r w:rsidRPr="007F36C1">
        <w:rPr>
          <w:lang w:eastAsia="fr-FR"/>
        </w:rPr>
        <w:t>Remplissez les zones : Compte (charges ou produits), Libellé et Montant. L’écriture se passe automatiquement en 408, 486…</w:t>
      </w:r>
    </w:p>
    <w:p w14:paraId="1D8F68B7" w14:textId="68DE8B09" w:rsidR="00F0455E" w:rsidRPr="007F36C1" w:rsidRDefault="00483490" w:rsidP="00494E04">
      <w:pPr>
        <w:rPr>
          <w:lang w:eastAsia="fr-FR"/>
        </w:rPr>
      </w:pPr>
      <w:r w:rsidRPr="007F36C1">
        <w:rPr>
          <w:lang w:eastAsia="fr-FR"/>
        </w:rPr>
        <w:lastRenderedPageBreak/>
        <w:t>À noter que</w:t>
      </w:r>
      <w:r w:rsidR="00F0455E" w:rsidRPr="007F36C1">
        <w:rPr>
          <w:lang w:eastAsia="fr-FR"/>
        </w:rPr>
        <w:t xml:space="preserve"> vous pouvez</w:t>
      </w:r>
      <w:r w:rsidRPr="007F36C1">
        <w:rPr>
          <w:lang w:eastAsia="fr-FR"/>
        </w:rPr>
        <w:t xml:space="preserve"> aussi le faire depuis l’extrait du grand-livre en</w:t>
      </w:r>
      <w:r w:rsidR="00F0455E" w:rsidRPr="007F36C1">
        <w:rPr>
          <w:lang w:eastAsia="fr-FR"/>
        </w:rPr>
        <w:t xml:space="preserve"> sélectionn</w:t>
      </w:r>
      <w:r w:rsidRPr="007F36C1">
        <w:rPr>
          <w:lang w:eastAsia="fr-FR"/>
        </w:rPr>
        <w:t>ant</w:t>
      </w:r>
      <w:r w:rsidR="00F0455E" w:rsidRPr="007F36C1">
        <w:rPr>
          <w:lang w:eastAsia="fr-FR"/>
        </w:rPr>
        <w:t xml:space="preserve"> l’opération à constater en régularisation</w:t>
      </w:r>
      <w:r w:rsidRPr="007F36C1">
        <w:rPr>
          <w:lang w:eastAsia="fr-FR"/>
        </w:rPr>
        <w:t xml:space="preserve"> puis </w:t>
      </w:r>
      <w:r w:rsidR="009D6DEA" w:rsidRPr="007F36C1">
        <w:rPr>
          <w:lang w:eastAsia="fr-FR"/>
        </w:rPr>
        <w:t>cliqu</w:t>
      </w:r>
      <w:r w:rsidRPr="007F36C1">
        <w:rPr>
          <w:lang w:eastAsia="fr-FR"/>
        </w:rPr>
        <w:t>ez</w:t>
      </w:r>
      <w:r w:rsidR="009D6DEA" w:rsidRPr="007F36C1">
        <w:rPr>
          <w:lang w:eastAsia="fr-FR"/>
        </w:rPr>
        <w:t xml:space="preserve"> sur</w:t>
      </w:r>
      <w:r w:rsidR="000150EC" w:rsidRPr="007F36C1">
        <w:rPr>
          <w:lang w:eastAsia="fr-FR"/>
        </w:rPr>
        <w:t xml:space="preserve"> </w:t>
      </w:r>
      <w:r w:rsidRPr="007F36C1">
        <w:rPr>
          <w:lang w:eastAsia="fr-FR"/>
        </w:rPr>
        <w:t>AJOUTER AU MASQUE</w:t>
      </w:r>
      <w:r w:rsidR="00961ED3" w:rsidRPr="007F36C1">
        <w:rPr>
          <w:lang w:eastAsia="fr-FR"/>
        </w:rPr>
        <w:t>.</w:t>
      </w:r>
    </w:p>
    <w:p w14:paraId="186AA03B" w14:textId="2BD8D127" w:rsidR="000150EC" w:rsidRPr="007F36C1" w:rsidRDefault="00E64F81" w:rsidP="00047223">
      <w:pPr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B4E200" wp14:editId="765AC374">
                <wp:simplePos x="0" y="0"/>
                <wp:positionH relativeFrom="margin">
                  <wp:posOffset>2047240</wp:posOffset>
                </wp:positionH>
                <wp:positionV relativeFrom="paragraph">
                  <wp:posOffset>816187</wp:posOffset>
                </wp:positionV>
                <wp:extent cx="351366" cy="99483"/>
                <wp:effectExtent l="0" t="0" r="10795" b="15240"/>
                <wp:wrapNone/>
                <wp:docPr id="1811172207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66" cy="994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D1E24" id="Rectangle 34" o:spid="_x0000_s1026" style="position:absolute;margin-left:161.2pt;margin-top:64.25pt;width:27.65pt;height:7.8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" filled="f" strokecolor="#3db59e" strokeweight="1.5pt">
                <w10:wrap anchorx="margin"/>
              </v:rect>
            </w:pict>
          </mc:Fallback>
        </mc:AlternateContent>
      </w:r>
      <w:r w:rsidRPr="007F36C1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5B8F3C" wp14:editId="762AB47A">
                <wp:simplePos x="0" y="0"/>
                <wp:positionH relativeFrom="margin">
                  <wp:posOffset>1386840</wp:posOffset>
                </wp:positionH>
                <wp:positionV relativeFrom="paragraph">
                  <wp:posOffset>685800</wp:posOffset>
                </wp:positionV>
                <wp:extent cx="158750" cy="114300"/>
                <wp:effectExtent l="0" t="0" r="12700" b="19050"/>
                <wp:wrapNone/>
                <wp:docPr id="799095697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ABF7C" id="Rectangle 34" o:spid="_x0000_s1026" style="position:absolute;margin-left:109.2pt;margin-top:54pt;width:12.5pt;height:9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" filled="f" strokecolor="#3db59e" strokeweight="1.5pt">
                <w10:wrap anchorx="margin"/>
              </v:rect>
            </w:pict>
          </mc:Fallback>
        </mc:AlternateContent>
      </w:r>
      <w:r w:rsidR="00FF3071" w:rsidRPr="007F36C1">
        <w:rPr>
          <w:lang w:eastAsia="fr-FR"/>
        </w:rPr>
        <w:drawing>
          <wp:inline distT="0" distB="0" distL="0" distR="0" wp14:anchorId="29E15783" wp14:editId="42BF7887">
            <wp:extent cx="4113298" cy="1043421"/>
            <wp:effectExtent l="0" t="0" r="1905" b="4445"/>
            <wp:docPr id="1382570053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70053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68123" cy="105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8F3D" w14:textId="3AE1EF0A" w:rsidR="00961ED3" w:rsidRPr="007F36C1" w:rsidRDefault="00961ED3" w:rsidP="00F0455E">
      <w:pPr>
        <w:jc w:val="left"/>
        <w:rPr>
          <w:lang w:eastAsia="fr-FR"/>
        </w:rPr>
      </w:pPr>
      <w:r w:rsidRPr="007F36C1">
        <w:rPr>
          <w:lang w:eastAsia="fr-FR"/>
        </w:rPr>
        <w:t>Sélectionnez le masque de destination et cliquez sur VALIDER.</w:t>
      </w:r>
    </w:p>
    <w:p w14:paraId="1449C557" w14:textId="6FBF1569" w:rsidR="000D3BCE" w:rsidRPr="007F36C1" w:rsidRDefault="00FF3071" w:rsidP="00961ED3">
      <w:pPr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10A54A65" wp14:editId="5BDC4566">
            <wp:extent cx="1582834" cy="651933"/>
            <wp:effectExtent l="0" t="0" r="0" b="0"/>
            <wp:docPr id="86357194" name="Image 1" descr="Une image contenant texte, capture d’écran, Police,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7194" name="Image 1" descr="Une image contenant texte, capture d’écran, Police, multimédia&#10;&#10;Le contenu généré par l’IA peut êtr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24354" cy="6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B7B0" w14:textId="0407BF14" w:rsidR="00961ED3" w:rsidRPr="007F36C1" w:rsidRDefault="00961ED3" w:rsidP="00047223">
      <w:pPr>
        <w:rPr>
          <w:lang w:eastAsia="fr-FR"/>
        </w:rPr>
      </w:pPr>
      <w:r w:rsidRPr="007F36C1">
        <w:rPr>
          <w:lang w:eastAsia="fr-FR"/>
        </w:rPr>
        <w:t xml:space="preserve">Vous retrouvez alors les informations dans la zone </w:t>
      </w:r>
      <w:r w:rsidR="00047223" w:rsidRPr="007F36C1">
        <w:rPr>
          <w:lang w:eastAsia="fr-FR"/>
        </w:rPr>
        <w:t>‘</w:t>
      </w:r>
      <w:r w:rsidRPr="007F36C1">
        <w:rPr>
          <w:lang w:eastAsia="fr-FR"/>
        </w:rPr>
        <w:t>Régularisations</w:t>
      </w:r>
      <w:r w:rsidR="00047223" w:rsidRPr="007F36C1">
        <w:rPr>
          <w:lang w:eastAsia="fr-FR"/>
        </w:rPr>
        <w:t>’</w:t>
      </w:r>
      <w:r w:rsidRPr="007F36C1">
        <w:rPr>
          <w:lang w:eastAsia="fr-FR"/>
        </w:rPr>
        <w:t>.</w:t>
      </w:r>
    </w:p>
    <w:p w14:paraId="7A1CCBBF" w14:textId="1328233C" w:rsidR="00961ED3" w:rsidRPr="007F36C1" w:rsidRDefault="00FF3071" w:rsidP="00961ED3">
      <w:pPr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05DC82CD" wp14:editId="032B3171">
            <wp:extent cx="3702812" cy="601134"/>
            <wp:effectExtent l="0" t="0" r="0" b="8890"/>
            <wp:docPr id="521985326" name="Image 1" descr="Une image contenant texte, Polic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85326" name="Image 1" descr="Une image contenant texte, Police, ligne, capture d’écran&#10;&#10;Le contenu généré par l’IA peut êtr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66961" cy="61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0F00" w14:textId="77777777" w:rsidR="00D66351" w:rsidRPr="007F36C1" w:rsidRDefault="00D66351" w:rsidP="00961ED3">
      <w:pPr>
        <w:jc w:val="center"/>
        <w:rPr>
          <w:lang w:eastAsia="fr-FR"/>
        </w:rPr>
      </w:pPr>
    </w:p>
    <w:p w14:paraId="6FDF20E7" w14:textId="0DE11BF6" w:rsidR="00F25795" w:rsidRPr="007F36C1" w:rsidRDefault="00F25795" w:rsidP="00F25795">
      <w:pPr>
        <w:pStyle w:val="Titre3"/>
        <w:rPr>
          <w:b/>
          <w:bCs w:val="0"/>
        </w:rPr>
      </w:pPr>
      <w:r w:rsidRPr="007F36C1">
        <w:rPr>
          <w:b/>
          <w:bCs w:val="0"/>
        </w:rPr>
        <w:t>L’extrait du grand-livre</w:t>
      </w:r>
    </w:p>
    <w:p w14:paraId="6CEEDA62" w14:textId="688E06BC" w:rsidR="000E40D6" w:rsidRPr="007F36C1" w:rsidRDefault="000D0505" w:rsidP="00494E04">
      <w:pPr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731968" behindDoc="0" locked="0" layoutInCell="1" allowOverlap="1" wp14:anchorId="020451CD" wp14:editId="7556D5D7">
            <wp:simplePos x="0" y="0"/>
            <wp:positionH relativeFrom="column">
              <wp:posOffset>3849370</wp:posOffset>
            </wp:positionH>
            <wp:positionV relativeFrom="paragraph">
              <wp:posOffset>367665</wp:posOffset>
            </wp:positionV>
            <wp:extent cx="175895" cy="175895"/>
            <wp:effectExtent l="0" t="0" r="0" b="0"/>
            <wp:wrapNone/>
            <wp:docPr id="1367429363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90" w:rsidRPr="007F36C1">
        <w:rPr>
          <w:lang w:eastAsia="fr-FR"/>
        </w:rPr>
        <w:t>Lorsque</w:t>
      </w:r>
      <w:r w:rsidR="001A5C21" w:rsidRPr="007F36C1">
        <w:rPr>
          <w:lang w:eastAsia="fr-FR"/>
        </w:rPr>
        <w:t xml:space="preserve"> des comptes sont </w:t>
      </w:r>
      <w:r w:rsidR="005E66E4" w:rsidRPr="007F36C1">
        <w:rPr>
          <w:lang w:eastAsia="fr-FR"/>
        </w:rPr>
        <w:t>rattachés</w:t>
      </w:r>
      <w:r w:rsidR="001A5C21" w:rsidRPr="007F36C1">
        <w:rPr>
          <w:lang w:eastAsia="fr-FR"/>
        </w:rPr>
        <w:t xml:space="preserve"> au contrôle</w:t>
      </w:r>
      <w:r w:rsidR="00401BC3" w:rsidRPr="007F36C1">
        <w:rPr>
          <w:lang w:eastAsia="fr-FR"/>
        </w:rPr>
        <w:t xml:space="preserve">, vous </w:t>
      </w:r>
      <w:r w:rsidR="00A702A9" w:rsidRPr="007F36C1">
        <w:rPr>
          <w:lang w:eastAsia="fr-FR"/>
        </w:rPr>
        <w:t xml:space="preserve">pouvez </w:t>
      </w:r>
      <w:r w:rsidR="00401BC3" w:rsidRPr="007F36C1">
        <w:rPr>
          <w:lang w:eastAsia="fr-FR"/>
        </w:rPr>
        <w:t>visualise</w:t>
      </w:r>
      <w:r w:rsidR="00A702A9" w:rsidRPr="007F36C1">
        <w:rPr>
          <w:lang w:eastAsia="fr-FR"/>
        </w:rPr>
        <w:t>r</w:t>
      </w:r>
      <w:r w:rsidR="00401BC3" w:rsidRPr="007F36C1">
        <w:rPr>
          <w:lang w:eastAsia="fr-FR"/>
        </w:rPr>
        <w:t xml:space="preserve"> l’</w:t>
      </w:r>
      <w:r w:rsidR="001A5C21" w:rsidRPr="007F36C1">
        <w:rPr>
          <w:lang w:eastAsia="fr-FR"/>
        </w:rPr>
        <w:t>extrait du grand</w:t>
      </w:r>
      <w:r w:rsidR="009D3A46" w:rsidRPr="007F36C1">
        <w:rPr>
          <w:lang w:eastAsia="fr-FR"/>
        </w:rPr>
        <w:t>-</w:t>
      </w:r>
      <w:r w:rsidR="001A5C21" w:rsidRPr="007F36C1">
        <w:rPr>
          <w:lang w:eastAsia="fr-FR"/>
        </w:rPr>
        <w:t>livre</w:t>
      </w:r>
      <w:r w:rsidR="00DB157A" w:rsidRPr="007F36C1">
        <w:rPr>
          <w:lang w:eastAsia="fr-FR"/>
        </w:rPr>
        <w:t xml:space="preserve"> de ces comptes</w:t>
      </w:r>
      <w:r w:rsidRPr="007F36C1">
        <w:rPr>
          <w:lang w:eastAsia="fr-FR"/>
        </w:rPr>
        <w:t xml:space="preserve"> concernés</w:t>
      </w:r>
      <w:r w:rsidR="000E40D6" w:rsidRPr="007F36C1">
        <w:rPr>
          <w:lang w:eastAsia="fr-FR"/>
        </w:rPr>
        <w:t>.</w:t>
      </w:r>
    </w:p>
    <w:p w14:paraId="5C724E5E" w14:textId="4BA6D7A5" w:rsidR="0079381F" w:rsidRPr="007F36C1" w:rsidRDefault="00737B9C" w:rsidP="000F6C97">
      <w:pPr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1B253A" wp14:editId="696E204F">
                <wp:simplePos x="0" y="0"/>
                <wp:positionH relativeFrom="margin">
                  <wp:posOffset>4977301</wp:posOffset>
                </wp:positionH>
                <wp:positionV relativeFrom="paragraph">
                  <wp:posOffset>8890</wp:posOffset>
                </wp:positionV>
                <wp:extent cx="285750" cy="142875"/>
                <wp:effectExtent l="0" t="0" r="19050" b="28575"/>
                <wp:wrapNone/>
                <wp:docPr id="67868276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E8871" id="Rectangle 34" o:spid="_x0000_s1026" style="position:absolute;margin-left:391.9pt;margin-top:.7pt;width:22.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" filled="f" strokecolor="#3db59e" strokeweight="1.5pt">
                <w10:wrap anchorx="margin"/>
              </v:rect>
            </w:pict>
          </mc:Fallback>
        </mc:AlternateContent>
      </w:r>
      <w:r w:rsidRPr="007F36C1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62D6A5" wp14:editId="1E88BBEE">
                <wp:simplePos x="0" y="0"/>
                <wp:positionH relativeFrom="margin">
                  <wp:posOffset>3418954</wp:posOffset>
                </wp:positionH>
                <wp:positionV relativeFrom="paragraph">
                  <wp:posOffset>5080</wp:posOffset>
                </wp:positionV>
                <wp:extent cx="427355" cy="152400"/>
                <wp:effectExtent l="0" t="0" r="10795" b="19050"/>
                <wp:wrapNone/>
                <wp:docPr id="138087579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FF048" id="Rectangle 34" o:spid="_x0000_s1026" style="position:absolute;margin-left:269.2pt;margin-top:.4pt;width:33.65pt;height:1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" filled="f" strokecolor="#3db59e" strokeweight="1.5pt">
                <w10:wrap anchorx="margin"/>
              </v:rect>
            </w:pict>
          </mc:Fallback>
        </mc:AlternateContent>
      </w:r>
      <w:r w:rsidR="000F6C97" w:rsidRPr="007F36C1">
        <w:rPr>
          <w:lang w:eastAsia="fr-FR"/>
        </w:rPr>
        <w:drawing>
          <wp:anchor distT="0" distB="0" distL="114300" distR="114300" simplePos="0" relativeHeight="251734016" behindDoc="0" locked="0" layoutInCell="1" allowOverlap="1" wp14:anchorId="0AD66817" wp14:editId="1750B245">
            <wp:simplePos x="0" y="0"/>
            <wp:positionH relativeFrom="leftMargin">
              <wp:posOffset>249767</wp:posOffset>
            </wp:positionH>
            <wp:positionV relativeFrom="paragraph">
              <wp:posOffset>927524</wp:posOffset>
            </wp:positionV>
            <wp:extent cx="160655" cy="160655"/>
            <wp:effectExtent l="0" t="0" r="0" b="0"/>
            <wp:wrapNone/>
            <wp:docPr id="65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505" w:rsidRPr="007F36C1">
        <w:rPr>
          <w:lang w:eastAsia="fr-FR"/>
        </w:rPr>
        <w:drawing>
          <wp:anchor distT="0" distB="0" distL="114300" distR="114300" simplePos="0" relativeHeight="251732992" behindDoc="0" locked="0" layoutInCell="1" allowOverlap="1" wp14:anchorId="61AD1A93" wp14:editId="5AABA962">
            <wp:simplePos x="0" y="0"/>
            <wp:positionH relativeFrom="column">
              <wp:posOffset>5267960</wp:posOffset>
            </wp:positionH>
            <wp:positionV relativeFrom="paragraph">
              <wp:posOffset>635</wp:posOffset>
            </wp:positionV>
            <wp:extent cx="175895" cy="175895"/>
            <wp:effectExtent l="0" t="0" r="0" b="0"/>
            <wp:wrapNone/>
            <wp:docPr id="63" name="Graphique 18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3754" name="Graphique 57233754" descr="Badge 3 avec un remplissage uni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505" w:rsidRPr="007F36C1">
        <w:rPr>
          <w:lang w:eastAsia="fr-FR"/>
        </w:rPr>
        <w:drawing>
          <wp:anchor distT="0" distB="0" distL="114300" distR="114300" simplePos="0" relativeHeight="251729920" behindDoc="0" locked="0" layoutInCell="1" allowOverlap="1" wp14:anchorId="41D9A8D3" wp14:editId="220893D6">
            <wp:simplePos x="0" y="0"/>
            <wp:positionH relativeFrom="column">
              <wp:posOffset>2602230</wp:posOffset>
            </wp:positionH>
            <wp:positionV relativeFrom="paragraph">
              <wp:posOffset>2963</wp:posOffset>
            </wp:positionV>
            <wp:extent cx="175895" cy="175895"/>
            <wp:effectExtent l="0" t="0" r="0" b="0"/>
            <wp:wrapNone/>
            <wp:docPr id="772416431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505" w:rsidRPr="007F36C1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5F2BF5" wp14:editId="757ADE96">
                <wp:simplePos x="0" y="0"/>
                <wp:positionH relativeFrom="margin">
                  <wp:posOffset>1848485</wp:posOffset>
                </wp:positionH>
                <wp:positionV relativeFrom="paragraph">
                  <wp:posOffset>34925</wp:posOffset>
                </wp:positionV>
                <wp:extent cx="698500" cy="123825"/>
                <wp:effectExtent l="0" t="0" r="25400" b="28575"/>
                <wp:wrapNone/>
                <wp:docPr id="922786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934EB" id="Rectangle 34" o:spid="_x0000_s1026" style="position:absolute;margin-left:145.55pt;margin-top:2.75pt;width:55pt;height:9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" filled="f" strokecolor="#3db59e" strokeweight="1.5pt">
                <w10:wrap anchorx="margin"/>
              </v:rect>
            </w:pict>
          </mc:Fallback>
        </mc:AlternateContent>
      </w:r>
      <w:r w:rsidR="000D0505" w:rsidRPr="007F36C1">
        <w:t xml:space="preserve"> </w:t>
      </w:r>
      <w:r w:rsidR="000D0505" w:rsidRPr="007F36C1">
        <w:rPr>
          <w:lang w:eastAsia="fr-FR"/>
        </w:rPr>
        <w:drawing>
          <wp:inline distT="0" distB="0" distL="0" distR="0" wp14:anchorId="13B8CCF9" wp14:editId="40DA6C7D">
            <wp:extent cx="4761516" cy="852255"/>
            <wp:effectExtent l="0" t="0" r="1270" b="5080"/>
            <wp:docPr id="4262960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96047" name="Image 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516" cy="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EB3B" w14:textId="2CF1C2A3" w:rsidR="00F54205" w:rsidRPr="007F36C1" w:rsidRDefault="00E64F81" w:rsidP="00F07478">
      <w:pPr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736064" behindDoc="0" locked="0" layoutInCell="1" allowOverlap="1" wp14:anchorId="72AE1151" wp14:editId="51C4A21C">
            <wp:simplePos x="0" y="0"/>
            <wp:positionH relativeFrom="leftMargin">
              <wp:posOffset>248920</wp:posOffset>
            </wp:positionH>
            <wp:positionV relativeFrom="paragraph">
              <wp:posOffset>379095</wp:posOffset>
            </wp:positionV>
            <wp:extent cx="152400" cy="152400"/>
            <wp:effectExtent l="0" t="0" r="0" b="0"/>
            <wp:wrapNone/>
            <wp:docPr id="598911756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205" w:rsidRPr="007F36C1">
        <w:rPr>
          <w:lang w:eastAsia="fr-FR"/>
        </w:rPr>
        <w:t>Vous pouvez visualiser un autre exercice, par exemple le suivant pour voir s’il n’y a pas des régularisations à constater sur N.</w:t>
      </w:r>
    </w:p>
    <w:p w14:paraId="2515AEE5" w14:textId="3A88CB73" w:rsidR="00F54205" w:rsidRPr="007F36C1" w:rsidRDefault="00F54205" w:rsidP="00F07478">
      <w:pPr>
        <w:rPr>
          <w:lang w:eastAsia="fr-FR"/>
        </w:rPr>
      </w:pPr>
      <w:r w:rsidRPr="007F36C1">
        <w:rPr>
          <w:lang w:eastAsia="fr-FR"/>
        </w:rPr>
        <w:t xml:space="preserve">Vous pouvez </w:t>
      </w:r>
      <w:r w:rsidR="000D0505" w:rsidRPr="007F36C1">
        <w:rPr>
          <w:lang w:eastAsia="fr-FR"/>
        </w:rPr>
        <w:t>visualiser et modifier les</w:t>
      </w:r>
      <w:r w:rsidRPr="007F36C1">
        <w:rPr>
          <w:lang w:eastAsia="fr-FR"/>
        </w:rPr>
        <w:t xml:space="preserve"> racine</w:t>
      </w:r>
      <w:r w:rsidR="000D0505" w:rsidRPr="007F36C1">
        <w:rPr>
          <w:lang w:eastAsia="fr-FR"/>
        </w:rPr>
        <w:t>s</w:t>
      </w:r>
      <w:r w:rsidRPr="007F36C1">
        <w:rPr>
          <w:lang w:eastAsia="fr-FR"/>
        </w:rPr>
        <w:t xml:space="preserve"> de comptes </w:t>
      </w:r>
      <w:r w:rsidR="000D0505" w:rsidRPr="007F36C1">
        <w:rPr>
          <w:lang w:eastAsia="fr-FR"/>
        </w:rPr>
        <w:t>repris dans l’extrait du grand-livre si besoin</w:t>
      </w:r>
      <w:r w:rsidRPr="007F36C1">
        <w:rPr>
          <w:lang w:eastAsia="fr-FR"/>
        </w:rPr>
        <w:t>.</w:t>
      </w:r>
    </w:p>
    <w:p w14:paraId="21558AC1" w14:textId="303B7465" w:rsidR="005E74B8" w:rsidRPr="007F36C1" w:rsidRDefault="000E40D6" w:rsidP="00F07478">
      <w:pPr>
        <w:rPr>
          <w:lang w:eastAsia="fr-FR"/>
        </w:rPr>
      </w:pPr>
      <w:r w:rsidRPr="007F36C1">
        <w:rPr>
          <w:lang w:eastAsia="fr-FR"/>
        </w:rPr>
        <w:drawing>
          <wp:anchor distT="0" distB="0" distL="114300" distR="114300" simplePos="0" relativeHeight="251738112" behindDoc="0" locked="0" layoutInCell="1" allowOverlap="1" wp14:anchorId="5F3BA08F" wp14:editId="6E3E26CC">
            <wp:simplePos x="0" y="0"/>
            <wp:positionH relativeFrom="leftMargin">
              <wp:posOffset>245745</wp:posOffset>
            </wp:positionH>
            <wp:positionV relativeFrom="paragraph">
              <wp:posOffset>9313</wp:posOffset>
            </wp:positionV>
            <wp:extent cx="156633" cy="156633"/>
            <wp:effectExtent l="0" t="0" r="0" b="0"/>
            <wp:wrapNone/>
            <wp:docPr id="1869243024" name="Graphique 18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3754" name="Graphique 57233754" descr="Badge 3 avec un remplissage uni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33" cy="15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81F" w:rsidRPr="007F36C1">
        <w:rPr>
          <w:lang w:eastAsia="fr-FR"/>
        </w:rPr>
        <w:t>Vous pouvez visualisez N-1</w:t>
      </w:r>
      <w:r w:rsidR="00FC341E" w:rsidRPr="007F36C1">
        <w:rPr>
          <w:lang w:eastAsia="fr-FR"/>
        </w:rPr>
        <w:t xml:space="preserve"> </w:t>
      </w:r>
      <w:r w:rsidR="005E74B8" w:rsidRPr="007F36C1">
        <w:rPr>
          <w:lang w:eastAsia="fr-FR"/>
        </w:rPr>
        <w:t>pour comparer par exemple la variation du compte.</w:t>
      </w:r>
    </w:p>
    <w:p w14:paraId="19BCD14E" w14:textId="77777777" w:rsidR="00F54205" w:rsidRPr="007F36C1" w:rsidRDefault="00F54205" w:rsidP="0079381F">
      <w:pPr>
        <w:jc w:val="left"/>
        <w:rPr>
          <w:lang w:eastAsia="fr-FR"/>
        </w:rPr>
      </w:pPr>
    </w:p>
    <w:p w14:paraId="01F0C9C8" w14:textId="573EDD86" w:rsidR="00FE5624" w:rsidRPr="007F36C1" w:rsidRDefault="000D0505" w:rsidP="00312386">
      <w:pPr>
        <w:rPr>
          <w:lang w:eastAsia="fr-FR"/>
        </w:rPr>
      </w:pPr>
      <w:r w:rsidRPr="007F36C1">
        <w:rPr>
          <w:lang w:eastAsia="fr-FR"/>
        </w:rPr>
        <w:t xml:space="preserve">Vous pouvez également, visualiser les commentaires saisis dans le menu </w:t>
      </w:r>
      <w:r w:rsidRPr="007F36C1">
        <w:rPr>
          <w:b/>
          <w:bCs/>
          <w:i/>
          <w:iCs/>
          <w:lang w:eastAsia="fr-FR"/>
        </w:rPr>
        <w:t>Bal/GL</w:t>
      </w:r>
      <w:r w:rsidR="00312386" w:rsidRPr="007F36C1">
        <w:rPr>
          <w:lang w:eastAsia="fr-FR"/>
        </w:rPr>
        <w:t xml:space="preserve">, modifier ou saisir des nouveaux commentaires, visualiser les comptes visés dans le menu </w:t>
      </w:r>
      <w:r w:rsidR="00312386" w:rsidRPr="007F36C1">
        <w:rPr>
          <w:b/>
          <w:bCs/>
          <w:i/>
          <w:iCs/>
          <w:lang w:eastAsia="fr-FR"/>
        </w:rPr>
        <w:t>BAL/GL</w:t>
      </w:r>
      <w:r w:rsidR="00272B30" w:rsidRPr="007F36C1">
        <w:rPr>
          <w:lang w:eastAsia="fr-FR"/>
        </w:rPr>
        <w:t>,</w:t>
      </w:r>
      <w:r w:rsidR="00312386" w:rsidRPr="007F36C1">
        <w:rPr>
          <w:lang w:eastAsia="fr-FR"/>
        </w:rPr>
        <w:t xml:space="preserve"> supprimer un visa ou encore viser des comptes non visés.</w:t>
      </w:r>
    </w:p>
    <w:p w14:paraId="59FE10DB" w14:textId="5985ED63" w:rsidR="00FB7F96" w:rsidRPr="007F36C1" w:rsidRDefault="00312386" w:rsidP="00312386">
      <w:pPr>
        <w:rPr>
          <w:lang w:eastAsia="fr-FR"/>
        </w:rPr>
      </w:pPr>
      <w:r w:rsidRPr="007F36C1">
        <w:rPr>
          <w:lang w:eastAsia="fr-FR"/>
        </w:rPr>
        <w:t xml:space="preserve">En cliquant sur le pictogramme </w:t>
      </w:r>
      <w:r w:rsidR="00B8409A" w:rsidRPr="007F36C1">
        <w:rPr>
          <w:lang w:eastAsia="fr-FR"/>
        </w:rPr>
        <w:t xml:space="preserve">œil ou </w:t>
      </w:r>
      <w:r w:rsidRPr="007F36C1">
        <w:rPr>
          <w:lang w:eastAsia="fr-FR"/>
        </w:rPr>
        <w:t>sur la flèche</w:t>
      </w:r>
      <w:r w:rsidR="00B8409A" w:rsidRPr="007F36C1">
        <w:rPr>
          <w:lang w:eastAsia="fr-FR"/>
        </w:rPr>
        <w:t xml:space="preserve"> </w:t>
      </w:r>
      <w:r w:rsidRPr="007F36C1">
        <w:rPr>
          <w:lang w:eastAsia="fr-FR"/>
        </w:rPr>
        <w:t>vous pouvez</w:t>
      </w:r>
      <w:r w:rsidR="00B8409A" w:rsidRPr="007F36C1">
        <w:rPr>
          <w:lang w:eastAsia="fr-FR"/>
        </w:rPr>
        <w:t xml:space="preserve"> accéder au détail du compte</w:t>
      </w:r>
      <w:r w:rsidR="0039049C" w:rsidRPr="007F36C1">
        <w:rPr>
          <w:lang w:eastAsia="fr-FR"/>
        </w:rPr>
        <w:t> </w:t>
      </w:r>
      <w:r w:rsidRPr="007F36C1">
        <w:rPr>
          <w:lang w:eastAsia="fr-FR"/>
        </w:rPr>
        <w:t xml:space="preserve">en bénéficiant des mêmes options </w:t>
      </w:r>
      <w:r w:rsidR="00B76070" w:rsidRPr="007F36C1">
        <w:rPr>
          <w:lang w:eastAsia="fr-FR"/>
        </w:rPr>
        <w:t xml:space="preserve">en fonction des comptes où vous vous situez </w:t>
      </w:r>
      <w:r w:rsidRPr="007F36C1">
        <w:rPr>
          <w:lang w:eastAsia="fr-FR"/>
        </w:rPr>
        <w:t xml:space="preserve">que dans le menu </w:t>
      </w:r>
      <w:r w:rsidRPr="007F36C1">
        <w:rPr>
          <w:b/>
          <w:bCs/>
          <w:i/>
          <w:iCs/>
          <w:lang w:eastAsia="fr-FR"/>
        </w:rPr>
        <w:t>BAL/GL</w:t>
      </w:r>
      <w:r w:rsidRPr="007F36C1">
        <w:rPr>
          <w:lang w:eastAsia="fr-FR"/>
        </w:rPr>
        <w:t xml:space="preserve"> </w:t>
      </w:r>
      <w:r w:rsidR="0039049C" w:rsidRPr="007F36C1">
        <w:rPr>
          <w:lang w:eastAsia="fr-FR"/>
        </w:rPr>
        <w:t>:</w:t>
      </w:r>
    </w:p>
    <w:p w14:paraId="196AC2C0" w14:textId="2BB51833" w:rsidR="00537922" w:rsidRPr="007F36C1" w:rsidRDefault="00537922" w:rsidP="00FB7F96">
      <w:pPr>
        <w:pStyle w:val="Paragraphedeliste"/>
        <w:numPr>
          <w:ilvl w:val="0"/>
          <w:numId w:val="14"/>
        </w:numPr>
        <w:jc w:val="left"/>
        <w:rPr>
          <w:lang w:eastAsia="fr-FR"/>
        </w:rPr>
      </w:pPr>
      <w:r w:rsidRPr="007F36C1">
        <w:rPr>
          <w:lang w:eastAsia="fr-FR"/>
        </w:rPr>
        <w:t>Attribuer une étiquette à une ou plusieurs opérations</w:t>
      </w:r>
      <w:r w:rsidR="00C87524" w:rsidRPr="007F36C1">
        <w:rPr>
          <w:lang w:eastAsia="fr-FR"/>
        </w:rPr>
        <w:t>.</w:t>
      </w:r>
    </w:p>
    <w:p w14:paraId="7E3F5A9F" w14:textId="5D6E19E4" w:rsidR="00277790" w:rsidRPr="007F36C1" w:rsidRDefault="00312386" w:rsidP="00FB7F96">
      <w:pPr>
        <w:pStyle w:val="Paragraphedeliste"/>
        <w:numPr>
          <w:ilvl w:val="0"/>
          <w:numId w:val="14"/>
        </w:numPr>
        <w:jc w:val="left"/>
        <w:rPr>
          <w:lang w:eastAsia="fr-FR"/>
        </w:rPr>
      </w:pPr>
      <w:r w:rsidRPr="007F36C1">
        <w:rPr>
          <w:lang w:eastAsia="fr-FR"/>
        </w:rPr>
        <w:t>Passer</w:t>
      </w:r>
      <w:r w:rsidR="00537922" w:rsidRPr="007F36C1">
        <w:rPr>
          <w:lang w:eastAsia="fr-FR"/>
        </w:rPr>
        <w:t xml:space="preserve"> une </w:t>
      </w:r>
      <w:r w:rsidRPr="007F36C1">
        <w:rPr>
          <w:lang w:eastAsia="fr-FR"/>
        </w:rPr>
        <w:t>OD</w:t>
      </w:r>
      <w:r w:rsidR="00537922" w:rsidRPr="007F36C1">
        <w:rPr>
          <w:lang w:eastAsia="fr-FR"/>
        </w:rPr>
        <w:t xml:space="preserve"> en sélectionnant un</w:t>
      </w:r>
      <w:r w:rsidR="00277790" w:rsidRPr="007F36C1">
        <w:rPr>
          <w:lang w:eastAsia="fr-FR"/>
        </w:rPr>
        <w:t>e ou plusieurs opérations</w:t>
      </w:r>
      <w:r w:rsidR="00C87524" w:rsidRPr="007F36C1">
        <w:rPr>
          <w:lang w:eastAsia="fr-FR"/>
        </w:rPr>
        <w:t>.</w:t>
      </w:r>
    </w:p>
    <w:p w14:paraId="329D0BB1" w14:textId="63E436F6" w:rsidR="00B76070" w:rsidRPr="007F36C1" w:rsidRDefault="00277790" w:rsidP="00FB7F96">
      <w:pPr>
        <w:pStyle w:val="Paragraphedeliste"/>
        <w:numPr>
          <w:ilvl w:val="0"/>
          <w:numId w:val="14"/>
        </w:numPr>
        <w:jc w:val="left"/>
        <w:rPr>
          <w:lang w:eastAsia="fr-FR"/>
        </w:rPr>
      </w:pPr>
      <w:r w:rsidRPr="007F36C1">
        <w:rPr>
          <w:lang w:eastAsia="fr-FR"/>
        </w:rPr>
        <w:t>Modifier le compte comptable en cas d’erreur de compte</w:t>
      </w:r>
      <w:r w:rsidR="00C87524" w:rsidRPr="007F36C1">
        <w:rPr>
          <w:lang w:eastAsia="fr-FR"/>
        </w:rPr>
        <w:t>.</w:t>
      </w:r>
    </w:p>
    <w:p w14:paraId="03104252" w14:textId="3C032837" w:rsidR="00277790" w:rsidRPr="007F36C1" w:rsidRDefault="00B76070" w:rsidP="00FB7F96">
      <w:pPr>
        <w:pStyle w:val="Paragraphedeliste"/>
        <w:numPr>
          <w:ilvl w:val="0"/>
          <w:numId w:val="14"/>
        </w:numPr>
        <w:jc w:val="left"/>
        <w:rPr>
          <w:lang w:eastAsia="fr-FR"/>
        </w:rPr>
      </w:pPr>
      <w:r w:rsidRPr="007F36C1">
        <w:rPr>
          <w:lang w:eastAsia="fr-FR"/>
        </w:rPr>
        <w:t>Lettrer/Délettrer</w:t>
      </w:r>
      <w:r w:rsidR="00312386" w:rsidRPr="007F36C1">
        <w:rPr>
          <w:lang w:eastAsia="fr-FR"/>
        </w:rPr>
        <w:t>…</w:t>
      </w:r>
    </w:p>
    <w:p w14:paraId="260EDDEE" w14:textId="5046E63B" w:rsidR="00D43D73" w:rsidRPr="007F36C1" w:rsidRDefault="00C10CCE" w:rsidP="000F6C97">
      <w:pPr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8313D8" wp14:editId="68C93D2E">
                <wp:simplePos x="0" y="0"/>
                <wp:positionH relativeFrom="margin">
                  <wp:posOffset>3499485</wp:posOffset>
                </wp:positionH>
                <wp:positionV relativeFrom="paragraph">
                  <wp:posOffset>182245</wp:posOffset>
                </wp:positionV>
                <wp:extent cx="472017" cy="156210"/>
                <wp:effectExtent l="0" t="0" r="23495" b="15240"/>
                <wp:wrapNone/>
                <wp:docPr id="25210261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17" cy="156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FF22C" id="Rectangle 34" o:spid="_x0000_s1026" style="position:absolute;margin-left:275.55pt;margin-top:14.35pt;width:37.15pt;height:12.3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" filled="f" strokecolor="#3db59e" strokeweight="1.5pt">
                <w10:wrap anchorx="margin"/>
              </v:rect>
            </w:pict>
          </mc:Fallback>
        </mc:AlternateContent>
      </w:r>
      <w:r w:rsidRPr="007F36C1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73C74A" wp14:editId="1D3BB8C6">
                <wp:simplePos x="0" y="0"/>
                <wp:positionH relativeFrom="margin">
                  <wp:posOffset>1725718</wp:posOffset>
                </wp:positionH>
                <wp:positionV relativeFrom="paragraph">
                  <wp:posOffset>982345</wp:posOffset>
                </wp:positionV>
                <wp:extent cx="931334" cy="110067"/>
                <wp:effectExtent l="0" t="0" r="21590" b="23495"/>
                <wp:wrapNone/>
                <wp:docPr id="1304903146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4" cy="1100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0385D" id="Rectangle 34" o:spid="_x0000_s1026" style="position:absolute;margin-left:135.9pt;margin-top:77.35pt;width:73.35pt;height:8.6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 w:rsidR="00B8409A" w:rsidRPr="007F36C1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38A083" wp14:editId="5BE39874">
                <wp:simplePos x="0" y="0"/>
                <wp:positionH relativeFrom="margin">
                  <wp:posOffset>1844040</wp:posOffset>
                </wp:positionH>
                <wp:positionV relativeFrom="paragraph">
                  <wp:posOffset>245322</wp:posOffset>
                </wp:positionV>
                <wp:extent cx="253788" cy="93133"/>
                <wp:effectExtent l="0" t="0" r="13335" b="21590"/>
                <wp:wrapNone/>
                <wp:docPr id="62628697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88" cy="931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D3B26" id="Rectangle 34" o:spid="_x0000_s1026" style="position:absolute;margin-left:145.2pt;margin-top:19.3pt;width:20pt;height:7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B8409A" w:rsidRPr="007F36C1">
        <w:rPr>
          <w:lang w:eastAsia="fr-FR"/>
        </w:rPr>
        <w:drawing>
          <wp:inline distT="0" distB="0" distL="0" distR="0" wp14:anchorId="34F7497E" wp14:editId="0B3CFFE8">
            <wp:extent cx="3433022" cy="1201110"/>
            <wp:effectExtent l="0" t="0" r="0" b="0"/>
            <wp:docPr id="3153295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29508" name="Image 1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153" cy="121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237B" w14:textId="5EB75992" w:rsidR="00443C98" w:rsidRPr="007F36C1" w:rsidRDefault="00443C98" w:rsidP="00155252">
      <w:pPr>
        <w:pStyle w:val="Titre3"/>
        <w:jc w:val="left"/>
        <w:rPr>
          <w:b/>
          <w:bCs w:val="0"/>
        </w:rPr>
      </w:pPr>
      <w:r w:rsidRPr="007F36C1">
        <w:rPr>
          <w:b/>
          <w:bCs w:val="0"/>
        </w:rPr>
        <w:lastRenderedPageBreak/>
        <w:t>Les documents liés</w:t>
      </w:r>
    </w:p>
    <w:p w14:paraId="667572E9" w14:textId="219C96EC" w:rsidR="00BA3316" w:rsidRPr="007F36C1" w:rsidRDefault="00BA3316" w:rsidP="00DD2A3A">
      <w:pPr>
        <w:rPr>
          <w:lang w:eastAsia="fr-FR"/>
        </w:rPr>
      </w:pPr>
      <w:r w:rsidRPr="007F36C1">
        <w:rPr>
          <w:lang w:eastAsia="fr-FR"/>
        </w:rPr>
        <w:t>Vous retrouvez dans cette zone, l</w:t>
      </w:r>
      <w:r w:rsidR="00DF5517" w:rsidRPr="007F36C1">
        <w:rPr>
          <w:lang w:eastAsia="fr-FR"/>
        </w:rPr>
        <w:t xml:space="preserve">es documents </w:t>
      </w:r>
      <w:r w:rsidRPr="007F36C1">
        <w:rPr>
          <w:lang w:eastAsia="fr-FR"/>
        </w:rPr>
        <w:t xml:space="preserve">que vous avez </w:t>
      </w:r>
      <w:r w:rsidR="00C23FCE" w:rsidRPr="007F36C1">
        <w:rPr>
          <w:lang w:eastAsia="fr-FR"/>
        </w:rPr>
        <w:t>lié</w:t>
      </w:r>
      <w:r w:rsidRPr="007F36C1">
        <w:rPr>
          <w:lang w:eastAsia="fr-FR"/>
        </w:rPr>
        <w:t xml:space="preserve"> au contrôle via le bouton </w:t>
      </w:r>
      <w:r w:rsidRPr="007F36C1">
        <w:rPr>
          <w:lang w:eastAsia="fr-FR"/>
        </w:rPr>
        <w:drawing>
          <wp:inline distT="0" distB="0" distL="0" distR="0" wp14:anchorId="423654E6" wp14:editId="2591CA95">
            <wp:extent cx="156633" cy="182033"/>
            <wp:effectExtent l="0" t="0" r="0" b="8890"/>
            <wp:docPr id="11909421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4218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7300" cy="1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6C1">
        <w:rPr>
          <w:lang w:eastAsia="fr-FR"/>
        </w:rPr>
        <w:t>. Vous pouvez lier un document existant dans bobbee ou ajouter un nouveau document.</w:t>
      </w:r>
    </w:p>
    <w:p w14:paraId="7EE2B4B8" w14:textId="1FD6ED78" w:rsidR="00A827AB" w:rsidRPr="007F36C1" w:rsidRDefault="009364AF" w:rsidP="00AC4869">
      <w:pPr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790E56E" wp14:editId="666CE798">
                <wp:simplePos x="0" y="0"/>
                <wp:positionH relativeFrom="column">
                  <wp:posOffset>1372870</wp:posOffset>
                </wp:positionH>
                <wp:positionV relativeFrom="paragraph">
                  <wp:posOffset>101657</wp:posOffset>
                </wp:positionV>
                <wp:extent cx="1171254" cy="191477"/>
                <wp:effectExtent l="0" t="0" r="10160" b="18415"/>
                <wp:wrapNone/>
                <wp:docPr id="2094817834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254" cy="1914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090D0" id="Rectangle 35" o:spid="_x0000_s1026" style="position:absolute;margin-left:108.1pt;margin-top:8pt;width:92.2pt;height:15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" filled="f" strokecolor="#3db59e [3214]" strokeweight="1pt"/>
            </w:pict>
          </mc:Fallback>
        </mc:AlternateContent>
      </w:r>
      <w:r w:rsidR="00D17B59" w:rsidRPr="007F36C1">
        <w:rPr>
          <w:lang w:eastAsia="fr-FR"/>
        </w:rPr>
        <w:drawing>
          <wp:inline distT="0" distB="0" distL="0" distR="0" wp14:anchorId="1360CF7E" wp14:editId="2019B11F">
            <wp:extent cx="3912813" cy="284975"/>
            <wp:effectExtent l="0" t="0" r="0" b="1270"/>
            <wp:docPr id="21256002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00217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43389" cy="3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CF37" w14:textId="77777777" w:rsidR="00AC4869" w:rsidRPr="007F36C1" w:rsidRDefault="00AC4869" w:rsidP="00071F7D">
      <w:pPr>
        <w:spacing w:after="0"/>
        <w:jc w:val="center"/>
        <w:rPr>
          <w:lang w:eastAsia="fr-FR"/>
        </w:rPr>
      </w:pPr>
    </w:p>
    <w:p w14:paraId="09024A45" w14:textId="774C7AF4" w:rsidR="00BA3316" w:rsidRPr="007F36C1" w:rsidRDefault="00BA3316" w:rsidP="00DD2A3A">
      <w:pPr>
        <w:rPr>
          <w:lang w:eastAsia="fr-FR"/>
        </w:rPr>
      </w:pPr>
      <w:r w:rsidRPr="007F36C1">
        <w:rPr>
          <w:lang w:eastAsia="fr-FR"/>
        </w:rPr>
        <w:t xml:space="preserve">Exemple : </w:t>
      </w:r>
    </w:p>
    <w:p w14:paraId="79FB62BE" w14:textId="4C15E7F0" w:rsidR="00E024DE" w:rsidRPr="007F36C1" w:rsidRDefault="000F048A" w:rsidP="009364AF">
      <w:pPr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6E46B3" wp14:editId="78F561C7">
                <wp:simplePos x="0" y="0"/>
                <wp:positionH relativeFrom="margin">
                  <wp:posOffset>4347210</wp:posOffset>
                </wp:positionH>
                <wp:positionV relativeFrom="paragraph">
                  <wp:posOffset>15240</wp:posOffset>
                </wp:positionV>
                <wp:extent cx="127000" cy="169333"/>
                <wp:effectExtent l="0" t="0" r="25400" b="21590"/>
                <wp:wrapNone/>
                <wp:docPr id="121822771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6933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A5AA9" id="Rectangle 34" o:spid="_x0000_s1026" style="position:absolute;margin-left:342.3pt;margin-top:1.2pt;width:10pt;height:13.3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" filled="f" strokecolor="#3db59e" strokeweight="1pt">
                <w10:wrap anchorx="margin"/>
              </v:rect>
            </w:pict>
          </mc:Fallback>
        </mc:AlternateContent>
      </w:r>
      <w:r w:rsidR="002152A5" w:rsidRPr="007F36C1">
        <w:t xml:space="preserve"> </w:t>
      </w:r>
      <w:r w:rsidRPr="007F36C1">
        <w:drawing>
          <wp:inline distT="0" distB="0" distL="0" distR="0" wp14:anchorId="16368DD8" wp14:editId="73C52C7B">
            <wp:extent cx="4724525" cy="182405"/>
            <wp:effectExtent l="0" t="0" r="0" b="8255"/>
            <wp:docPr id="16015110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1107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68344" cy="1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4443" w14:textId="5F7F7ED3" w:rsidR="002C6A45" w:rsidRPr="007F36C1" w:rsidRDefault="002C6A45" w:rsidP="002152A5">
      <w:pPr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2982AA" wp14:editId="033EF39D">
                <wp:simplePos x="0" y="0"/>
                <wp:positionH relativeFrom="margin">
                  <wp:posOffset>5143500</wp:posOffset>
                </wp:positionH>
                <wp:positionV relativeFrom="paragraph">
                  <wp:posOffset>318982</wp:posOffset>
                </wp:positionV>
                <wp:extent cx="128669" cy="118152"/>
                <wp:effectExtent l="0" t="0" r="24130" b="15240"/>
                <wp:wrapNone/>
                <wp:docPr id="114926381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9" cy="1181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997F0" id="Rectangle 34" o:spid="_x0000_s1026" style="position:absolute;margin-left:405pt;margin-top:25.1pt;width:10.15pt;height:9.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" filled="f" strokecolor="#3db59e" strokeweight="1pt">
                <w10:wrap anchorx="margin"/>
              </v:rect>
            </w:pict>
          </mc:Fallback>
        </mc:AlternateContent>
      </w:r>
      <w:r w:rsidR="000F048A" w:rsidRPr="007F36C1">
        <w:rPr>
          <w:lang w:eastAsia="fr-FR"/>
        </w:rPr>
        <w:drawing>
          <wp:inline distT="0" distB="0" distL="0" distR="0" wp14:anchorId="39314E3A" wp14:editId="0AE60546">
            <wp:extent cx="3959979" cy="579464"/>
            <wp:effectExtent l="0" t="0" r="2540" b="0"/>
            <wp:docPr id="2032963506" name="Image 1" descr="Une image contenant capture d’écran, text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63506" name="Image 1" descr="Une image contenant capture d’écran, texte, ligne&#10;&#10;Le contenu généré par l’IA peut êtr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48913" cy="5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BA65" w14:textId="1988532E" w:rsidR="009364AF" w:rsidRPr="007F36C1" w:rsidRDefault="009364AF" w:rsidP="009364AF">
      <w:pPr>
        <w:rPr>
          <w:lang w:eastAsia="fr-FR"/>
        </w:rPr>
      </w:pPr>
      <w:r w:rsidRPr="007F36C1">
        <w:rPr>
          <w:lang w:eastAsia="fr-FR"/>
        </w:rPr>
        <w:t xml:space="preserve">Dans la colonne Action, le bouton </w:t>
      </w:r>
      <w:r w:rsidR="002152A5" w:rsidRPr="007F36C1">
        <w:rPr>
          <w:lang w:eastAsia="fr-FR"/>
        </w:rPr>
        <w:drawing>
          <wp:inline distT="0" distB="0" distL="0" distR="0" wp14:anchorId="1DEBBFB7" wp14:editId="3922B9D9">
            <wp:extent cx="97289" cy="136206"/>
            <wp:effectExtent l="0" t="0" r="0" b="0"/>
            <wp:docPr id="6301990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99008" name="Image 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9" cy="1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6C1">
        <w:rPr>
          <w:lang w:eastAsia="fr-FR"/>
        </w:rPr>
        <w:t xml:space="preserve"> permet de délier le document si besoin.</w:t>
      </w:r>
    </w:p>
    <w:p w14:paraId="5125DFA6" w14:textId="77777777" w:rsidR="0053677E" w:rsidRPr="007F36C1" w:rsidRDefault="0053677E" w:rsidP="00071F7D">
      <w:pPr>
        <w:spacing w:after="0"/>
        <w:jc w:val="left"/>
        <w:rPr>
          <w:lang w:eastAsia="fr-FR"/>
        </w:rPr>
      </w:pPr>
    </w:p>
    <w:p w14:paraId="365D625C" w14:textId="0BF2CAE0" w:rsidR="00E31A05" w:rsidRPr="007F36C1" w:rsidRDefault="00E31A05" w:rsidP="00E31A05">
      <w:pPr>
        <w:pStyle w:val="Titre3"/>
        <w:jc w:val="left"/>
        <w:rPr>
          <w:b/>
          <w:bCs w:val="0"/>
        </w:rPr>
      </w:pPr>
      <w:r w:rsidRPr="007F36C1">
        <w:rPr>
          <w:b/>
          <w:bCs w:val="0"/>
        </w:rPr>
        <w:t>Les documents générés</w:t>
      </w:r>
    </w:p>
    <w:p w14:paraId="2E72A1EE" w14:textId="45687028" w:rsidR="006C27AD" w:rsidRPr="007F36C1" w:rsidRDefault="006C27AD" w:rsidP="006C27AD">
      <w:pPr>
        <w:rPr>
          <w:lang w:eastAsia="fr-FR"/>
        </w:rPr>
      </w:pPr>
      <w:r w:rsidRPr="007F36C1">
        <w:rPr>
          <w:lang w:eastAsia="fr-FR"/>
        </w:rPr>
        <w:t>Vous retrouvez dans cette zone, les documents rattachés aux OD générées directement depuis le contrôle automatiquement ou manuellement via le bouton OD.</w:t>
      </w:r>
    </w:p>
    <w:p w14:paraId="4E10D8E7" w14:textId="2D861FD1" w:rsidR="006C27AD" w:rsidRPr="007F36C1" w:rsidRDefault="006C27AD" w:rsidP="006C27AD">
      <w:pPr>
        <w:rPr>
          <w:lang w:eastAsia="fr-FR"/>
        </w:rPr>
      </w:pPr>
      <w:r w:rsidRPr="007F36C1">
        <w:rPr>
          <w:lang w:eastAsia="fr-FR"/>
        </w:rPr>
        <w:t xml:space="preserve">Exemple OD automatique (intérêts comptes courants d’associés) : </w:t>
      </w:r>
    </w:p>
    <w:p w14:paraId="7712136D" w14:textId="50881701" w:rsidR="006C27AD" w:rsidRPr="007F36C1" w:rsidRDefault="00071F7D" w:rsidP="006C27AD">
      <w:pPr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80DC0EC" wp14:editId="0F3940AF">
                <wp:simplePos x="0" y="0"/>
                <wp:positionH relativeFrom="column">
                  <wp:posOffset>3406352</wp:posOffset>
                </wp:positionH>
                <wp:positionV relativeFrom="paragraph">
                  <wp:posOffset>497628</wp:posOffset>
                </wp:positionV>
                <wp:extent cx="461221" cy="719667"/>
                <wp:effectExtent l="0" t="38100" r="53340" b="23495"/>
                <wp:wrapNone/>
                <wp:docPr id="269224327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221" cy="7196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E0B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268.2pt;margin-top:39.2pt;width:36.3pt;height:56.6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" strokecolor="#3db59e [3214]" strokeweight=".5pt">
                <v:stroke endarrow="block" joinstyle="miter"/>
              </v:shape>
            </w:pict>
          </mc:Fallback>
        </mc:AlternateContent>
      </w: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ABF216" wp14:editId="5CD75AE4">
                <wp:simplePos x="0" y="0"/>
                <wp:positionH relativeFrom="column">
                  <wp:posOffset>1514052</wp:posOffset>
                </wp:positionH>
                <wp:positionV relativeFrom="paragraph">
                  <wp:posOffset>1217295</wp:posOffset>
                </wp:positionV>
                <wp:extent cx="3674321" cy="258233"/>
                <wp:effectExtent l="0" t="0" r="21590" b="27940"/>
                <wp:wrapNone/>
                <wp:docPr id="180849377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321" cy="2582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D9BCC5" id="Rectangle 33" o:spid="_x0000_s1026" style="position:absolute;margin-left:119.2pt;margin-top:95.85pt;width:289.3pt;height:20.3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" filled="f" strokecolor="#3db59e [3214]" strokeweight="1pt"/>
            </w:pict>
          </mc:Fallback>
        </mc:AlternateContent>
      </w:r>
      <w:r w:rsidR="006C27AD" w:rsidRPr="007F36C1">
        <w:rPr>
          <w:lang w:eastAsia="fr-FR"/>
        </w:rPr>
        <w:drawing>
          <wp:inline distT="0" distB="0" distL="0" distR="0" wp14:anchorId="39899BF7" wp14:editId="5C17C1B0">
            <wp:extent cx="3774235" cy="1624750"/>
            <wp:effectExtent l="0" t="0" r="0" b="0"/>
            <wp:docPr id="476238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38810" name="Image 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235" cy="16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BA68" w14:textId="3AC42C67" w:rsidR="006C27AD" w:rsidRPr="007F36C1" w:rsidRDefault="006C27AD" w:rsidP="006C27AD">
      <w:pPr>
        <w:rPr>
          <w:lang w:eastAsia="fr-FR"/>
        </w:rPr>
      </w:pPr>
      <w:r w:rsidRPr="007F36C1">
        <w:rPr>
          <w:lang w:eastAsia="fr-FR"/>
        </w:rPr>
        <w:t>Exemple OD manuelle (</w:t>
      </w:r>
      <w:r w:rsidRPr="007F36C1">
        <w:rPr>
          <w:i/>
          <w:iCs/>
          <w:lang w:eastAsia="fr-FR"/>
        </w:rPr>
        <w:t>régularisation d</w:t>
      </w:r>
      <w:r w:rsidR="00C65E3D" w:rsidRPr="007F36C1">
        <w:rPr>
          <w:i/>
          <w:iCs/>
          <w:lang w:eastAsia="fr-FR"/>
        </w:rPr>
        <w:t>’une</w:t>
      </w:r>
      <w:r w:rsidRPr="007F36C1">
        <w:rPr>
          <w:i/>
          <w:iCs/>
          <w:lang w:eastAsia="fr-FR"/>
        </w:rPr>
        <w:t xml:space="preserve"> facture non parvenue pour un loyer) </w:t>
      </w:r>
      <w:r w:rsidRPr="007F36C1">
        <w:rPr>
          <w:lang w:eastAsia="fr-FR"/>
        </w:rPr>
        <w:t xml:space="preserve">: </w:t>
      </w:r>
    </w:p>
    <w:p w14:paraId="47D09DA3" w14:textId="12E84A0E" w:rsidR="00A956E1" w:rsidRPr="007F36C1" w:rsidRDefault="00751C08" w:rsidP="006C27AD">
      <w:pPr>
        <w:jc w:val="center"/>
        <w:rPr>
          <w:lang w:eastAsia="fr-FR"/>
        </w:rPr>
      </w:pPr>
      <w:r w:rsidRPr="007F36C1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03DEFF" wp14:editId="24C41BB9">
                <wp:simplePos x="0" y="0"/>
                <wp:positionH relativeFrom="margin">
                  <wp:posOffset>4095538</wp:posOffset>
                </wp:positionH>
                <wp:positionV relativeFrom="paragraph">
                  <wp:posOffset>40005</wp:posOffset>
                </wp:positionV>
                <wp:extent cx="160867" cy="118152"/>
                <wp:effectExtent l="0" t="0" r="10795" b="15240"/>
                <wp:wrapNone/>
                <wp:docPr id="78921716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67" cy="1181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CC86" id="Rectangle 34" o:spid="_x0000_s1026" style="position:absolute;margin-left:322.5pt;margin-top:3.15pt;width:12.65pt;height:9.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" filled="f" strokecolor="#3db59e" strokeweight="1pt">
                <w10:wrap anchorx="margin"/>
              </v:rect>
            </w:pict>
          </mc:Fallback>
        </mc:AlternateContent>
      </w:r>
      <w:r w:rsidRPr="007F36C1">
        <w:rPr>
          <w:lang w:eastAsia="fr-FR"/>
        </w:rPr>
        <w:drawing>
          <wp:inline distT="0" distB="0" distL="0" distR="0" wp14:anchorId="0BF5EF2B" wp14:editId="612DE69F">
            <wp:extent cx="4356581" cy="217621"/>
            <wp:effectExtent l="0" t="0" r="0" b="0"/>
            <wp:docPr id="12881051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05179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88222" cy="2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A57F" w14:textId="164C02C1" w:rsidR="00BD0630" w:rsidRPr="007F36C1" w:rsidRDefault="00751C08" w:rsidP="006C27AD">
      <w:pPr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7D1256D0" wp14:editId="6AD25105">
            <wp:extent cx="3632509" cy="424197"/>
            <wp:effectExtent l="0" t="0" r="6350" b="0"/>
            <wp:docPr id="2687886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88692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02223" cy="43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9801" w14:textId="77777777" w:rsidR="00B874E3" w:rsidRPr="007F36C1" w:rsidRDefault="00B874E3" w:rsidP="00071F7D">
      <w:pPr>
        <w:spacing w:after="0"/>
        <w:jc w:val="left"/>
        <w:rPr>
          <w:lang w:eastAsia="fr-FR"/>
        </w:rPr>
      </w:pPr>
    </w:p>
    <w:p w14:paraId="7C5D9C82" w14:textId="43CE9B6A" w:rsidR="00E31A05" w:rsidRPr="007F36C1" w:rsidRDefault="00E31A05" w:rsidP="00E31A05">
      <w:pPr>
        <w:pStyle w:val="Titre3"/>
        <w:jc w:val="left"/>
        <w:rPr>
          <w:b/>
          <w:bCs w:val="0"/>
        </w:rPr>
      </w:pPr>
      <w:r w:rsidRPr="007F36C1">
        <w:rPr>
          <w:b/>
          <w:bCs w:val="0"/>
        </w:rPr>
        <w:t>Les commentaires</w:t>
      </w:r>
    </w:p>
    <w:p w14:paraId="5BAE64C0" w14:textId="72B7F7BF" w:rsidR="0053677E" w:rsidRPr="007F36C1" w:rsidRDefault="00E31A05" w:rsidP="00B459C3">
      <w:pPr>
        <w:rPr>
          <w:lang w:eastAsia="fr-FR"/>
        </w:rPr>
      </w:pPr>
      <w:r w:rsidRPr="007F36C1">
        <w:rPr>
          <w:lang w:eastAsia="fr-FR"/>
        </w:rPr>
        <w:t xml:space="preserve">Il existe dans chaque contrôle deux zones de commentaires : </w:t>
      </w:r>
      <w:r w:rsidR="00B459C3" w:rsidRPr="007F36C1">
        <w:rPr>
          <w:lang w:eastAsia="fr-FR"/>
        </w:rPr>
        <w:t>‘Commentaire</w:t>
      </w:r>
      <w:r w:rsidR="008A148C" w:rsidRPr="007F36C1">
        <w:rPr>
          <w:lang w:eastAsia="fr-FR"/>
        </w:rPr>
        <w:t>s</w:t>
      </w:r>
      <w:r w:rsidRPr="007F36C1">
        <w:rPr>
          <w:lang w:eastAsia="fr-FR"/>
        </w:rPr>
        <w:t xml:space="preserve"> détaillé</w:t>
      </w:r>
      <w:r w:rsidR="008A148C" w:rsidRPr="007F36C1">
        <w:rPr>
          <w:lang w:eastAsia="fr-FR"/>
        </w:rPr>
        <w:t>s</w:t>
      </w:r>
      <w:r w:rsidR="00B459C3" w:rsidRPr="007F36C1">
        <w:rPr>
          <w:lang w:eastAsia="fr-FR"/>
        </w:rPr>
        <w:t>’</w:t>
      </w:r>
      <w:r w:rsidRPr="007F36C1">
        <w:rPr>
          <w:lang w:eastAsia="fr-FR"/>
        </w:rPr>
        <w:t xml:space="preserve"> et </w:t>
      </w:r>
      <w:r w:rsidR="00B459C3" w:rsidRPr="007F36C1">
        <w:rPr>
          <w:lang w:eastAsia="fr-FR"/>
        </w:rPr>
        <w:t>‘Commentaire</w:t>
      </w:r>
      <w:r w:rsidR="008A148C" w:rsidRPr="007F36C1">
        <w:rPr>
          <w:lang w:eastAsia="fr-FR"/>
        </w:rPr>
        <w:t>s</w:t>
      </w:r>
      <w:r w:rsidRPr="007F36C1">
        <w:rPr>
          <w:lang w:eastAsia="fr-FR"/>
        </w:rPr>
        <w:t xml:space="preserve"> synthétique</w:t>
      </w:r>
      <w:r w:rsidR="008A148C" w:rsidRPr="007F36C1">
        <w:rPr>
          <w:lang w:eastAsia="fr-FR"/>
        </w:rPr>
        <w:t>s</w:t>
      </w:r>
      <w:r w:rsidR="00B459C3" w:rsidRPr="007F36C1">
        <w:rPr>
          <w:lang w:eastAsia="fr-FR"/>
        </w:rPr>
        <w:t>’</w:t>
      </w:r>
      <w:r w:rsidR="00131581" w:rsidRPr="007F36C1">
        <w:rPr>
          <w:lang w:eastAsia="fr-FR"/>
        </w:rPr>
        <w:t>.</w:t>
      </w:r>
      <w:r w:rsidR="007B3FC2" w:rsidRPr="007F36C1">
        <w:rPr>
          <w:lang w:eastAsia="fr-FR"/>
        </w:rPr>
        <w:t xml:space="preserve"> Utilisez les </w:t>
      </w:r>
      <w:r w:rsidR="00B459C3" w:rsidRPr="007F36C1">
        <w:rPr>
          <w:lang w:eastAsia="fr-FR"/>
        </w:rPr>
        <w:t>flèches</w:t>
      </w:r>
      <w:r w:rsidR="007B3FC2" w:rsidRPr="007F36C1">
        <w:rPr>
          <w:lang w:eastAsia="fr-FR"/>
        </w:rPr>
        <w:t xml:space="preserve"> pour les saisir</w:t>
      </w:r>
      <w:r w:rsidR="00B459C3" w:rsidRPr="007F36C1">
        <w:rPr>
          <w:lang w:eastAsia="fr-FR"/>
        </w:rPr>
        <w:t xml:space="preserve"> et les </w:t>
      </w:r>
      <w:r w:rsidR="007B3FC2" w:rsidRPr="007F36C1">
        <w:rPr>
          <w:lang w:eastAsia="fr-FR"/>
        </w:rPr>
        <w:t>consulter.</w:t>
      </w:r>
    </w:p>
    <w:p w14:paraId="14FFD41B" w14:textId="08C8ABE4" w:rsidR="00B459C3" w:rsidRPr="007F36C1" w:rsidRDefault="001F3864" w:rsidP="001F3864">
      <w:pPr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AB6197" wp14:editId="22649C30">
                <wp:simplePos x="0" y="0"/>
                <wp:positionH relativeFrom="column">
                  <wp:posOffset>4896485</wp:posOffset>
                </wp:positionH>
                <wp:positionV relativeFrom="paragraph">
                  <wp:posOffset>-1270</wp:posOffset>
                </wp:positionV>
                <wp:extent cx="110067" cy="283210"/>
                <wp:effectExtent l="0" t="0" r="23495" b="21590"/>
                <wp:wrapNone/>
                <wp:docPr id="313801414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7" cy="283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E8B5A" id="Rectangle 32" o:spid="_x0000_s1026" style="position:absolute;margin-left:385.55pt;margin-top:-.1pt;width:8.65pt;height:22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" filled="f" strokecolor="#3db59e [3214]" strokeweight="1pt"/>
            </w:pict>
          </mc:Fallback>
        </mc:AlternateContent>
      </w:r>
      <w:r w:rsidR="00B459C3" w:rsidRPr="007F36C1">
        <w:rPr>
          <w:lang w:eastAsia="fr-FR"/>
        </w:rPr>
        <w:drawing>
          <wp:inline distT="0" distB="0" distL="0" distR="0" wp14:anchorId="1BE63F27" wp14:editId="32528D19">
            <wp:extent cx="3535570" cy="283210"/>
            <wp:effectExtent l="0" t="0" r="8255" b="2540"/>
            <wp:docPr id="1993821106" name="Image 1" descr="Une image contenant texte, reçu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04100" name="Image 1" descr="Une image contenant texte, reçu, capture d’écran, blanc&#10;&#10;Le contenu généré par l’IA peut être incorrect."/>
                    <pic:cNvPicPr/>
                  </pic:nvPicPr>
                  <pic:blipFill rotWithShape="1">
                    <a:blip r:embed="rId32"/>
                    <a:srcRect t="5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01" cy="3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967AB" w14:textId="15C76136" w:rsidR="00B459C3" w:rsidRPr="007F36C1" w:rsidRDefault="007B3FC2" w:rsidP="00071F7D">
      <w:pPr>
        <w:jc w:val="center"/>
        <w:rPr>
          <w:lang w:eastAsia="fr-FR"/>
        </w:rPr>
      </w:pPr>
      <w:r w:rsidRPr="007F36C1">
        <w:rPr>
          <w:lang w:eastAsia="fr-FR"/>
        </w:rPr>
        <w:drawing>
          <wp:inline distT="0" distB="0" distL="0" distR="0" wp14:anchorId="4E316F15" wp14:editId="3F7DA92B">
            <wp:extent cx="5096622" cy="922866"/>
            <wp:effectExtent l="0" t="0" r="0" b="0"/>
            <wp:docPr id="1435228587" name="Image 1" descr="Une image contenant texte, reçu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28587" name="Image 1" descr="Une image contenant texte, reçu, capture d’écran, blanc&#10;&#10;Le contenu généré par l’IA peut être incorrect."/>
                    <pic:cNvPicPr/>
                  </pic:nvPicPr>
                  <pic:blipFill rotWithShape="1">
                    <a:blip r:embed="rId77"/>
                    <a:srcRect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40" cy="94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427846" w:rsidRPr="007F36C1" w14:paraId="02C5FDB1" w14:textId="77777777" w:rsidTr="009B56AA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0F4B0" w14:textId="77777777" w:rsidR="00427846" w:rsidRPr="007F36C1" w:rsidRDefault="00427846" w:rsidP="009B56AA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F36C1">
              <w:drawing>
                <wp:inline distT="0" distB="0" distL="0" distR="0" wp14:anchorId="00A2281A" wp14:editId="4B5483A5">
                  <wp:extent cx="372533" cy="372533"/>
                  <wp:effectExtent l="0" t="0" r="8890" b="8890"/>
                  <wp:docPr id="854813360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72" cy="37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2E580BB5" w14:textId="45C3C9A4" w:rsidR="00427846" w:rsidRPr="007F36C1" w:rsidRDefault="00427846" w:rsidP="00427846">
            <w:pPr>
              <w:rPr>
                <w:b/>
                <w:bCs/>
                <w:lang w:eastAsia="fr-FR"/>
              </w:rPr>
            </w:pPr>
            <w:r w:rsidRPr="007F36C1">
              <w:rPr>
                <w:b/>
                <w:bCs/>
                <w:lang w:eastAsia="fr-FR"/>
              </w:rPr>
              <w:t xml:space="preserve">Nous vous préconisons de laisser les commentaires à destination du superviseur dans la zone </w:t>
            </w:r>
            <w:r w:rsidR="00BA3316" w:rsidRPr="007F36C1">
              <w:rPr>
                <w:b/>
                <w:bCs/>
                <w:lang w:eastAsia="fr-FR"/>
              </w:rPr>
              <w:t>‘</w:t>
            </w:r>
            <w:r w:rsidRPr="007F36C1">
              <w:rPr>
                <w:b/>
                <w:bCs/>
                <w:lang w:eastAsia="fr-FR"/>
              </w:rPr>
              <w:t>Commentaire</w:t>
            </w:r>
            <w:r w:rsidR="008A148C" w:rsidRPr="007F36C1">
              <w:rPr>
                <w:b/>
                <w:bCs/>
                <w:lang w:eastAsia="fr-FR"/>
              </w:rPr>
              <w:t>s</w:t>
            </w:r>
            <w:r w:rsidRPr="007F36C1">
              <w:rPr>
                <w:b/>
                <w:bCs/>
                <w:lang w:eastAsia="fr-FR"/>
              </w:rPr>
              <w:t xml:space="preserve"> synthétique</w:t>
            </w:r>
            <w:r w:rsidR="008A148C" w:rsidRPr="007F36C1">
              <w:rPr>
                <w:b/>
                <w:bCs/>
                <w:lang w:eastAsia="fr-FR"/>
              </w:rPr>
              <w:t>s</w:t>
            </w:r>
            <w:r w:rsidR="00BA3316" w:rsidRPr="007F36C1">
              <w:rPr>
                <w:b/>
                <w:bCs/>
                <w:lang w:eastAsia="fr-FR"/>
              </w:rPr>
              <w:t>’</w:t>
            </w:r>
            <w:r w:rsidRPr="007F36C1">
              <w:rPr>
                <w:b/>
                <w:bCs/>
                <w:lang w:eastAsia="fr-FR"/>
              </w:rPr>
              <w:t>.</w:t>
            </w:r>
          </w:p>
        </w:tc>
      </w:tr>
    </w:tbl>
    <w:p w14:paraId="77DE479D" w14:textId="1FA6E338" w:rsidR="0002799D" w:rsidRPr="007F36C1" w:rsidRDefault="000F5665" w:rsidP="0002799D">
      <w:pPr>
        <w:pStyle w:val="Titre1"/>
      </w:pPr>
      <w:r w:rsidRPr="007F36C1">
        <w:lastRenderedPageBreak/>
        <w:t>SUIVI DE LA</w:t>
      </w:r>
      <w:r w:rsidR="00BE1040" w:rsidRPr="007F36C1">
        <w:t xml:space="preserve"> R</w:t>
      </w:r>
      <w:r w:rsidR="0002799D" w:rsidRPr="007F36C1">
        <w:t>É</w:t>
      </w:r>
      <w:r w:rsidR="00BE1040" w:rsidRPr="007F36C1">
        <w:t>VISION</w:t>
      </w:r>
      <w:r w:rsidR="002A1DF3" w:rsidRPr="007F36C1">
        <w:t xml:space="preserve"> du portefeuille de dossiers</w:t>
      </w:r>
    </w:p>
    <w:p w14:paraId="6AE19461" w14:textId="380996E0" w:rsidR="00611D91" w:rsidRPr="007F36C1" w:rsidRDefault="00611D91" w:rsidP="0002799D">
      <w:pPr>
        <w:rPr>
          <w:lang w:eastAsia="fr-FR"/>
        </w:rPr>
      </w:pPr>
      <w:r w:rsidRPr="007F36C1">
        <w:rPr>
          <w:lang w:eastAsia="fr-FR"/>
        </w:rPr>
        <w:t>Pour visualiser l’avancement global de la révision sur l’ensemble des dossiers de votre portefeuille, cliquez sur le pictogramme</w:t>
      </w:r>
      <w:r w:rsidR="009C5B88" w:rsidRPr="007F36C1">
        <w:rPr>
          <w:lang w:eastAsia="fr-FR"/>
        </w:rPr>
        <w:t xml:space="preserve"> </w:t>
      </w:r>
      <w:r w:rsidR="009C5B88" w:rsidRPr="007F36C1">
        <w:rPr>
          <w:lang w:eastAsia="fr-FR"/>
        </w:rPr>
        <w:drawing>
          <wp:inline distT="0" distB="0" distL="0" distR="0" wp14:anchorId="62EDEB3C" wp14:editId="7D676EF2">
            <wp:extent cx="88900" cy="109220"/>
            <wp:effectExtent l="0" t="0" r="6350" b="5080"/>
            <wp:docPr id="3672241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24135" name=""/>
                    <pic:cNvPicPr/>
                  </pic:nvPicPr>
                  <pic:blipFill rotWithShape="1">
                    <a:blip r:embed="rId78"/>
                    <a:srcRect l="28226" t="21245" r="14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0" cy="11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36C1">
        <w:rPr>
          <w:lang w:eastAsia="fr-FR"/>
        </w:rPr>
        <w:t xml:space="preserve"> en haut de l’écran puis allez sur l’onglet </w:t>
      </w:r>
      <w:r w:rsidRPr="007F36C1">
        <w:rPr>
          <w:i/>
          <w:iCs/>
          <w:lang w:eastAsia="fr-FR"/>
        </w:rPr>
        <w:t>Etat d’avancement</w:t>
      </w:r>
      <w:r w:rsidR="009C5B88" w:rsidRPr="007F36C1">
        <w:rPr>
          <w:lang w:eastAsia="fr-FR"/>
        </w:rPr>
        <w:t xml:space="preserve"> / </w:t>
      </w:r>
      <w:r w:rsidR="009C5B88" w:rsidRPr="007F36C1">
        <w:rPr>
          <w:i/>
          <w:iCs/>
          <w:lang w:eastAsia="fr-FR"/>
        </w:rPr>
        <w:t>Clôture</w:t>
      </w:r>
      <w:r w:rsidRPr="007F36C1">
        <w:rPr>
          <w:lang w:eastAsia="fr-FR"/>
        </w:rPr>
        <w:t>.</w:t>
      </w:r>
    </w:p>
    <w:p w14:paraId="427A68EB" w14:textId="77777777" w:rsidR="009C5B88" w:rsidRPr="007F36C1" w:rsidRDefault="009C5B88" w:rsidP="0002799D">
      <w:pPr>
        <w:rPr>
          <w:lang w:eastAsia="fr-FR"/>
        </w:rPr>
      </w:pPr>
    </w:p>
    <w:p w14:paraId="43DB61FC" w14:textId="60B46203" w:rsidR="009C5B88" w:rsidRPr="007F36C1" w:rsidRDefault="0082218C" w:rsidP="0082218C">
      <w:pPr>
        <w:jc w:val="center"/>
        <w:rPr>
          <w:lang w:eastAsia="fr-FR"/>
        </w:rPr>
      </w:pP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320F6BE" wp14:editId="79EE679A">
                <wp:simplePos x="0" y="0"/>
                <wp:positionH relativeFrom="column">
                  <wp:posOffset>1861470</wp:posOffset>
                </wp:positionH>
                <wp:positionV relativeFrom="paragraph">
                  <wp:posOffset>554620</wp:posOffset>
                </wp:positionV>
                <wp:extent cx="349322" cy="143838"/>
                <wp:effectExtent l="0" t="0" r="12700" b="27940"/>
                <wp:wrapNone/>
                <wp:docPr id="1069836059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22" cy="1438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9670A" id="Rectangle 35" o:spid="_x0000_s1026" style="position:absolute;margin-left:146.55pt;margin-top:43.65pt;width:27.5pt;height:11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" filled="f" strokecolor="#3db59e [3214]" strokeweight="1pt"/>
            </w:pict>
          </mc:Fallback>
        </mc:AlternateContent>
      </w: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D8D470" wp14:editId="58371236">
                <wp:simplePos x="0" y="0"/>
                <wp:positionH relativeFrom="column">
                  <wp:posOffset>1304233</wp:posOffset>
                </wp:positionH>
                <wp:positionV relativeFrom="paragraph">
                  <wp:posOffset>215265</wp:posOffset>
                </wp:positionV>
                <wp:extent cx="914400" cy="184935"/>
                <wp:effectExtent l="0" t="0" r="19050" b="24765"/>
                <wp:wrapNone/>
                <wp:docPr id="2093188327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4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E1649" id="Rectangle 35" o:spid="_x0000_s1026" style="position:absolute;margin-left:102.7pt;margin-top:16.95pt;width:1in;height:14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" filled="f" strokecolor="#3db59e [3214]" strokeweight="1pt"/>
            </w:pict>
          </mc:Fallback>
        </mc:AlternateContent>
      </w:r>
      <w:r w:rsidRPr="007F36C1">
        <w:rPr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89AD239" wp14:editId="069E19BE">
                <wp:simplePos x="0" y="0"/>
                <wp:positionH relativeFrom="column">
                  <wp:posOffset>2205655</wp:posOffset>
                </wp:positionH>
                <wp:positionV relativeFrom="paragraph">
                  <wp:posOffset>35774</wp:posOffset>
                </wp:positionV>
                <wp:extent cx="164386" cy="138701"/>
                <wp:effectExtent l="0" t="0" r="26670" b="13970"/>
                <wp:wrapNone/>
                <wp:docPr id="63203003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86" cy="138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D2C3F" id="Rectangle 35" o:spid="_x0000_s1026" style="position:absolute;margin-left:173.65pt;margin-top:2.8pt;width:12.95pt;height:10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" filled="f" strokecolor="#3db59e [3214]" strokeweight="1pt"/>
            </w:pict>
          </mc:Fallback>
        </mc:AlternateContent>
      </w:r>
      <w:r w:rsidRPr="007F36C1">
        <w:rPr>
          <w:lang w:eastAsia="fr-FR"/>
        </w:rPr>
        <w:drawing>
          <wp:inline distT="0" distB="0" distL="0" distR="0" wp14:anchorId="0A5EA1C0" wp14:editId="16F1D4FF">
            <wp:extent cx="6270732" cy="1400005"/>
            <wp:effectExtent l="0" t="0" r="0" b="0"/>
            <wp:docPr id="302918790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18790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82198" cy="14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E8A0" w14:textId="77777777" w:rsidR="009C5B88" w:rsidRPr="007F36C1" w:rsidRDefault="009C5B88" w:rsidP="0002799D">
      <w:pPr>
        <w:rPr>
          <w:lang w:eastAsia="fr-FR"/>
        </w:rPr>
      </w:pPr>
    </w:p>
    <w:p w14:paraId="7F2B63B9" w14:textId="19EE5D68" w:rsidR="02439EA1" w:rsidRPr="007F36C1" w:rsidRDefault="02439EA1" w:rsidP="0D6CA824">
      <w:r w:rsidRPr="007F36C1">
        <w:drawing>
          <wp:inline distT="0" distB="0" distL="0" distR="0" wp14:anchorId="2E107410" wp14:editId="0DFC443D">
            <wp:extent cx="438150" cy="542925"/>
            <wp:effectExtent l="0" t="0" r="0" b="0"/>
            <wp:docPr id="62262288" name="drawing" descr="Une image contenant capture d’écran, Graphique, clipar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2288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6C1">
        <w:rPr>
          <w:rFonts w:eastAsia="Tahoma" w:cs="Tahoma"/>
          <w:i/>
          <w:iCs/>
          <w:color w:val="404040" w:themeColor="text1" w:themeTint="BF"/>
          <w:szCs w:val="20"/>
        </w:rPr>
        <w:t xml:space="preserve">  </w:t>
      </w:r>
      <w:r w:rsidR="00611D91" w:rsidRPr="007F36C1">
        <w:rPr>
          <w:rFonts w:eastAsia="Tahoma" w:cs="Tahoma"/>
          <w:i/>
          <w:iCs/>
          <w:color w:val="404040" w:themeColor="text1" w:themeTint="BF"/>
          <w:szCs w:val="20"/>
        </w:rPr>
        <w:t>Pour plus de détails sur l</w:t>
      </w:r>
      <w:r w:rsidR="00746AAF" w:rsidRPr="007F36C1">
        <w:rPr>
          <w:rFonts w:eastAsia="Tahoma" w:cs="Tahoma"/>
          <w:i/>
          <w:iCs/>
          <w:color w:val="404040" w:themeColor="text1" w:themeTint="BF"/>
          <w:szCs w:val="20"/>
        </w:rPr>
        <w:t>e suivi de l’avancement de vos dossiers, consultez la fiche d</w:t>
      </w:r>
      <w:r w:rsidRPr="007F36C1">
        <w:rPr>
          <w:rFonts w:eastAsia="Tahoma" w:cs="Tahoma"/>
          <w:i/>
          <w:iCs/>
          <w:color w:val="404040" w:themeColor="text1" w:themeTint="BF"/>
          <w:szCs w:val="20"/>
        </w:rPr>
        <w:t xml:space="preserve">ocumentaire : « </w:t>
      </w:r>
      <w:hyperlink r:id="rId81" w:history="1">
        <w:r w:rsidR="0029046E" w:rsidRPr="007F36C1">
          <w:rPr>
            <w:rStyle w:val="Lienhypertexte"/>
            <w:rFonts w:eastAsia="Tahoma" w:cs="Tahoma"/>
            <w:i/>
            <w:iCs/>
            <w:szCs w:val="20"/>
          </w:rPr>
          <w:t>Suivi de l</w:t>
        </w:r>
        <w:r w:rsidRPr="007F36C1">
          <w:rPr>
            <w:rStyle w:val="Lienhypertexte"/>
            <w:rFonts w:eastAsia="Tahoma" w:cs="Tahoma"/>
            <w:i/>
            <w:iCs/>
            <w:szCs w:val="20"/>
          </w:rPr>
          <w:t>’avancement des dossiers</w:t>
        </w:r>
      </w:hyperlink>
      <w:r w:rsidRPr="007F36C1">
        <w:rPr>
          <w:rFonts w:eastAsia="Tahoma" w:cs="Tahoma"/>
          <w:i/>
          <w:iCs/>
          <w:color w:val="404040" w:themeColor="text1" w:themeTint="BF"/>
          <w:szCs w:val="20"/>
        </w:rPr>
        <w:t xml:space="preserve"> »</w:t>
      </w:r>
    </w:p>
    <w:p w14:paraId="60D2F4E0" w14:textId="310E95F2" w:rsidR="0D6CA824" w:rsidRDefault="0D6CA824" w:rsidP="006249B9"/>
    <w:sectPr w:rsidR="0D6CA824" w:rsidSect="001E6838">
      <w:headerReference w:type="default" r:id="rId82"/>
      <w:footerReference w:type="default" r:id="rId83"/>
      <w:headerReference w:type="first" r:id="rId84"/>
      <w:footerReference w:type="first" r:id="rId85"/>
      <w:pgSz w:w="11906" w:h="16838" w:code="9"/>
      <w:pgMar w:top="820" w:right="707" w:bottom="1134" w:left="709" w:header="283" w:footer="283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AB1BA" w14:textId="77777777" w:rsidR="00BD063A" w:rsidRPr="007F36C1" w:rsidRDefault="00BD063A" w:rsidP="00CF74C8">
      <w:pPr>
        <w:spacing w:after="0"/>
      </w:pPr>
      <w:r w:rsidRPr="007F36C1">
        <w:separator/>
      </w:r>
    </w:p>
  </w:endnote>
  <w:endnote w:type="continuationSeparator" w:id="0">
    <w:p w14:paraId="370F394A" w14:textId="77777777" w:rsidR="00BD063A" w:rsidRPr="007F36C1" w:rsidRDefault="00BD063A" w:rsidP="00CF74C8">
      <w:pPr>
        <w:spacing w:after="0"/>
      </w:pPr>
      <w:r w:rsidRPr="007F36C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04D3B" w14:textId="6C98EFB7" w:rsidR="00B33525" w:rsidRPr="007F36C1" w:rsidRDefault="00A8215F" w:rsidP="00BA3316">
    <w:pPr>
      <w:pStyle w:val="Pieddepage"/>
      <w:pBdr>
        <w:top w:val="single" w:sz="4" w:space="1" w:color="7F7F7F"/>
      </w:pBdr>
      <w:tabs>
        <w:tab w:val="clear" w:pos="4536"/>
        <w:tab w:val="clear" w:pos="9072"/>
        <w:tab w:val="right" w:pos="9900"/>
      </w:tabs>
      <w:jc w:val="center"/>
      <w:rPr>
        <w:i/>
        <w:sz w:val="18"/>
        <w:szCs w:val="18"/>
      </w:rPr>
    </w:pPr>
    <w:r w:rsidRPr="007F36C1">
      <w:rPr>
        <w:i/>
        <w:sz w:val="18"/>
        <w:szCs w:val="18"/>
      </w:rPr>
      <w:t xml:space="preserve">Mise à jour : </w:t>
    </w:r>
    <w:r w:rsidR="00BA3316" w:rsidRPr="007F36C1">
      <w:rPr>
        <w:i/>
        <w:sz w:val="18"/>
        <w:szCs w:val="18"/>
      </w:rPr>
      <w:t>0</w:t>
    </w:r>
    <w:r w:rsidR="00BD2A6B" w:rsidRPr="007F36C1">
      <w:rPr>
        <w:i/>
        <w:sz w:val="18"/>
        <w:szCs w:val="18"/>
      </w:rPr>
      <w:t>6</w:t>
    </w:r>
    <w:r w:rsidRPr="007F36C1">
      <w:rPr>
        <w:i/>
        <w:sz w:val="18"/>
        <w:szCs w:val="18"/>
      </w:rPr>
      <w:t>/</w:t>
    </w:r>
    <w:r w:rsidR="009B69AA" w:rsidRPr="007F36C1">
      <w:rPr>
        <w:i/>
        <w:sz w:val="18"/>
        <w:szCs w:val="18"/>
      </w:rPr>
      <w:t>0</w:t>
    </w:r>
    <w:r w:rsidR="00295A75" w:rsidRPr="007F36C1">
      <w:rPr>
        <w:i/>
        <w:sz w:val="18"/>
        <w:szCs w:val="18"/>
      </w:rPr>
      <w:t>2</w:t>
    </w:r>
    <w:r w:rsidRPr="007F36C1">
      <w:rPr>
        <w:i/>
        <w:sz w:val="18"/>
        <w:szCs w:val="18"/>
      </w:rPr>
      <w:t>/2</w:t>
    </w:r>
    <w:r w:rsidR="009B69AA" w:rsidRPr="007F36C1">
      <w:rPr>
        <w:i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9CCAA" w14:textId="109A2D77" w:rsidR="008E05AE" w:rsidRPr="007F36C1" w:rsidRDefault="004F7F4A" w:rsidP="0076359C">
    <w:pPr>
      <w:pStyle w:val="Pieddepage"/>
      <w:pBdr>
        <w:top w:val="single" w:sz="4" w:space="1" w:color="7F7F7F"/>
      </w:pBdr>
      <w:tabs>
        <w:tab w:val="right" w:pos="9900"/>
      </w:tabs>
      <w:jc w:val="center"/>
      <w:rPr>
        <w:iCs/>
        <w:sz w:val="18"/>
        <w:szCs w:val="18"/>
      </w:rPr>
    </w:pPr>
    <w:r w:rsidRPr="007F36C1">
      <w:rPr>
        <w:iCs/>
        <w:sz w:val="18"/>
        <w:szCs w:val="18"/>
      </w:rPr>
      <w:t>bobbee</w:t>
    </w:r>
    <w:r w:rsidR="00E301B4" w:rsidRPr="007F36C1">
      <w:rPr>
        <w:i/>
        <w:sz w:val="18"/>
        <w:szCs w:val="18"/>
      </w:rPr>
      <w:t xml:space="preserve"> - </w:t>
    </w:r>
    <w:r w:rsidR="001E6838" w:rsidRPr="007F36C1">
      <w:rPr>
        <w:iCs/>
        <w:sz w:val="18"/>
        <w:szCs w:val="18"/>
      </w:rPr>
      <w:t xml:space="preserve">Mise à jour : </w:t>
    </w:r>
    <w:r w:rsidR="00295A75" w:rsidRPr="007F36C1">
      <w:rPr>
        <w:iCs/>
        <w:sz w:val="18"/>
        <w:szCs w:val="18"/>
      </w:rPr>
      <w:t>0</w:t>
    </w:r>
    <w:r w:rsidR="00BD2A6B" w:rsidRPr="007F36C1">
      <w:rPr>
        <w:iCs/>
        <w:sz w:val="18"/>
        <w:szCs w:val="18"/>
      </w:rPr>
      <w:t>6</w:t>
    </w:r>
    <w:r w:rsidRPr="007F36C1">
      <w:rPr>
        <w:iCs/>
        <w:sz w:val="18"/>
        <w:szCs w:val="18"/>
      </w:rPr>
      <w:t>/0</w:t>
    </w:r>
    <w:r w:rsidR="00295A75" w:rsidRPr="007F36C1">
      <w:rPr>
        <w:iCs/>
        <w:sz w:val="18"/>
        <w:szCs w:val="18"/>
      </w:rPr>
      <w:t>2</w:t>
    </w:r>
    <w:r w:rsidRPr="007F36C1">
      <w:rPr>
        <w:iCs/>
        <w:sz w:val="18"/>
        <w:szCs w:val="18"/>
      </w:rPr>
      <w:t>/26</w:t>
    </w:r>
    <w:r w:rsidR="001E6838" w:rsidRPr="007F36C1">
      <w:rPr>
        <w:iCs/>
        <w:sz w:val="18"/>
        <w:szCs w:val="18"/>
      </w:rPr>
      <w:t xml:space="preserve"> - Groupe ISAGRI</w:t>
    </w:r>
    <w:r w:rsidR="001E6838" w:rsidRPr="007F36C1">
      <w:rPr>
        <w:iCs/>
        <w:sz w:val="18"/>
        <w:szCs w:val="18"/>
      </w:rPr>
      <w:br/>
      <w:t>Avenue des Censives - BP 50333 - 60026 BEAUVAIS Cedex - SAS au capital de 5 100 000 € - 327 733 432 RCS Beauvais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81905" w14:textId="77777777" w:rsidR="00BD063A" w:rsidRPr="007F36C1" w:rsidRDefault="00BD063A" w:rsidP="00CF74C8">
      <w:pPr>
        <w:spacing w:after="0"/>
      </w:pPr>
      <w:r w:rsidRPr="007F36C1">
        <w:separator/>
      </w:r>
    </w:p>
  </w:footnote>
  <w:footnote w:type="continuationSeparator" w:id="0">
    <w:p w14:paraId="476F93F1" w14:textId="77777777" w:rsidR="00BD063A" w:rsidRPr="007F36C1" w:rsidRDefault="00BD063A" w:rsidP="00CF74C8">
      <w:pPr>
        <w:spacing w:after="0"/>
      </w:pPr>
      <w:r w:rsidRPr="007F36C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986FF" w14:textId="77777777" w:rsidR="00B33525" w:rsidRPr="007F36C1" w:rsidRDefault="004879D5" w:rsidP="00373667">
    <w:pPr>
      <w:pStyle w:val="En-tte"/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7F36C1">
      <w:drawing>
        <wp:inline distT="0" distB="0" distL="0" distR="0" wp14:anchorId="55001693" wp14:editId="7F6EDD4A">
          <wp:extent cx="819150" cy="336550"/>
          <wp:effectExtent l="0" t="0" r="0" b="0"/>
          <wp:docPr id="674177566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3CC392" w14:textId="77777777" w:rsidR="00972910" w:rsidRPr="007F36C1" w:rsidRDefault="00972910" w:rsidP="00972910">
    <w:pPr>
      <w:pStyle w:val="En-tte"/>
      <w:pBdr>
        <w:top w:val="single" w:sz="4" w:space="1" w:color="auto"/>
      </w:pBdr>
      <w:tabs>
        <w:tab w:val="clear" w:pos="4536"/>
        <w:tab w:val="clear" w:pos="9072"/>
        <w:tab w:val="right" w:pos="9781"/>
      </w:tabs>
      <w:rPr>
        <w:rFonts w:cs="Tahoma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1B65" w14:textId="77777777" w:rsidR="00B33525" w:rsidRPr="007F36C1" w:rsidRDefault="004879D5" w:rsidP="004879D5">
    <w:pPr>
      <w:pStyle w:val="En-tte"/>
      <w:pBdr>
        <w:bottom w:val="single" w:sz="4" w:space="1" w:color="7F7F7F"/>
      </w:pBdr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7F36C1">
      <w:drawing>
        <wp:inline distT="0" distB="0" distL="0" distR="0" wp14:anchorId="5B2C628E" wp14:editId="50CDD965">
          <wp:extent cx="819150" cy="336550"/>
          <wp:effectExtent l="0" t="0" r="0" b="0"/>
          <wp:docPr id="1412860805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36C1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41B5B"/>
    <w:multiLevelType w:val="hybridMultilevel"/>
    <w:tmpl w:val="77243B50"/>
    <w:lvl w:ilvl="0" w:tplc="C53E8D34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160E8"/>
    <w:multiLevelType w:val="multilevel"/>
    <w:tmpl w:val="93DE5AA4"/>
    <w:lvl w:ilvl="0">
      <w:start w:val="1"/>
      <w:numFmt w:val="decimal"/>
      <w:pStyle w:val="Titre1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suff w:val="space"/>
      <w:lvlText w:val="%1.%2."/>
      <w:lvlJc w:val="left"/>
      <w:pPr>
        <w:ind w:left="567" w:hanging="567"/>
      </w:pPr>
      <w:rPr>
        <w:rFonts w:hint="default"/>
        <w:color w:val="007C6D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567" w:hanging="567"/>
      </w:pPr>
      <w:rPr>
        <w:rFonts w:hint="default"/>
        <w:b/>
        <w:bCs/>
        <w:i w:val="0"/>
        <w:sz w:val="20"/>
        <w:szCs w:val="20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2" w15:restartNumberingAfterBreak="0">
    <w:nsid w:val="1624E73A"/>
    <w:multiLevelType w:val="hybridMultilevel"/>
    <w:tmpl w:val="685E5708"/>
    <w:lvl w:ilvl="0" w:tplc="449C78E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77644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BA1C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DA63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461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E65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5E8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664C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EA5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73332"/>
    <w:multiLevelType w:val="multilevel"/>
    <w:tmpl w:val="8408A51A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color w:val="FE9900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4" w15:restartNumberingAfterBreak="0">
    <w:nsid w:val="34D50EAA"/>
    <w:multiLevelType w:val="hybridMultilevel"/>
    <w:tmpl w:val="6F0CBBBC"/>
    <w:lvl w:ilvl="0" w:tplc="4EC8D884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16368"/>
    <w:multiLevelType w:val="hybridMultilevel"/>
    <w:tmpl w:val="590C83AC"/>
    <w:lvl w:ilvl="0" w:tplc="1220B33A">
      <w:start w:val="4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5003479E"/>
    <w:multiLevelType w:val="hybridMultilevel"/>
    <w:tmpl w:val="0FF0EEC0"/>
    <w:lvl w:ilvl="0" w:tplc="3A867C68">
      <w:start w:val="5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9C63D2F"/>
    <w:multiLevelType w:val="hybridMultilevel"/>
    <w:tmpl w:val="5DE47290"/>
    <w:lvl w:ilvl="0" w:tplc="81866EE2">
      <w:start w:val="5"/>
      <w:numFmt w:val="bullet"/>
      <w:lvlText w:val="-"/>
      <w:lvlJc w:val="left"/>
      <w:pPr>
        <w:ind w:left="67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8" w15:restartNumberingAfterBreak="0">
    <w:nsid w:val="6365769D"/>
    <w:multiLevelType w:val="hybridMultilevel"/>
    <w:tmpl w:val="8304BA9E"/>
    <w:lvl w:ilvl="0" w:tplc="C4E05136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8217E"/>
    <w:multiLevelType w:val="hybridMultilevel"/>
    <w:tmpl w:val="179AF3EA"/>
    <w:lvl w:ilvl="0" w:tplc="DE5C3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4610A"/>
    <w:multiLevelType w:val="hybridMultilevel"/>
    <w:tmpl w:val="AEFA3578"/>
    <w:lvl w:ilvl="0" w:tplc="33222E4E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9092A"/>
    <w:multiLevelType w:val="hybridMultilevel"/>
    <w:tmpl w:val="269EE8A4"/>
    <w:lvl w:ilvl="0" w:tplc="4B14C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DB59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FB45C1"/>
    <w:multiLevelType w:val="hybridMultilevel"/>
    <w:tmpl w:val="F10CDF62"/>
    <w:lvl w:ilvl="0" w:tplc="3632AD62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824231">
    <w:abstractNumId w:val="2"/>
  </w:num>
  <w:num w:numId="2" w16cid:durableId="1807620496">
    <w:abstractNumId w:val="1"/>
  </w:num>
  <w:num w:numId="3" w16cid:durableId="1370186485">
    <w:abstractNumId w:val="8"/>
  </w:num>
  <w:num w:numId="4" w16cid:durableId="616521490">
    <w:abstractNumId w:val="12"/>
  </w:num>
  <w:num w:numId="5" w16cid:durableId="166362950">
    <w:abstractNumId w:val="3"/>
  </w:num>
  <w:num w:numId="6" w16cid:durableId="2118938180">
    <w:abstractNumId w:val="1"/>
  </w:num>
  <w:num w:numId="7" w16cid:durableId="1805462871">
    <w:abstractNumId w:val="9"/>
  </w:num>
  <w:num w:numId="8" w16cid:durableId="189993413">
    <w:abstractNumId w:val="1"/>
  </w:num>
  <w:num w:numId="9" w16cid:durableId="1633443511">
    <w:abstractNumId w:val="1"/>
  </w:num>
  <w:num w:numId="10" w16cid:durableId="1360542949">
    <w:abstractNumId w:val="6"/>
  </w:num>
  <w:num w:numId="11" w16cid:durableId="1513765194">
    <w:abstractNumId w:val="7"/>
  </w:num>
  <w:num w:numId="12" w16cid:durableId="2075425082">
    <w:abstractNumId w:val="5"/>
  </w:num>
  <w:num w:numId="13" w16cid:durableId="1657489240">
    <w:abstractNumId w:val="4"/>
  </w:num>
  <w:num w:numId="14" w16cid:durableId="1904220727">
    <w:abstractNumId w:val="0"/>
  </w:num>
  <w:num w:numId="15" w16cid:durableId="1846287832">
    <w:abstractNumId w:val="10"/>
  </w:num>
  <w:num w:numId="16" w16cid:durableId="12057483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38"/>
    <w:rsid w:val="0000452C"/>
    <w:rsid w:val="0001346B"/>
    <w:rsid w:val="000150EC"/>
    <w:rsid w:val="0002799D"/>
    <w:rsid w:val="000304E7"/>
    <w:rsid w:val="000328B8"/>
    <w:rsid w:val="00043F23"/>
    <w:rsid w:val="0004526C"/>
    <w:rsid w:val="00046591"/>
    <w:rsid w:val="0004674D"/>
    <w:rsid w:val="00047223"/>
    <w:rsid w:val="000476C0"/>
    <w:rsid w:val="00056855"/>
    <w:rsid w:val="000606A0"/>
    <w:rsid w:val="00064C3E"/>
    <w:rsid w:val="0006623C"/>
    <w:rsid w:val="00066AD2"/>
    <w:rsid w:val="00071F7D"/>
    <w:rsid w:val="00074457"/>
    <w:rsid w:val="0008568A"/>
    <w:rsid w:val="00092EC7"/>
    <w:rsid w:val="0009366E"/>
    <w:rsid w:val="00096103"/>
    <w:rsid w:val="000A32E3"/>
    <w:rsid w:val="000A6E9A"/>
    <w:rsid w:val="000B432B"/>
    <w:rsid w:val="000B5C40"/>
    <w:rsid w:val="000C0B3F"/>
    <w:rsid w:val="000C1D24"/>
    <w:rsid w:val="000C4C21"/>
    <w:rsid w:val="000C5F69"/>
    <w:rsid w:val="000C7752"/>
    <w:rsid w:val="000D0505"/>
    <w:rsid w:val="000D1A23"/>
    <w:rsid w:val="000D3BCE"/>
    <w:rsid w:val="000D53D4"/>
    <w:rsid w:val="000D743B"/>
    <w:rsid w:val="000E204B"/>
    <w:rsid w:val="000E40D6"/>
    <w:rsid w:val="000E6D85"/>
    <w:rsid w:val="000F048A"/>
    <w:rsid w:val="000F3865"/>
    <w:rsid w:val="000F4B39"/>
    <w:rsid w:val="000F5665"/>
    <w:rsid w:val="000F6C97"/>
    <w:rsid w:val="000F7563"/>
    <w:rsid w:val="00105B2A"/>
    <w:rsid w:val="00111978"/>
    <w:rsid w:val="00120267"/>
    <w:rsid w:val="00131581"/>
    <w:rsid w:val="00132B8A"/>
    <w:rsid w:val="00153651"/>
    <w:rsid w:val="00155110"/>
    <w:rsid w:val="00163AAE"/>
    <w:rsid w:val="00186175"/>
    <w:rsid w:val="0019241F"/>
    <w:rsid w:val="00193275"/>
    <w:rsid w:val="00196190"/>
    <w:rsid w:val="001961FA"/>
    <w:rsid w:val="001963FF"/>
    <w:rsid w:val="001A3D0A"/>
    <w:rsid w:val="001A5C21"/>
    <w:rsid w:val="001A71A5"/>
    <w:rsid w:val="001B4CB3"/>
    <w:rsid w:val="001C4A58"/>
    <w:rsid w:val="001C732B"/>
    <w:rsid w:val="001D6A44"/>
    <w:rsid w:val="001E309F"/>
    <w:rsid w:val="001E33A7"/>
    <w:rsid w:val="001E3990"/>
    <w:rsid w:val="001E6838"/>
    <w:rsid w:val="001F1363"/>
    <w:rsid w:val="001F3864"/>
    <w:rsid w:val="001F5205"/>
    <w:rsid w:val="001F7B06"/>
    <w:rsid w:val="00201036"/>
    <w:rsid w:val="002152A5"/>
    <w:rsid w:val="00215684"/>
    <w:rsid w:val="00221228"/>
    <w:rsid w:val="00222D2D"/>
    <w:rsid w:val="00224255"/>
    <w:rsid w:val="002270DC"/>
    <w:rsid w:val="00235BD9"/>
    <w:rsid w:val="002369A0"/>
    <w:rsid w:val="00237A70"/>
    <w:rsid w:val="00250BB4"/>
    <w:rsid w:val="00250DFF"/>
    <w:rsid w:val="00251723"/>
    <w:rsid w:val="00256BE9"/>
    <w:rsid w:val="002607BC"/>
    <w:rsid w:val="0026264C"/>
    <w:rsid w:val="0027012B"/>
    <w:rsid w:val="0027184A"/>
    <w:rsid w:val="00272B30"/>
    <w:rsid w:val="00277790"/>
    <w:rsid w:val="00280757"/>
    <w:rsid w:val="002810BE"/>
    <w:rsid w:val="0029046E"/>
    <w:rsid w:val="002924E7"/>
    <w:rsid w:val="002927BE"/>
    <w:rsid w:val="0029408E"/>
    <w:rsid w:val="00295A75"/>
    <w:rsid w:val="002A0ACE"/>
    <w:rsid w:val="002A1DF3"/>
    <w:rsid w:val="002A483C"/>
    <w:rsid w:val="002A59CF"/>
    <w:rsid w:val="002B7898"/>
    <w:rsid w:val="002C6A45"/>
    <w:rsid w:val="002D2332"/>
    <w:rsid w:val="002D4B8D"/>
    <w:rsid w:val="002E20FA"/>
    <w:rsid w:val="002E4873"/>
    <w:rsid w:val="002F23BF"/>
    <w:rsid w:val="002F2DC4"/>
    <w:rsid w:val="002F4BCD"/>
    <w:rsid w:val="00303EC8"/>
    <w:rsid w:val="00312386"/>
    <w:rsid w:val="003141D2"/>
    <w:rsid w:val="00320D72"/>
    <w:rsid w:val="00326EE7"/>
    <w:rsid w:val="0033322E"/>
    <w:rsid w:val="003336C6"/>
    <w:rsid w:val="00333C2F"/>
    <w:rsid w:val="00345058"/>
    <w:rsid w:val="0034511D"/>
    <w:rsid w:val="0034540A"/>
    <w:rsid w:val="003602A3"/>
    <w:rsid w:val="003644DD"/>
    <w:rsid w:val="00364EBA"/>
    <w:rsid w:val="00371C04"/>
    <w:rsid w:val="003725F1"/>
    <w:rsid w:val="00373667"/>
    <w:rsid w:val="003808F3"/>
    <w:rsid w:val="00384F22"/>
    <w:rsid w:val="0039049C"/>
    <w:rsid w:val="00391528"/>
    <w:rsid w:val="0039160D"/>
    <w:rsid w:val="0039187E"/>
    <w:rsid w:val="00394F8E"/>
    <w:rsid w:val="003A5C39"/>
    <w:rsid w:val="003C650C"/>
    <w:rsid w:val="003D69D8"/>
    <w:rsid w:val="003D7082"/>
    <w:rsid w:val="003E4946"/>
    <w:rsid w:val="003F15E3"/>
    <w:rsid w:val="00401BC3"/>
    <w:rsid w:val="00411D55"/>
    <w:rsid w:val="004125D8"/>
    <w:rsid w:val="00412820"/>
    <w:rsid w:val="00427846"/>
    <w:rsid w:val="0043018B"/>
    <w:rsid w:val="00431ABE"/>
    <w:rsid w:val="00433F41"/>
    <w:rsid w:val="00442A9D"/>
    <w:rsid w:val="00443C98"/>
    <w:rsid w:val="00451D31"/>
    <w:rsid w:val="00460F5A"/>
    <w:rsid w:val="00464081"/>
    <w:rsid w:val="0046626A"/>
    <w:rsid w:val="004765CC"/>
    <w:rsid w:val="00477D8C"/>
    <w:rsid w:val="00483490"/>
    <w:rsid w:val="00485DAC"/>
    <w:rsid w:val="004879D5"/>
    <w:rsid w:val="00494E04"/>
    <w:rsid w:val="00497E64"/>
    <w:rsid w:val="004B3E7C"/>
    <w:rsid w:val="004B5A97"/>
    <w:rsid w:val="004B5E17"/>
    <w:rsid w:val="004C449D"/>
    <w:rsid w:val="004D01AA"/>
    <w:rsid w:val="004D0E89"/>
    <w:rsid w:val="004F1866"/>
    <w:rsid w:val="004F7F4A"/>
    <w:rsid w:val="00500F07"/>
    <w:rsid w:val="00513DE2"/>
    <w:rsid w:val="0052651B"/>
    <w:rsid w:val="00530B8E"/>
    <w:rsid w:val="0053677E"/>
    <w:rsid w:val="00536BEA"/>
    <w:rsid w:val="00537922"/>
    <w:rsid w:val="00540F4B"/>
    <w:rsid w:val="005410BD"/>
    <w:rsid w:val="00545463"/>
    <w:rsid w:val="00547821"/>
    <w:rsid w:val="00555CEF"/>
    <w:rsid w:val="00560573"/>
    <w:rsid w:val="00560A10"/>
    <w:rsid w:val="005616B0"/>
    <w:rsid w:val="00571142"/>
    <w:rsid w:val="00574F01"/>
    <w:rsid w:val="00576575"/>
    <w:rsid w:val="00582F42"/>
    <w:rsid w:val="0058552E"/>
    <w:rsid w:val="005859C5"/>
    <w:rsid w:val="0059196A"/>
    <w:rsid w:val="005935AF"/>
    <w:rsid w:val="005937D8"/>
    <w:rsid w:val="00596E04"/>
    <w:rsid w:val="00597BF1"/>
    <w:rsid w:val="005A2585"/>
    <w:rsid w:val="005A2E9A"/>
    <w:rsid w:val="005A513B"/>
    <w:rsid w:val="005A7F95"/>
    <w:rsid w:val="005C39A7"/>
    <w:rsid w:val="005C3C84"/>
    <w:rsid w:val="005D0E0C"/>
    <w:rsid w:val="005D4A54"/>
    <w:rsid w:val="005E66E4"/>
    <w:rsid w:val="005E74B8"/>
    <w:rsid w:val="006020DF"/>
    <w:rsid w:val="00604A88"/>
    <w:rsid w:val="00611D91"/>
    <w:rsid w:val="0061288B"/>
    <w:rsid w:val="00613116"/>
    <w:rsid w:val="006133D3"/>
    <w:rsid w:val="0061363A"/>
    <w:rsid w:val="006249B9"/>
    <w:rsid w:val="00641386"/>
    <w:rsid w:val="00643052"/>
    <w:rsid w:val="00646E19"/>
    <w:rsid w:val="00653D5B"/>
    <w:rsid w:val="006576DF"/>
    <w:rsid w:val="006650C7"/>
    <w:rsid w:val="00667003"/>
    <w:rsid w:val="00670F51"/>
    <w:rsid w:val="006809AD"/>
    <w:rsid w:val="0068569B"/>
    <w:rsid w:val="006961DC"/>
    <w:rsid w:val="006A0AAD"/>
    <w:rsid w:val="006A3F6F"/>
    <w:rsid w:val="006A4A0F"/>
    <w:rsid w:val="006A4FD1"/>
    <w:rsid w:val="006A6076"/>
    <w:rsid w:val="006C27AD"/>
    <w:rsid w:val="006C712A"/>
    <w:rsid w:val="006D25E7"/>
    <w:rsid w:val="006E1B32"/>
    <w:rsid w:val="006F0FA2"/>
    <w:rsid w:val="006F38F1"/>
    <w:rsid w:val="006F3FB8"/>
    <w:rsid w:val="006F54A8"/>
    <w:rsid w:val="0070392A"/>
    <w:rsid w:val="007272CD"/>
    <w:rsid w:val="007273F4"/>
    <w:rsid w:val="007314A4"/>
    <w:rsid w:val="00734A65"/>
    <w:rsid w:val="00736071"/>
    <w:rsid w:val="00737B9C"/>
    <w:rsid w:val="00746AAF"/>
    <w:rsid w:val="00751C08"/>
    <w:rsid w:val="0075666A"/>
    <w:rsid w:val="0076359C"/>
    <w:rsid w:val="00766E74"/>
    <w:rsid w:val="00775D12"/>
    <w:rsid w:val="007824AE"/>
    <w:rsid w:val="00791C7A"/>
    <w:rsid w:val="0079381F"/>
    <w:rsid w:val="00795213"/>
    <w:rsid w:val="007A633F"/>
    <w:rsid w:val="007B3FC2"/>
    <w:rsid w:val="007B6698"/>
    <w:rsid w:val="007C38F6"/>
    <w:rsid w:val="007C5CB4"/>
    <w:rsid w:val="007C6D9F"/>
    <w:rsid w:val="007C74EB"/>
    <w:rsid w:val="007D684E"/>
    <w:rsid w:val="007E42CB"/>
    <w:rsid w:val="007E6DAB"/>
    <w:rsid w:val="007F36C1"/>
    <w:rsid w:val="007F70CF"/>
    <w:rsid w:val="00800003"/>
    <w:rsid w:val="00800FC6"/>
    <w:rsid w:val="0080295D"/>
    <w:rsid w:val="00803762"/>
    <w:rsid w:val="00803812"/>
    <w:rsid w:val="008103CD"/>
    <w:rsid w:val="008116D9"/>
    <w:rsid w:val="00813712"/>
    <w:rsid w:val="00816A27"/>
    <w:rsid w:val="00820A66"/>
    <w:rsid w:val="0082218C"/>
    <w:rsid w:val="008255E0"/>
    <w:rsid w:val="0082633F"/>
    <w:rsid w:val="00830E25"/>
    <w:rsid w:val="0084132A"/>
    <w:rsid w:val="0084640C"/>
    <w:rsid w:val="00846C85"/>
    <w:rsid w:val="008512FD"/>
    <w:rsid w:val="00856DC2"/>
    <w:rsid w:val="008625C8"/>
    <w:rsid w:val="0086660B"/>
    <w:rsid w:val="008719E6"/>
    <w:rsid w:val="00871F61"/>
    <w:rsid w:val="00874835"/>
    <w:rsid w:val="008827B7"/>
    <w:rsid w:val="008847A4"/>
    <w:rsid w:val="008A148C"/>
    <w:rsid w:val="008A2402"/>
    <w:rsid w:val="008A295E"/>
    <w:rsid w:val="008A57F8"/>
    <w:rsid w:val="008C2C6A"/>
    <w:rsid w:val="008C3513"/>
    <w:rsid w:val="008D2FFF"/>
    <w:rsid w:val="008D37CD"/>
    <w:rsid w:val="008E0496"/>
    <w:rsid w:val="008E05AE"/>
    <w:rsid w:val="008E2B0B"/>
    <w:rsid w:val="008E51AA"/>
    <w:rsid w:val="008E7F59"/>
    <w:rsid w:val="008F26C5"/>
    <w:rsid w:val="00907DE0"/>
    <w:rsid w:val="00911B03"/>
    <w:rsid w:val="009137A7"/>
    <w:rsid w:val="0091792F"/>
    <w:rsid w:val="00923978"/>
    <w:rsid w:val="00923C81"/>
    <w:rsid w:val="009259E2"/>
    <w:rsid w:val="00926439"/>
    <w:rsid w:val="009271F7"/>
    <w:rsid w:val="009301B4"/>
    <w:rsid w:val="00935529"/>
    <w:rsid w:val="009364AF"/>
    <w:rsid w:val="00950F04"/>
    <w:rsid w:val="009535B2"/>
    <w:rsid w:val="009537C3"/>
    <w:rsid w:val="00961ED3"/>
    <w:rsid w:val="00963AE5"/>
    <w:rsid w:val="00965FBB"/>
    <w:rsid w:val="00972910"/>
    <w:rsid w:val="00983189"/>
    <w:rsid w:val="00986E1C"/>
    <w:rsid w:val="00992775"/>
    <w:rsid w:val="009A1602"/>
    <w:rsid w:val="009A1C01"/>
    <w:rsid w:val="009A5EE8"/>
    <w:rsid w:val="009B57A4"/>
    <w:rsid w:val="009B5C5B"/>
    <w:rsid w:val="009B66B0"/>
    <w:rsid w:val="009B69AA"/>
    <w:rsid w:val="009B7C34"/>
    <w:rsid w:val="009C02C8"/>
    <w:rsid w:val="009C5B88"/>
    <w:rsid w:val="009D3756"/>
    <w:rsid w:val="009D3A46"/>
    <w:rsid w:val="009D41A1"/>
    <w:rsid w:val="009D63B0"/>
    <w:rsid w:val="009D6DEA"/>
    <w:rsid w:val="009E130F"/>
    <w:rsid w:val="009E1F5E"/>
    <w:rsid w:val="009E41D0"/>
    <w:rsid w:val="009E5EED"/>
    <w:rsid w:val="009E67B0"/>
    <w:rsid w:val="00A02B79"/>
    <w:rsid w:val="00A034DD"/>
    <w:rsid w:val="00A07BB5"/>
    <w:rsid w:val="00A1004D"/>
    <w:rsid w:val="00A22140"/>
    <w:rsid w:val="00A27110"/>
    <w:rsid w:val="00A27316"/>
    <w:rsid w:val="00A3268C"/>
    <w:rsid w:val="00A3367F"/>
    <w:rsid w:val="00A3449B"/>
    <w:rsid w:val="00A45C81"/>
    <w:rsid w:val="00A46200"/>
    <w:rsid w:val="00A5241D"/>
    <w:rsid w:val="00A53BD6"/>
    <w:rsid w:val="00A54887"/>
    <w:rsid w:val="00A54B0D"/>
    <w:rsid w:val="00A572B0"/>
    <w:rsid w:val="00A61666"/>
    <w:rsid w:val="00A642D1"/>
    <w:rsid w:val="00A65EB8"/>
    <w:rsid w:val="00A702A9"/>
    <w:rsid w:val="00A71117"/>
    <w:rsid w:val="00A73273"/>
    <w:rsid w:val="00A736A2"/>
    <w:rsid w:val="00A75DAB"/>
    <w:rsid w:val="00A8215F"/>
    <w:rsid w:val="00A827AB"/>
    <w:rsid w:val="00A87DBF"/>
    <w:rsid w:val="00A956E1"/>
    <w:rsid w:val="00A95B4F"/>
    <w:rsid w:val="00AA5D71"/>
    <w:rsid w:val="00AB1BD4"/>
    <w:rsid w:val="00AB65B3"/>
    <w:rsid w:val="00AC043A"/>
    <w:rsid w:val="00AC4869"/>
    <w:rsid w:val="00AD6593"/>
    <w:rsid w:val="00AE1C36"/>
    <w:rsid w:val="00AE1E43"/>
    <w:rsid w:val="00AE4AFD"/>
    <w:rsid w:val="00AE7289"/>
    <w:rsid w:val="00AF53E5"/>
    <w:rsid w:val="00AF5732"/>
    <w:rsid w:val="00AF699F"/>
    <w:rsid w:val="00B0084E"/>
    <w:rsid w:val="00B0487A"/>
    <w:rsid w:val="00B06442"/>
    <w:rsid w:val="00B14614"/>
    <w:rsid w:val="00B30257"/>
    <w:rsid w:val="00B30C85"/>
    <w:rsid w:val="00B33525"/>
    <w:rsid w:val="00B35B3C"/>
    <w:rsid w:val="00B459C3"/>
    <w:rsid w:val="00B5276A"/>
    <w:rsid w:val="00B53F11"/>
    <w:rsid w:val="00B6080B"/>
    <w:rsid w:val="00B615E8"/>
    <w:rsid w:val="00B63259"/>
    <w:rsid w:val="00B653E9"/>
    <w:rsid w:val="00B70BA4"/>
    <w:rsid w:val="00B72B6B"/>
    <w:rsid w:val="00B745ED"/>
    <w:rsid w:val="00B76070"/>
    <w:rsid w:val="00B778E8"/>
    <w:rsid w:val="00B8409A"/>
    <w:rsid w:val="00B874E3"/>
    <w:rsid w:val="00BA3316"/>
    <w:rsid w:val="00BB1B11"/>
    <w:rsid w:val="00BB2201"/>
    <w:rsid w:val="00BB501B"/>
    <w:rsid w:val="00BC1D61"/>
    <w:rsid w:val="00BD0630"/>
    <w:rsid w:val="00BD063A"/>
    <w:rsid w:val="00BD2A6B"/>
    <w:rsid w:val="00BD2D2A"/>
    <w:rsid w:val="00BD3D73"/>
    <w:rsid w:val="00BD71E4"/>
    <w:rsid w:val="00BE1040"/>
    <w:rsid w:val="00BE1BC4"/>
    <w:rsid w:val="00BE28FC"/>
    <w:rsid w:val="00BE31CD"/>
    <w:rsid w:val="00BE71B8"/>
    <w:rsid w:val="00BF2B34"/>
    <w:rsid w:val="00BF5070"/>
    <w:rsid w:val="00C06626"/>
    <w:rsid w:val="00C06AD3"/>
    <w:rsid w:val="00C10CCE"/>
    <w:rsid w:val="00C1434F"/>
    <w:rsid w:val="00C1570A"/>
    <w:rsid w:val="00C216DC"/>
    <w:rsid w:val="00C220E0"/>
    <w:rsid w:val="00C23FCE"/>
    <w:rsid w:val="00C30265"/>
    <w:rsid w:val="00C35005"/>
    <w:rsid w:val="00C4358D"/>
    <w:rsid w:val="00C44527"/>
    <w:rsid w:val="00C552BC"/>
    <w:rsid w:val="00C55803"/>
    <w:rsid w:val="00C55FC9"/>
    <w:rsid w:val="00C65E3D"/>
    <w:rsid w:val="00C76B78"/>
    <w:rsid w:val="00C7744E"/>
    <w:rsid w:val="00C868CA"/>
    <w:rsid w:val="00C87524"/>
    <w:rsid w:val="00C9591D"/>
    <w:rsid w:val="00CA32AF"/>
    <w:rsid w:val="00CB0FDD"/>
    <w:rsid w:val="00CD13AC"/>
    <w:rsid w:val="00CD1982"/>
    <w:rsid w:val="00CD2DD1"/>
    <w:rsid w:val="00CD4605"/>
    <w:rsid w:val="00CE0137"/>
    <w:rsid w:val="00CE29FB"/>
    <w:rsid w:val="00CF5FC9"/>
    <w:rsid w:val="00CF74C8"/>
    <w:rsid w:val="00D075B9"/>
    <w:rsid w:val="00D169E7"/>
    <w:rsid w:val="00D17B59"/>
    <w:rsid w:val="00D247E6"/>
    <w:rsid w:val="00D362B5"/>
    <w:rsid w:val="00D40504"/>
    <w:rsid w:val="00D43D73"/>
    <w:rsid w:val="00D4459B"/>
    <w:rsid w:val="00D510B8"/>
    <w:rsid w:val="00D55B00"/>
    <w:rsid w:val="00D643EE"/>
    <w:rsid w:val="00D66351"/>
    <w:rsid w:val="00D667BA"/>
    <w:rsid w:val="00D70844"/>
    <w:rsid w:val="00D71ECA"/>
    <w:rsid w:val="00D8549F"/>
    <w:rsid w:val="00D86510"/>
    <w:rsid w:val="00D9118E"/>
    <w:rsid w:val="00DB1000"/>
    <w:rsid w:val="00DB157A"/>
    <w:rsid w:val="00DB6537"/>
    <w:rsid w:val="00DC1CA2"/>
    <w:rsid w:val="00DC3F07"/>
    <w:rsid w:val="00DC6E0C"/>
    <w:rsid w:val="00DD2A38"/>
    <w:rsid w:val="00DD2A3A"/>
    <w:rsid w:val="00DE1882"/>
    <w:rsid w:val="00DE22A1"/>
    <w:rsid w:val="00DE5FCA"/>
    <w:rsid w:val="00DF5517"/>
    <w:rsid w:val="00DF7BD1"/>
    <w:rsid w:val="00E024DE"/>
    <w:rsid w:val="00E159F8"/>
    <w:rsid w:val="00E21774"/>
    <w:rsid w:val="00E21BB4"/>
    <w:rsid w:val="00E301B4"/>
    <w:rsid w:val="00E31A05"/>
    <w:rsid w:val="00E36CD7"/>
    <w:rsid w:val="00E41A7A"/>
    <w:rsid w:val="00E5445B"/>
    <w:rsid w:val="00E60E5E"/>
    <w:rsid w:val="00E62E38"/>
    <w:rsid w:val="00E64F81"/>
    <w:rsid w:val="00E70F8E"/>
    <w:rsid w:val="00E733B5"/>
    <w:rsid w:val="00E93518"/>
    <w:rsid w:val="00E95EC6"/>
    <w:rsid w:val="00EB0329"/>
    <w:rsid w:val="00EB5F8E"/>
    <w:rsid w:val="00EF0D5A"/>
    <w:rsid w:val="00EF1FAE"/>
    <w:rsid w:val="00EF375C"/>
    <w:rsid w:val="00F03322"/>
    <w:rsid w:val="00F0455E"/>
    <w:rsid w:val="00F07478"/>
    <w:rsid w:val="00F16AA5"/>
    <w:rsid w:val="00F234B9"/>
    <w:rsid w:val="00F2403C"/>
    <w:rsid w:val="00F25795"/>
    <w:rsid w:val="00F33ACC"/>
    <w:rsid w:val="00F3400D"/>
    <w:rsid w:val="00F43473"/>
    <w:rsid w:val="00F47F4C"/>
    <w:rsid w:val="00F54205"/>
    <w:rsid w:val="00F55F05"/>
    <w:rsid w:val="00F56CCC"/>
    <w:rsid w:val="00F613C6"/>
    <w:rsid w:val="00F70091"/>
    <w:rsid w:val="00F70580"/>
    <w:rsid w:val="00F737B4"/>
    <w:rsid w:val="00F76922"/>
    <w:rsid w:val="00F90E60"/>
    <w:rsid w:val="00F9629F"/>
    <w:rsid w:val="00F977C5"/>
    <w:rsid w:val="00F97869"/>
    <w:rsid w:val="00FA1258"/>
    <w:rsid w:val="00FA29E9"/>
    <w:rsid w:val="00FA4010"/>
    <w:rsid w:val="00FA6F66"/>
    <w:rsid w:val="00FA7FC2"/>
    <w:rsid w:val="00FB7F96"/>
    <w:rsid w:val="00FC0EE3"/>
    <w:rsid w:val="00FC23E0"/>
    <w:rsid w:val="00FC341E"/>
    <w:rsid w:val="00FC4156"/>
    <w:rsid w:val="00FD15A6"/>
    <w:rsid w:val="00FD2898"/>
    <w:rsid w:val="00FD2BF2"/>
    <w:rsid w:val="00FD3038"/>
    <w:rsid w:val="00FE227F"/>
    <w:rsid w:val="00FE5624"/>
    <w:rsid w:val="00FE5656"/>
    <w:rsid w:val="00FE5AFF"/>
    <w:rsid w:val="00FF3071"/>
    <w:rsid w:val="00FF4AB5"/>
    <w:rsid w:val="00FF5D8B"/>
    <w:rsid w:val="0132BB91"/>
    <w:rsid w:val="02439EA1"/>
    <w:rsid w:val="04A1F49F"/>
    <w:rsid w:val="0625CD76"/>
    <w:rsid w:val="076E9ABB"/>
    <w:rsid w:val="082E7419"/>
    <w:rsid w:val="0942B96A"/>
    <w:rsid w:val="09FC1D9F"/>
    <w:rsid w:val="0AAB59C3"/>
    <w:rsid w:val="0D6CA824"/>
    <w:rsid w:val="0DAF0E27"/>
    <w:rsid w:val="0E51794D"/>
    <w:rsid w:val="0F647D15"/>
    <w:rsid w:val="0FA64ABC"/>
    <w:rsid w:val="0FC4A0AF"/>
    <w:rsid w:val="106EFCD4"/>
    <w:rsid w:val="10F74098"/>
    <w:rsid w:val="118A6A4F"/>
    <w:rsid w:val="11CAC0EA"/>
    <w:rsid w:val="132B2CDE"/>
    <w:rsid w:val="13E57B16"/>
    <w:rsid w:val="13ED7613"/>
    <w:rsid w:val="151D24CA"/>
    <w:rsid w:val="164C2F45"/>
    <w:rsid w:val="16823794"/>
    <w:rsid w:val="171FFCAE"/>
    <w:rsid w:val="1753459C"/>
    <w:rsid w:val="19EAB075"/>
    <w:rsid w:val="1A00A480"/>
    <w:rsid w:val="1B18D28D"/>
    <w:rsid w:val="1BDAC313"/>
    <w:rsid w:val="1DC82E2A"/>
    <w:rsid w:val="1E2454B5"/>
    <w:rsid w:val="1F10B896"/>
    <w:rsid w:val="21914EEF"/>
    <w:rsid w:val="21FE2989"/>
    <w:rsid w:val="228B9DF7"/>
    <w:rsid w:val="23E4E1E3"/>
    <w:rsid w:val="24B6764C"/>
    <w:rsid w:val="25C6B423"/>
    <w:rsid w:val="267AB4B9"/>
    <w:rsid w:val="2D1F923A"/>
    <w:rsid w:val="2D34EBA1"/>
    <w:rsid w:val="2F05AE0C"/>
    <w:rsid w:val="2F61A7A1"/>
    <w:rsid w:val="2FFC30F3"/>
    <w:rsid w:val="359E58E0"/>
    <w:rsid w:val="367E38AE"/>
    <w:rsid w:val="3905FC8F"/>
    <w:rsid w:val="397AC494"/>
    <w:rsid w:val="3A999334"/>
    <w:rsid w:val="3AB71758"/>
    <w:rsid w:val="3CAA424D"/>
    <w:rsid w:val="3ED94C84"/>
    <w:rsid w:val="3FB57BEF"/>
    <w:rsid w:val="407C626E"/>
    <w:rsid w:val="4092BB0D"/>
    <w:rsid w:val="424B0A40"/>
    <w:rsid w:val="44C7EE6A"/>
    <w:rsid w:val="45BC4CB7"/>
    <w:rsid w:val="492D0E15"/>
    <w:rsid w:val="4D480E57"/>
    <w:rsid w:val="4DC853C5"/>
    <w:rsid w:val="510A6072"/>
    <w:rsid w:val="52C86CC9"/>
    <w:rsid w:val="543E1A25"/>
    <w:rsid w:val="553D60B4"/>
    <w:rsid w:val="5571B3B0"/>
    <w:rsid w:val="5664B711"/>
    <w:rsid w:val="57CFECFE"/>
    <w:rsid w:val="58C7E094"/>
    <w:rsid w:val="598EE697"/>
    <w:rsid w:val="59D08721"/>
    <w:rsid w:val="5BDE87FB"/>
    <w:rsid w:val="5D7825B6"/>
    <w:rsid w:val="655F2E3E"/>
    <w:rsid w:val="66A38B61"/>
    <w:rsid w:val="67CD1C49"/>
    <w:rsid w:val="69867CEE"/>
    <w:rsid w:val="6B9EC69D"/>
    <w:rsid w:val="6CCC8991"/>
    <w:rsid w:val="6D09CED6"/>
    <w:rsid w:val="6E2A0167"/>
    <w:rsid w:val="6F95EE4F"/>
    <w:rsid w:val="715FA512"/>
    <w:rsid w:val="73C22982"/>
    <w:rsid w:val="752D89DF"/>
    <w:rsid w:val="75900E0B"/>
    <w:rsid w:val="77B3377C"/>
    <w:rsid w:val="78ED08A4"/>
    <w:rsid w:val="79CD5896"/>
    <w:rsid w:val="7A82BC2B"/>
    <w:rsid w:val="7AC231E7"/>
    <w:rsid w:val="7B6E26AA"/>
    <w:rsid w:val="7BFFE7C7"/>
    <w:rsid w:val="7D649B8F"/>
    <w:rsid w:val="7E963230"/>
    <w:rsid w:val="7FE6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4A2B8"/>
  <w15:chartTrackingRefBased/>
  <w15:docId w15:val="{FF5DF781-E681-494E-BF90-BECFA320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7AD"/>
    <w:pPr>
      <w:spacing w:after="120"/>
      <w:jc w:val="both"/>
    </w:pPr>
    <w:rPr>
      <w:rFonts w:ascii="Tahoma" w:hAnsi="Tahoma"/>
      <w:szCs w:val="22"/>
      <w:lang w:eastAsia="en-US"/>
    </w:rPr>
  </w:style>
  <w:style w:type="paragraph" w:styleId="Titre1">
    <w:name w:val="heading 1"/>
    <w:aliases w:val="Partie"/>
    <w:next w:val="Normal"/>
    <w:link w:val="Titre1Car"/>
    <w:qFormat/>
    <w:rsid w:val="00CF74C8"/>
    <w:pPr>
      <w:keepNext/>
      <w:widowControl w:val="0"/>
      <w:numPr>
        <w:numId w:val="2"/>
      </w:numPr>
      <w:shd w:val="clear" w:color="auto" w:fill="EAEAEA"/>
      <w:tabs>
        <w:tab w:val="left" w:leader="dot" w:pos="284"/>
      </w:tabs>
      <w:suppressAutoHyphens/>
      <w:spacing w:before="360" w:after="120"/>
      <w:outlineLvl w:val="0"/>
    </w:pPr>
    <w:rPr>
      <w:rFonts w:ascii="Tahoma" w:eastAsia="Times New Roman" w:hAnsi="Tahoma" w:cs="Arial"/>
      <w:caps/>
      <w:color w:val="333333"/>
      <w:kern w:val="32"/>
      <w:sz w:val="26"/>
      <w:szCs w:val="26"/>
    </w:rPr>
  </w:style>
  <w:style w:type="paragraph" w:styleId="Titre2">
    <w:name w:val="heading 2"/>
    <w:basedOn w:val="Titre1"/>
    <w:next w:val="Normal"/>
    <w:link w:val="Titre2Car"/>
    <w:qFormat/>
    <w:rsid w:val="007824AE"/>
    <w:pPr>
      <w:numPr>
        <w:ilvl w:val="1"/>
      </w:numPr>
      <w:shd w:val="clear" w:color="auto" w:fill="auto"/>
      <w:tabs>
        <w:tab w:val="left" w:pos="851"/>
      </w:tabs>
      <w:spacing w:before="240"/>
      <w:outlineLvl w:val="1"/>
    </w:pPr>
    <w:rPr>
      <w:iCs/>
      <w:caps w:val="0"/>
      <w:color w:val="007C6D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74C8"/>
    <w:pPr>
      <w:numPr>
        <w:ilvl w:val="2"/>
        <w:numId w:val="2"/>
      </w:numPr>
      <w:spacing w:before="180"/>
      <w:outlineLvl w:val="2"/>
    </w:pPr>
    <w:rPr>
      <w:rFonts w:eastAsia="Times New Roman"/>
      <w:bCs/>
      <w:lang w:eastAsia="fr-FR"/>
    </w:rPr>
  </w:style>
  <w:style w:type="paragraph" w:styleId="Titre4">
    <w:name w:val="heading 4"/>
    <w:basedOn w:val="Normal"/>
    <w:next w:val="Normal"/>
    <w:link w:val="Titre4Car"/>
    <w:qFormat/>
    <w:rsid w:val="00CF74C8"/>
    <w:pPr>
      <w:numPr>
        <w:ilvl w:val="3"/>
        <w:numId w:val="2"/>
      </w:numPr>
      <w:spacing w:before="120"/>
      <w:outlineLvl w:val="3"/>
    </w:pPr>
    <w:rPr>
      <w:rFonts w:eastAsia="Times New Roman"/>
      <w:bCs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F74C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F74C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74C8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F74C8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aliases w:val="Partie Car"/>
    <w:link w:val="Titre1"/>
    <w:rsid w:val="00CF74C8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character" w:customStyle="1" w:styleId="Titre2Car">
    <w:name w:val="Titre 2 Car"/>
    <w:link w:val="Titre2"/>
    <w:rsid w:val="007824AE"/>
    <w:rPr>
      <w:rFonts w:ascii="Tahoma" w:eastAsia="Times New Roman" w:hAnsi="Tahoma" w:cs="Arial"/>
      <w:iCs/>
      <w:color w:val="007C6D"/>
      <w:kern w:val="32"/>
      <w:sz w:val="24"/>
      <w:szCs w:val="24"/>
    </w:rPr>
  </w:style>
  <w:style w:type="character" w:customStyle="1" w:styleId="Titre3Car">
    <w:name w:val="Titre 3 Car"/>
    <w:link w:val="Titre3"/>
    <w:rsid w:val="00CF74C8"/>
    <w:rPr>
      <w:rFonts w:ascii="Tahoma" w:eastAsia="Times New Roman" w:hAnsi="Tahoma"/>
      <w:bCs/>
      <w:sz w:val="22"/>
      <w:szCs w:val="22"/>
    </w:rPr>
  </w:style>
  <w:style w:type="character" w:customStyle="1" w:styleId="Titre4Car">
    <w:name w:val="Titre 4 Car"/>
    <w:link w:val="Titre4"/>
    <w:rsid w:val="00CF74C8"/>
    <w:rPr>
      <w:rFonts w:ascii="Tahoma" w:eastAsia="Times New Roman" w:hAnsi="Tahoma"/>
      <w:bCs/>
      <w:szCs w:val="28"/>
    </w:rPr>
  </w:style>
  <w:style w:type="character" w:styleId="Lienhypertexte">
    <w:name w:val="Hyperlink"/>
    <w:uiPriority w:val="99"/>
    <w:unhideWhenUsed/>
    <w:rsid w:val="00431AB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4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Page">
    <w:name w:val="Pied_Page"/>
    <w:basedOn w:val="Normal"/>
    <w:link w:val="PiedPageCar"/>
    <w:qFormat/>
    <w:rsid w:val="0026264C"/>
    <w:pPr>
      <w:ind w:left="-142" w:right="-313"/>
      <w:jc w:val="center"/>
    </w:pPr>
    <w:rPr>
      <w:rFonts w:ascii="Calibri" w:eastAsia="Times New Roman" w:hAnsi="Calibri"/>
      <w:noProof/>
      <w:color w:val="808080"/>
      <w:szCs w:val="20"/>
      <w:lang w:eastAsia="fr-FR"/>
    </w:rPr>
  </w:style>
  <w:style w:type="character" w:customStyle="1" w:styleId="PiedPageCar">
    <w:name w:val="Pied_Page Car"/>
    <w:link w:val="PiedPage"/>
    <w:rsid w:val="0026264C"/>
    <w:rPr>
      <w:rFonts w:eastAsia="Times New Roman"/>
      <w:noProof/>
      <w:color w:val="808080"/>
    </w:rPr>
  </w:style>
  <w:style w:type="paragraph" w:customStyle="1" w:styleId="Mentionslgales">
    <w:name w:val="Mentions légales"/>
    <w:basedOn w:val="Pieddepage"/>
    <w:link w:val="MentionslgalesCar"/>
    <w:qFormat/>
    <w:rsid w:val="0026264C"/>
    <w:pPr>
      <w:ind w:left="851"/>
      <w:jc w:val="center"/>
    </w:pPr>
    <w:rPr>
      <w:rFonts w:ascii="Calibri" w:eastAsia="Times New Roman" w:hAnsi="Calibri"/>
      <w:color w:val="808080"/>
      <w:sz w:val="16"/>
      <w:szCs w:val="16"/>
      <w:lang w:eastAsia="fr-FR"/>
    </w:rPr>
  </w:style>
  <w:style w:type="character" w:customStyle="1" w:styleId="MentionslgalesCar">
    <w:name w:val="Mentions légales Car"/>
    <w:link w:val="Mentionslgales"/>
    <w:rsid w:val="0026264C"/>
    <w:rPr>
      <w:rFonts w:eastAsia="Times New Roman"/>
      <w:color w:val="808080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7C6D9F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7C6D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C6D9F"/>
    <w:rPr>
      <w:rFonts w:ascii="Tahoma" w:hAnsi="Tahoma"/>
      <w:i/>
      <w:iCs/>
      <w:color w:val="404040" w:themeColor="text1" w:themeTint="BF"/>
      <w:szCs w:val="22"/>
      <w:lang w:eastAsia="en-US"/>
    </w:rPr>
  </w:style>
  <w:style w:type="paragraph" w:styleId="Paragraphedeliste">
    <w:name w:val="List Paragraph"/>
    <w:basedOn w:val="Normal"/>
    <w:uiPriority w:val="34"/>
    <w:rsid w:val="001A5C21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Tahoma" w:hAnsi="Tahoma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A513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95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header" Target="header2.xm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customXml" Target="../customXml/item5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https://docs.groupeisa.com/bobbee/bobbee_Connectez%20des%20fichiers%20Excel%20directement%20dans%20le%20dossier%20de%20r%C3%A9vision.pdf" TargetMode="External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hyperlink" Target="https://docs.groupeisa.com/bobbee/bobbee_Suivi%20de%20l'avancement%20des%20dossiers.pdf" TargetMode="External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theme" Target="theme/theme1.xml"/><Relationship Id="rId61" Type="http://schemas.openxmlformats.org/officeDocument/2006/relationships/image" Target="media/image49.png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tsahoua\Downloads\Mod&#232;le_Pratique_AGIRIS_1325.dotx" TargetMode="External"/></Relationships>
</file>

<file path=word/theme/theme1.xml><?xml version="1.0" encoding="utf-8"?>
<a:theme xmlns:a="http://schemas.openxmlformats.org/drawingml/2006/main" name="AGIRIS 20024">
  <a:themeElements>
    <a:clrScheme name="Personnalisé 1">
      <a:dk1>
        <a:srgbClr val="000000"/>
      </a:dk1>
      <a:lt1>
        <a:sysClr val="window" lastClr="FFFFFF"/>
      </a:lt1>
      <a:dk2>
        <a:srgbClr val="0A3C35"/>
      </a:dk2>
      <a:lt2>
        <a:srgbClr val="3DB59E"/>
      </a:lt2>
      <a:accent1>
        <a:srgbClr val="007C6D"/>
      </a:accent1>
      <a:accent2>
        <a:srgbClr val="93F0DE"/>
      </a:accent2>
      <a:accent3>
        <a:srgbClr val="F8CB00"/>
      </a:accent3>
      <a:accent4>
        <a:srgbClr val="FBE053"/>
      </a:accent4>
      <a:accent5>
        <a:srgbClr val="CB3E92"/>
      </a:accent5>
      <a:accent6>
        <a:srgbClr val="4857A6"/>
      </a:accent6>
      <a:hlink>
        <a:srgbClr val="F8CB00"/>
      </a:hlink>
      <a:folHlink>
        <a:srgbClr val="FFFFFF"/>
      </a:folHlink>
    </a:clrScheme>
    <a:fontScheme name="Typo AGIRIS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1" id="{E829491F-841E-47B6-9FE5-DDC00CFDBBB9}" vid="{68CA6E9A-90CA-440D-8809-CFC37B1A0E3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FCA5945A8E41BDD076BC5C6C2D9F" ma:contentTypeVersion="32" ma:contentTypeDescription="Crée un document." ma:contentTypeScope="" ma:versionID="fb8c0663e3089c742ade888c40ad2eab">
  <xsd:schema xmlns:xsd="http://www.w3.org/2001/XMLSchema" xmlns:xs="http://www.w3.org/2001/XMLSchema" xmlns:p="http://schemas.microsoft.com/office/2006/metadata/properties" xmlns:ns1="72863549-9850-432f-898d-1cdf05d7825e" targetNamespace="http://schemas.microsoft.com/office/2006/metadata/properties" ma:root="true" ma:fieldsID="52d8a7e30c19f29adc487c8625df1e7b" ns1:_="">
    <xsd:import namespace="72863549-9850-432f-898d-1cdf05d7825e"/>
    <xsd:element name="properties">
      <xsd:complexType>
        <xsd:sequence>
          <xsd:element name="documentManagement">
            <xsd:complexType>
              <xsd:all>
                <xsd:element ref="ns1:Status_Document" minOccurs="0"/>
                <xsd:element ref="ns1:MAYA_Diffusion_Information"/>
                <xsd:element ref="ns1:Modules" minOccurs="0"/>
                <xsd:element ref="ns1:Cible" minOccurs="0"/>
                <xsd:element ref="ns1:Date_x0020_de_x0020_publication_x0020_FTP" minOccurs="0"/>
                <xsd:element ref="ns1:StatutdePublication" minOccurs="0"/>
                <xsd:element ref="ns1:Dernier_x0020_contributeur" minOccurs="0"/>
                <xsd:element ref="ns1:Datedelivraison" minOccurs="0"/>
                <xsd:element ref="ns1:Aideenligne" minOccurs="0"/>
                <xsd:element ref="ns1:Publicationaideenligne" minOccurs="0"/>
                <xsd:element ref="ns1:Course_x002d_learning" minOccurs="0"/>
                <xsd:element ref="ns1:Publicatione_x002d_learning" minOccurs="0"/>
                <xsd:element ref="ns1:Espaceformateur" minOccurs="0"/>
                <xsd:element ref="ns1:Publicationespaceformateur" minOccurs="0"/>
                <xsd:element ref="ns1:Langue_x0020_du_x0020_document" minOccurs="0"/>
                <xsd:element ref="ns1:Maya_Annee_Exercice" minOccurs="0"/>
                <xsd:element ref="ns1:Pays_x0020_cible" minOccurs="0"/>
                <xsd:element ref="ns1:MediaServiceFastMetadata" minOccurs="0"/>
                <xsd:element ref="ns1:MediaServiceSearchProperties" minOccurs="0"/>
                <xsd:element ref="ns1:MediaServiceObjectDetectorVersions" minOccurs="0"/>
                <xsd:element ref="ns1:MediaServiceDateTaken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Lien" minOccurs="0"/>
                <xsd:element ref="ns1:Responsable_Information" minOccurs="0"/>
                <xsd:element ref="ns1:Version_x0020_de_x0020_réalisation" minOccurs="0"/>
                <xsd:element ref="ns1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3549-9850-432f-898d-1cdf05d7825e" elementFormDefault="qualified">
    <xsd:import namespace="http://schemas.microsoft.com/office/2006/documentManagement/types"/>
    <xsd:import namespace="http://schemas.microsoft.com/office/infopath/2007/PartnerControls"/>
    <xsd:element name="Status_Document" ma:index="0" nillable="true" ma:displayName="Statut du document" ma:default="Document finalisé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1" ma:displayName="Diffusion" ma:default="Diffusion interne seulement" ma:format="RadioButtons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odules" ma:index="3" nillable="true" ma:displayName="Modules" ma:format="Dropdown" ma:internalName="Modules">
      <xsd:simpleType>
        <xsd:restriction base="dms:Choice">
          <xsd:enumeration value="Doc Nouveautés"/>
          <xsd:enumeration value="Administration"/>
          <xsd:enumeration value="Utilisation"/>
          <xsd:enumeration value="Plans d'intervention"/>
          <xsd:enumeration value="Supports accompagnement prestations"/>
          <xsd:enumeration value="Arcade"/>
          <xsd:enumeration value="Montées en compétences"/>
          <xsd:enumeration value="Relevés bancaires"/>
          <xsd:enumeration value="Révision"/>
          <xsd:enumeration value="Déclarations"/>
          <xsd:enumeration value="Pilotage et suivi"/>
          <xsd:enumeration value="Comptabilité"/>
          <xsd:enumeration value="Immobilisations"/>
          <xsd:enumeration value="bobbee ready"/>
        </xsd:restriction>
      </xsd:simpleType>
    </xsd:element>
    <xsd:element name="Cible" ma:index="4" nillable="true" ma:displayName="Cible" ma:internalName="Cibl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elle"/>
                    <xsd:enumeration value="Cabinet / AGC"/>
                  </xsd:restriction>
                </xsd:simpleType>
              </xsd:element>
            </xsd:sequence>
          </xsd:extension>
        </xsd:complexContent>
      </xsd:complexType>
    </xsd:element>
    <xsd:element name="Date_x0020_de_x0020_publication_x0020_FTP" ma:index="5" nillable="true" ma:displayName="Date de publication FTP" ma:format="DateOnly" ma:internalName="Date_x0020_de_x0020_publication_x0020_FTP" ma:readOnly="false">
      <xsd:simpleType>
        <xsd:restriction base="dms:DateTime"/>
      </xsd:simpleType>
    </xsd:element>
    <xsd:element name="StatutdePublication" ma:index="7" nillable="true" ma:displayName="Statut de publication FTP" ma:format="Dropdown" ma:internalName="StatutdePublication" ma:readOnly="false">
      <xsd:simpleType>
        <xsd:restriction base="dms:Text">
          <xsd:maxLength value="255"/>
        </xsd:restriction>
      </xsd:simpleType>
    </xsd:element>
    <xsd:element name="Dernier_x0020_contributeur" ma:index="8" nillable="true" ma:displayName="Dernier contributeur" ma:list="UserInfo" ma:SharePointGroup="0" ma:internalName="Dernier_x0020_contrib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delivraison" ma:index="9" nillable="true" ma:displayName="Date de livraison" ma:format="DateOnly" ma:internalName="Datedelivraison" ma:readOnly="false">
      <xsd:simpleType>
        <xsd:restriction base="dms:DateTime"/>
      </xsd:simpleType>
    </xsd:element>
    <xsd:element name="Aideenligne" ma:index="10" nillable="true" ma:displayName="Aide en ligne" ma:format="Hyperlink" ma:internalName="Aideenlig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cationaideenligne" ma:index="11" nillable="true" ma:displayName="Publication aide en ligne" ma:format="DateOnly" ma:internalName="Publicationaideenligne" ma:readOnly="false">
      <xsd:simpleType>
        <xsd:restriction base="dms:DateTime"/>
      </xsd:simpleType>
    </xsd:element>
    <xsd:element name="Course_x002d_learning" ma:index="12" nillable="true" ma:displayName="Cours e-learning" ma:format="Dropdown" ma:internalName="Course_x002d_learning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oix 1"/>
                    <xsd:enumeration value="Choix 2"/>
                    <xsd:enumeration value="Choix 3"/>
                  </xsd:restriction>
                </xsd:simpleType>
              </xsd:element>
            </xsd:sequence>
          </xsd:extension>
        </xsd:complexContent>
      </xsd:complexType>
    </xsd:element>
    <xsd:element name="Publicatione_x002d_learning" ma:index="13" nillable="true" ma:displayName="Publication e-learning" ma:format="DateOnly" ma:internalName="Publicatione_x002d_learning" ma:readOnly="false">
      <xsd:simpleType>
        <xsd:restriction base="dms:DateTime"/>
      </xsd:simpleType>
    </xsd:element>
    <xsd:element name="Espaceformateur" ma:index="14" nillable="true" ma:displayName="Espace formateur" ma:default="0" ma:format="Dropdown" ma:internalName="Espaceformateur" ma:readOnly="false">
      <xsd:simpleType>
        <xsd:restriction base="dms:Boolean"/>
      </xsd:simpleType>
    </xsd:element>
    <xsd:element name="Publicationespaceformateur" ma:index="15" nillable="true" ma:displayName="Publication espace formateur" ma:format="DateOnly" ma:internalName="Publicationespaceformateur" ma:readOnly="false">
      <xsd:simpleType>
        <xsd:restriction base="dms:DateTime"/>
      </xsd:simpleType>
    </xsd:element>
    <xsd:element name="Langue_x0020_du_x0020_document" ma:index="16" nillable="true" ma:displayName="Langue du document" ma:default="FR" ma:format="Dropdown" ma:hidden="true" ma:internalName="Langue_x0020_du_x0020_document" ma:readOnly="false">
      <xsd:simpleType>
        <xsd:restriction base="dms:Choice">
          <xsd:enumeration value="FR"/>
        </xsd:restriction>
      </xsd:simpleType>
    </xsd:element>
    <xsd:element name="Maya_Annee_Exercice" ma:index="17" nillable="true" ma:displayName="Année d'exercice" ma:default="2021-2022" ma:format="Dropdown" ma:hidden="true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Pays_x0020_cible" ma:index="18" nillable="true" ma:displayName="Pays cible" ma:default="France" ma:format="Dropdown" ma:hidden="true" ma:internalName="Pays_x0020_cible" ma:readOnly="false">
      <xsd:simpleType>
        <xsd:restriction base="dms:Choice">
          <xsd:enumeration value="France"/>
        </xsd:restriction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ien" ma:index="30" nillable="true" ma:displayName="Lien" ma:format="Hyperlink" ma:hidden="true" ma:internalName="Lie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ponsable_Information" ma:index="31" nillable="true" ma:displayName="Responsable de l'information" ma:format="Dropdown" ma:hidden="true" ma:list="UserInfo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x0020_de_x0020_réalisation" ma:index="33" nillable="true" ma:displayName="Version de réalisation" ma:format="Dropdown" ma:hidden="true" ma:internalName="Version_x0020_de_x0020_r_x00e9_alisa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.1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SAGRI_Documents_Global" ma:contentTypeID="0x0101006BBECF5C0AB25D488D22614EED879A2700B857EACA220F7D49BD5BC69E445C96FE" ma:contentTypeVersion="50" ma:contentTypeDescription="Crée un document." ma:contentTypeScope="" ma:versionID="84d3d5db3de195326eaa8558995116d9">
  <xsd:schema xmlns:xsd="http://www.w3.org/2001/XMLSchema" xmlns:xs="http://www.w3.org/2001/XMLSchema" xmlns:p="http://schemas.microsoft.com/office/2006/metadata/properties" xmlns:ns1="14497864-2608-44e4-add6-828fdc34522b" xmlns:ns3="1c5a9f55-dd3d-47f9-b8ce-eacd60830ff1" targetNamespace="http://schemas.microsoft.com/office/2006/metadata/properties" ma:root="true" ma:fieldsID="54a0e0923d290087be5d8fa32632651a" ns1:_="" ns3:_="">
    <xsd:import namespace="14497864-2608-44e4-add6-828fdc34522b"/>
    <xsd:import namespace="1c5a9f55-dd3d-47f9-b8ce-eacd60830ff1"/>
    <xsd:element name="properties">
      <xsd:complexType>
        <xsd:sequence>
          <xsd:element name="documentManagement">
            <xsd:complexType>
              <xsd:all>
                <xsd:element ref="ns1:Responsable_Information" minOccurs="0"/>
                <xsd:element ref="ns1:Status_Document" minOccurs="0"/>
                <xsd:element ref="ns1:MAYA_Diffusion_Information" minOccurs="0"/>
                <xsd:element ref="ns1:Maya_Annee_Exercice" minOccurs="0"/>
                <xsd:element ref="ns1:MAYA_Language_Document" minOccurs="0"/>
                <xsd:element ref="ns1:Maya_Pays_Cible" minOccurs="0"/>
                <xsd:element ref="ns1:TaxCatchAll" minOccurs="0"/>
                <xsd:element ref="ns3:Modules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Aper_x00e7_u" minOccurs="0"/>
                <xsd:element ref="ns1:TaxCatchAllLabel" minOccurs="0"/>
                <xsd:element ref="ns3:Webinair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97864-2608-44e4-add6-828fdc34522b" elementFormDefault="qualified">
    <xsd:import namespace="http://schemas.microsoft.com/office/2006/documentManagement/types"/>
    <xsd:import namespace="http://schemas.microsoft.com/office/infopath/2007/PartnerControls"/>
    <xsd:element name="Responsable_Information" ma:index="0" nillable="true" ma:displayName="Responsable de l'information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Document" ma:index="1" nillable="true" ma:displayName="Statut du document" ma:default="Document de travail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2" nillable="true" ma:displayName="Diffusion" ma:default="Diffusion interne seulement" ma:format="Dropdown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aya_Annee_Exercice" ma:index="3" nillable="true" ma:displayName="Année d'exercice" ma:default="2022-2023" ma:format="Dropdown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MAYA_Language_Document" ma:index="4" nillable="true" ma:displayName="Langue du document" ma:default="FR" ma:format="Dropdown" ma:internalName="MAYA_Language_Document" ma:readOnly="false">
      <xsd:simpleType>
        <xsd:restriction base="dms:Choice">
          <xsd:enumeration value="CN"/>
          <xsd:enumeration value="DE"/>
          <xsd:enumeration value="FR"/>
          <xsd:enumeration value="GB"/>
          <xsd:enumeration value="GR"/>
          <xsd:enumeration value="IT"/>
          <xsd:enumeration value="NL"/>
          <xsd:enumeration value="PT"/>
          <xsd:enumeration value="RO"/>
          <xsd:enumeration value="RU"/>
          <xsd:enumeration value="SP"/>
          <xsd:enumeration value="TH"/>
          <xsd:enumeration value="UA"/>
        </xsd:restriction>
      </xsd:simpleType>
    </xsd:element>
    <xsd:element name="Maya_Pays_Cible" ma:index="5" nillable="true" ma:displayName="Pays cible" ma:default="France" ma:format="Dropdown" ma:internalName="Maya_Pays_Cible" ma:readOnly="false">
      <xsd:simpleType>
        <xsd:restriction base="dms:Choice">
          <xsd:enumeration value="International"/>
          <xsd:enumeration value="Allemagne"/>
          <xsd:enumeration value="Belgique"/>
          <xsd:enumeration value="Canada"/>
          <xsd:enumeration value="Chine"/>
          <xsd:enumeration value="Chypre"/>
          <xsd:enumeration value="France"/>
          <xsd:enumeration value="Espagne"/>
          <xsd:enumeration value="Italie"/>
          <xsd:enumeration value="Grèce"/>
          <xsd:enumeration value="Luxembourg"/>
          <xsd:enumeration value="Maroc"/>
          <xsd:enumeration value="Pays-Bas"/>
          <xsd:enumeration value="Portugal"/>
          <xsd:enumeration value="Suisse"/>
          <xsd:enumeration value="Roumanie"/>
          <xsd:enumeration value="Royaume-Uni"/>
          <xsd:enumeration value="Russie"/>
          <xsd:enumeration value="Thaïlande"/>
          <xsd:enumeration value="Ukraine"/>
        </xsd:restriction>
      </xsd:simpleType>
    </xsd:element>
    <xsd:element name="TaxCatchAll" ma:index="14" nillable="true" ma:displayName="Taxonomy Catch All Column" ma:hidden="true" ma:list="{69fbc549-cda9-4ca0-84ba-caf3d363b130}" ma:internalName="TaxCatchAll" ma:readOnly="false" ma:showField="CatchAllData" ma:web="14497864-2608-44e4-add6-828fdc345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69fbc549-cda9-4ca0-84ba-caf3d363b130}" ma:internalName="TaxCatchAllLabel" ma:readOnly="true" ma:showField="CatchAllDataLabel" ma:web="14497864-2608-44e4-add6-828fdc345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a9f55-dd3d-47f9-b8ce-eacd60830ff1" elementFormDefault="qualified">
    <xsd:import namespace="http://schemas.microsoft.com/office/2006/documentManagement/types"/>
    <xsd:import namespace="http://schemas.microsoft.com/office/infopath/2007/PartnerControls"/>
    <xsd:element name="Modules" ma:index="15" ma:displayName="Modules" ma:format="Dropdown" ma:internalName="Modules" ma:readOnly="false">
      <xsd:simpleType>
        <xsd:restriction base="dms:Choice">
          <xsd:enumeration value="Aide Contextuelle"/>
          <xsd:enumeration value="Création Base collaborative"/>
          <xsd:enumeration value="Documentation"/>
          <xsd:enumeration value="Show"/>
          <xsd:enumeration value="Updater"/>
          <xsd:enumeration value="Vidéos"/>
        </xsd:restriction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description="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per_x00e7_u" ma:index="25" nillable="true" ma:displayName="Aperçu" ma:internalName="Aper_x00e7_u" ma:readOnly="false">
      <xsd:simpleType>
        <xsd:restriction base="dms:Unknown"/>
      </xsd:simpleType>
    </xsd:element>
    <xsd:element name="Webinaires" ma:index="28" nillable="true" ma:displayName="Webinaires" ma:format="Dropdown" ma:internalName="Webinaire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Type de contenu"/>
        <xsd:element ref="dc:title" minOccurs="0" maxOccurs="1" ma:index="6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_Document xmlns="72863549-9850-432f-898d-1cdf05d7825e">Document de travail</Status_Document>
    <MAYA_Diffusion_Information xmlns="72863549-9850-432f-898d-1cdf05d7825e">Diffusion externe autorisée</MAYA_Diffusion_Information>
    <Maya_Annee_Exercice xmlns="72863549-9850-432f-898d-1cdf05d7825e">2024-2025</Maya_Annee_Exercice>
    <Responsable_Information xmlns="72863549-9850-432f-898d-1cdf05d7825e">
      <UserInfo>
        <DisplayName>Ludivine DEFER</DisplayName>
        <AccountId>15</AccountId>
        <AccountType/>
      </UserInfo>
    </Responsable_Information>
    <Modules xmlns="72863549-9850-432f-898d-1cdf05d7825e">Révision</Modules>
    <Publicationaideenligne xmlns="72863549-9850-432f-898d-1cdf05d7825e" xsi:nil="true"/>
    <Datedelivraison xmlns="72863549-9850-432f-898d-1cdf05d7825e" xsi:nil="true"/>
    <Dernier_x0020_contributeur xmlns="72863549-9850-432f-898d-1cdf05d7825e">
      <UserInfo>
        <DisplayName>Coralie BROCHET</DisplayName>
        <AccountId>124</AccountId>
        <AccountType/>
      </UserInfo>
    </Dernier_x0020_contributeur>
    <Langue_x0020_du_x0020_document xmlns="72863549-9850-432f-898d-1cdf05d7825e">FR</Langue_x0020_du_x0020_document>
    <Course_x002d_learning xmlns="72863549-9850-432f-898d-1cdf05d7825e" xsi:nil="true"/>
    <Publicatione_x002d_learning xmlns="72863549-9850-432f-898d-1cdf05d7825e" xsi:nil="true"/>
    <Pays_x0020_cible xmlns="72863549-9850-432f-898d-1cdf05d7825e">France</Pays_x0020_cible>
    <Cible xmlns="72863549-9850-432f-898d-1cdf05d7825e">
      <Value>Individuelle</Value>
      <Value>Cabinet / AGC</Value>
    </Cible>
    <Espaceformateur xmlns="72863549-9850-432f-898d-1cdf05d7825e">false</Espaceformateur>
    <StatutdePublication xmlns="72863549-9850-432f-898d-1cdf05d7825e" xsi:nil="true"/>
    <Aideenligne xmlns="72863549-9850-432f-898d-1cdf05d7825e">
      <Url xsi:nil="true"/>
      <Description xsi:nil="true"/>
    </Aideenligne>
    <Publicationespaceformateur xmlns="72863549-9850-432f-898d-1cdf05d7825e" xsi:nil="true"/>
    <Lien xmlns="72863549-9850-432f-898d-1cdf05d7825e">
      <Url xsi:nil="true"/>
      <Description xsi:nil="true"/>
    </Lien>
    <Date_x0020_de_x0020_publication_x0020_FTP xmlns="72863549-9850-432f-898d-1cdf05d7825e" xsi:nil="true"/>
    <Version_x0020_de_x0020_réalisation xmlns="72863549-9850-432f-898d-1cdf05d7825e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D39836-3FE1-4D92-8022-4A6C17603341}"/>
</file>

<file path=customXml/itemProps2.xml><?xml version="1.0" encoding="utf-8"?>
<ds:datastoreItem xmlns:ds="http://schemas.openxmlformats.org/officeDocument/2006/customXml" ds:itemID="{EC643000-EFEB-4C6B-9C7E-02F73F707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497864-2608-44e4-add6-828fdc34522b"/>
    <ds:schemaRef ds:uri="1c5a9f55-dd3d-47f9-b8ce-eacd60830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7FAF1C-3AED-4953-90AB-44B647F4EC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B7917E-FE67-4C49-AE03-CBE4C89AACF2}">
  <ds:schemaRefs>
    <ds:schemaRef ds:uri="http://schemas.microsoft.com/office/2006/metadata/properties"/>
    <ds:schemaRef ds:uri="http://schemas.microsoft.com/office/infopath/2007/PartnerControls"/>
    <ds:schemaRef ds:uri="14497864-2608-44e4-add6-828fdc34522b"/>
    <ds:schemaRef ds:uri="1c5a9f55-dd3d-47f9-b8ce-eacd60830ff1"/>
  </ds:schemaRefs>
</ds:datastoreItem>
</file>

<file path=customXml/itemProps5.xml><?xml version="1.0" encoding="utf-8"?>
<ds:datastoreItem xmlns:ds="http://schemas.openxmlformats.org/officeDocument/2006/customXml" ds:itemID="{BC020725-ADAB-4B30-B83F-9F750225AE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Modèle_Pratique_AGIRIS_1325.dotx</Template>
  <TotalTime>910</TotalTime>
  <Pages>9</Pages>
  <Words>1466</Words>
  <Characters>8069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Isagri</Company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bobbee_Utilisation du dossier de révision</dc:title>
  <dc:subject/>
  <dc:creator>Coralie BROCHET</dc:creator>
  <cp:keywords/>
  <dc:description>bobbee_Utilisation du dossier de révision</dc:description>
  <cp:lastModifiedBy>Catherine M'TSAHOUA</cp:lastModifiedBy>
  <cp:revision>417</cp:revision>
  <cp:lastPrinted>2014-05-22T06:51:00Z</cp:lastPrinted>
  <dcterms:created xsi:type="dcterms:W3CDTF">2025-08-08T15:06:00Z</dcterms:created>
  <dcterms:modified xsi:type="dcterms:W3CDTF">2026-02-06T13:02:00Z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0x0101007477FCA5945A8E41BDD076BC5C6C2D9F</vt:lpwstr>
  </property>
</Properties>
</file>